
<file path=[Content_Types].xml><?xml version="1.0" encoding="utf-8"?>
<Types xmlns="http://schemas.openxmlformats.org/package/2006/content-types">
  <Default Extension="jpeg" ContentType="image/jpeg"/>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ms-word.document.macroEnabled.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2.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CD9457" w14:textId="77777777" w:rsidR="00552034" w:rsidRPr="004C21CE" w:rsidRDefault="0054569E" w:rsidP="007F7FCE">
      <w:pPr>
        <w:pStyle w:val="MiddleText"/>
      </w:pPr>
      <w:r w:rsidRPr="004C21CE">
        <w:rPr>
          <w:rtl/>
        </w:rPr>
        <w:t>به نام خدا</w:t>
      </w:r>
    </w:p>
    <w:p w14:paraId="69C08A98" w14:textId="77777777" w:rsidR="00B53B4C" w:rsidRPr="00F46B90" w:rsidRDefault="00B53B4C" w:rsidP="00F46B90">
      <w:pPr>
        <w:jc w:val="center"/>
        <w:rPr>
          <w:noProof/>
          <w:rtl/>
        </w:rPr>
      </w:pPr>
    </w:p>
    <w:p w14:paraId="1A91E3E1" w14:textId="77777777" w:rsidR="00552034" w:rsidRPr="004C21CE" w:rsidRDefault="00536FAF" w:rsidP="0003580B">
      <w:pPr>
        <w:pStyle w:val="MiddleText"/>
        <w:rPr>
          <w:rFonts w:eastAsia="Calibri"/>
          <w:noProof/>
          <w:sz w:val="20"/>
          <w:szCs w:val="20"/>
          <w:rtl/>
          <w:lang w:bidi="ar-BH"/>
        </w:rPr>
      </w:pPr>
      <w:r w:rsidRPr="004C21CE">
        <w:rPr>
          <w:noProof/>
        </w:rPr>
        <w:drawing>
          <wp:inline distT="0" distB="0" distL="0" distR="0" wp14:anchorId="36DBC40C" wp14:editId="27FCD8C7">
            <wp:extent cx="1644650" cy="1447800"/>
            <wp:effectExtent l="0" t="0" r="0" b="0"/>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pic:cNvPicPr>
                      <a:picLocks noChangeAspect="1"/>
                    </pic:cNvPicPr>
                  </pic:nvPicPr>
                  <pic:blipFill>
                    <a:blip r:embed="rId12">
                      <a:extLst>
                        <a:ext uri="{28A0092B-C50C-407E-A947-70E740481C1C}">
                          <a14:useLocalDpi xmlns:a14="http://schemas.microsoft.com/office/drawing/2010/main" val="0"/>
                        </a:ext>
                      </a:extLst>
                    </a:blip>
                    <a:stretch>
                      <a:fillRect/>
                    </a:stretch>
                  </pic:blipFill>
                  <pic:spPr>
                    <a:xfrm>
                      <a:off x="0" y="0"/>
                      <a:ext cx="1644650" cy="1447800"/>
                    </a:xfrm>
                    <a:prstGeom prst="rect">
                      <a:avLst/>
                    </a:prstGeom>
                  </pic:spPr>
                </pic:pic>
              </a:graphicData>
            </a:graphic>
          </wp:inline>
        </w:drawing>
      </w:r>
    </w:p>
    <w:p w14:paraId="69DFFAF0" w14:textId="529B880E" w:rsidR="008C1605" w:rsidRDefault="008C1605" w:rsidP="00604C65">
      <w:pPr>
        <w:rPr>
          <w:lang w:bidi="ar-BH"/>
        </w:rPr>
      </w:pPr>
    </w:p>
    <w:p w14:paraId="33BF6BC9" w14:textId="5196CAAC" w:rsidR="007D53EF" w:rsidRDefault="007D53EF" w:rsidP="00604C65">
      <w:pPr>
        <w:rPr>
          <w:lang w:bidi="ar-BH"/>
        </w:rPr>
      </w:pPr>
    </w:p>
    <w:p w14:paraId="1A862B1B" w14:textId="432BAAF0" w:rsidR="00D67C11" w:rsidRPr="00604C65" w:rsidRDefault="00D67C11" w:rsidP="00F46B90">
      <w:pPr>
        <w:jc w:val="center"/>
        <w:rPr>
          <w:b/>
          <w:bCs/>
          <w:sz w:val="36"/>
          <w:szCs w:val="40"/>
          <w:rtl/>
          <w:lang w:bidi="ar-BH"/>
        </w:rPr>
      </w:pPr>
      <w:r w:rsidRPr="00604C65">
        <w:rPr>
          <w:b/>
          <w:bCs/>
          <w:sz w:val="36"/>
          <w:szCs w:val="40"/>
          <w:rtl/>
          <w:lang w:bidi="ar-BH"/>
        </w:rPr>
        <w:t>مدل</w:t>
      </w:r>
      <w:r w:rsidR="00604C65" w:rsidRPr="00604C65">
        <w:rPr>
          <w:rFonts w:hint="cs"/>
          <w:b/>
          <w:bCs/>
          <w:sz w:val="36"/>
          <w:szCs w:val="40"/>
          <w:rtl/>
          <w:lang w:bidi="ar-BH"/>
        </w:rPr>
        <w:t>‌</w:t>
      </w:r>
      <w:r w:rsidRPr="00604C65">
        <w:rPr>
          <w:b/>
          <w:bCs/>
          <w:sz w:val="36"/>
          <w:szCs w:val="40"/>
          <w:rtl/>
          <w:lang w:bidi="ar-BH"/>
        </w:rPr>
        <w:t>ساز</w:t>
      </w:r>
      <w:r w:rsidRPr="00604C65">
        <w:rPr>
          <w:rFonts w:hint="cs"/>
          <w:b/>
          <w:bCs/>
          <w:sz w:val="36"/>
          <w:szCs w:val="40"/>
          <w:rtl/>
          <w:lang w:bidi="ar-BH"/>
        </w:rPr>
        <w:t>ی</w:t>
      </w:r>
      <w:r w:rsidRPr="00604C65">
        <w:rPr>
          <w:b/>
          <w:bCs/>
          <w:sz w:val="36"/>
          <w:szCs w:val="40"/>
          <w:rtl/>
          <w:lang w:bidi="ar-BH"/>
        </w:rPr>
        <w:t xml:space="preserve"> اطلاعات ساخت: استاندار</w:t>
      </w:r>
      <w:r w:rsidR="001F5CF9">
        <w:rPr>
          <w:rFonts w:hint="cs"/>
          <w:b/>
          <w:bCs/>
          <w:sz w:val="36"/>
          <w:szCs w:val="40"/>
          <w:rtl/>
          <w:lang w:bidi="ar-BH"/>
        </w:rPr>
        <w:t>د</w:t>
      </w:r>
      <w:r w:rsidRPr="00604C65">
        <w:rPr>
          <w:b/>
          <w:bCs/>
          <w:sz w:val="36"/>
          <w:szCs w:val="40"/>
          <w:rtl/>
          <w:lang w:bidi="ar-BH"/>
        </w:rPr>
        <w:t xml:space="preserve"> توسعه</w:t>
      </w:r>
      <w:r w:rsidR="00604C65" w:rsidRPr="00604C65">
        <w:rPr>
          <w:rFonts w:hint="cs"/>
          <w:b/>
          <w:bCs/>
          <w:sz w:val="36"/>
          <w:szCs w:val="40"/>
          <w:rtl/>
          <w:lang w:bidi="ar-BH"/>
        </w:rPr>
        <w:t>‌ی</w:t>
      </w:r>
      <w:r w:rsidRPr="00604C65">
        <w:rPr>
          <w:b/>
          <w:bCs/>
          <w:sz w:val="36"/>
          <w:szCs w:val="40"/>
          <w:rtl/>
          <w:lang w:bidi="ar-BH"/>
        </w:rPr>
        <w:t xml:space="preserve"> مدل اش</w:t>
      </w:r>
      <w:r w:rsidRPr="00604C65">
        <w:rPr>
          <w:rFonts w:hint="cs"/>
          <w:b/>
          <w:bCs/>
          <w:sz w:val="36"/>
          <w:szCs w:val="40"/>
          <w:rtl/>
          <w:lang w:bidi="ar-BH"/>
        </w:rPr>
        <w:t>ی</w:t>
      </w:r>
      <w:r w:rsidRPr="00604C65">
        <w:rPr>
          <w:rFonts w:hint="eastAsia"/>
          <w:b/>
          <w:bCs/>
          <w:sz w:val="36"/>
          <w:szCs w:val="40"/>
          <w:rtl/>
          <w:lang w:bidi="ar-BH"/>
        </w:rPr>
        <w:t>اء</w:t>
      </w:r>
    </w:p>
    <w:p w14:paraId="1FBA40A9" w14:textId="77777777" w:rsidR="00604C65" w:rsidRDefault="00604C65" w:rsidP="00604C65">
      <w:pPr>
        <w:rPr>
          <w:rtl/>
          <w:lang w:bidi="fa-IR"/>
        </w:rPr>
      </w:pPr>
    </w:p>
    <w:p w14:paraId="50AABEF9" w14:textId="4D9F37B8" w:rsidR="007805B5" w:rsidRPr="00604C65" w:rsidRDefault="00DF703D" w:rsidP="00F46B90">
      <w:pPr>
        <w:jc w:val="center"/>
        <w:rPr>
          <w:sz w:val="36"/>
          <w:szCs w:val="36"/>
          <w:rtl/>
          <w:lang w:bidi="fa-IR"/>
        </w:rPr>
      </w:pPr>
      <w:r w:rsidRPr="00604C65">
        <w:rPr>
          <w:rFonts w:hint="cs"/>
          <w:sz w:val="36"/>
          <w:szCs w:val="36"/>
          <w:rtl/>
          <w:lang w:bidi="fa-IR"/>
        </w:rPr>
        <w:t>پیوست</w:t>
      </w:r>
      <w:r w:rsidR="00D67C11" w:rsidRPr="00604C65">
        <w:rPr>
          <w:rFonts w:hint="cs"/>
          <w:sz w:val="36"/>
          <w:szCs w:val="36"/>
          <w:rtl/>
          <w:lang w:bidi="fa-IR"/>
        </w:rPr>
        <w:t xml:space="preserve"> شماره</w:t>
      </w:r>
      <w:r w:rsidR="00604C65">
        <w:rPr>
          <w:rFonts w:hint="cs"/>
          <w:sz w:val="36"/>
          <w:szCs w:val="36"/>
          <w:rtl/>
          <w:lang w:bidi="fa-IR"/>
        </w:rPr>
        <w:t>‌ی</w:t>
      </w:r>
      <w:r w:rsidR="008455AF">
        <w:rPr>
          <w:rFonts w:hint="cs"/>
          <w:sz w:val="36"/>
          <w:szCs w:val="36"/>
          <w:rtl/>
          <w:lang w:bidi="fa-IR"/>
        </w:rPr>
        <w:t xml:space="preserve"> </w:t>
      </w:r>
      <w:sdt>
        <w:sdtPr>
          <w:rPr>
            <w:rFonts w:hint="cs"/>
            <w:sz w:val="36"/>
            <w:szCs w:val="36"/>
            <w:rtl/>
            <w:lang w:bidi="fa-IR"/>
          </w:rPr>
          <w:alias w:val="CategoryCode"/>
          <w:tag w:val=""/>
          <w:id w:val="-1652742657"/>
          <w:lock w:val="sdtLocked"/>
          <w:placeholder>
            <w:docPart w:val="C7A40974EF7A450693DB51826EE307D2"/>
          </w:placeholder>
          <w:dataBinding w:prefixMappings="xmlns:ns0='http://purl.org/dc/elements/1.1/' xmlns:ns1='http://schemas.openxmlformats.org/package/2006/metadata/core-properties' " w:xpath="/ns1:coreProperties[1]/ns1:category[1]" w:storeItemID="{6C3C8BC8-F283-45AE-878A-BAB7291924A1}"/>
          <w:text/>
        </w:sdtPr>
        <w:sdtContent>
          <w:r w:rsidR="00C67A20">
            <w:rPr>
              <w:rFonts w:hint="cs"/>
              <w:sz w:val="36"/>
              <w:szCs w:val="36"/>
              <w:rtl/>
              <w:lang w:bidi="fa-IR"/>
            </w:rPr>
            <w:t>23311900</w:t>
          </w:r>
        </w:sdtContent>
      </w:sdt>
      <w:r w:rsidR="00604C65">
        <w:rPr>
          <w:rFonts w:hint="cs"/>
          <w:sz w:val="36"/>
          <w:szCs w:val="36"/>
          <w:rtl/>
        </w:rPr>
        <w:t>:</w:t>
      </w:r>
    </w:p>
    <w:p w14:paraId="17FC0197" w14:textId="091E7B9A" w:rsidR="007805B5" w:rsidRPr="00604C65" w:rsidRDefault="00C80DA7" w:rsidP="00C80DA7">
      <w:pPr>
        <w:jc w:val="center"/>
        <w:rPr>
          <w:sz w:val="36"/>
          <w:szCs w:val="36"/>
          <w:rtl/>
          <w:lang w:bidi="fa-IR"/>
        </w:rPr>
      </w:pPr>
      <w:r w:rsidRPr="00604C65">
        <w:rPr>
          <w:sz w:val="36"/>
          <w:szCs w:val="36"/>
          <w:rtl/>
          <w:lang w:bidi="fa-IR"/>
        </w:rPr>
        <w:t>قالب توسعه‌</w:t>
      </w:r>
      <w:r w:rsidRPr="00604C65">
        <w:rPr>
          <w:rFonts w:hint="cs"/>
          <w:sz w:val="36"/>
          <w:szCs w:val="36"/>
          <w:rtl/>
          <w:lang w:bidi="fa-IR"/>
        </w:rPr>
        <w:t>ی</w:t>
      </w:r>
      <w:r w:rsidRPr="00604C65">
        <w:rPr>
          <w:sz w:val="36"/>
          <w:szCs w:val="36"/>
          <w:rtl/>
          <w:lang w:bidi="fa-IR"/>
        </w:rPr>
        <w:t xml:space="preserve"> ش</w:t>
      </w:r>
      <w:r w:rsidRPr="00604C65">
        <w:rPr>
          <w:rFonts w:hint="cs"/>
          <w:sz w:val="36"/>
          <w:szCs w:val="36"/>
          <w:rtl/>
          <w:lang w:bidi="fa-IR"/>
        </w:rPr>
        <w:t>ی</w:t>
      </w:r>
      <w:r w:rsidRPr="00604C65">
        <w:rPr>
          <w:rFonts w:hint="eastAsia"/>
          <w:sz w:val="36"/>
          <w:szCs w:val="36"/>
          <w:rtl/>
          <w:lang w:bidi="fa-IR"/>
        </w:rPr>
        <w:t>ء</w:t>
      </w:r>
      <w:r w:rsidRPr="00604C65">
        <w:rPr>
          <w:sz w:val="36"/>
          <w:szCs w:val="36"/>
          <w:rtl/>
          <w:lang w:bidi="fa-IR"/>
        </w:rPr>
        <w:t xml:space="preserve"> </w:t>
      </w:r>
      <w:sdt>
        <w:sdtPr>
          <w:rPr>
            <w:sz w:val="36"/>
            <w:szCs w:val="36"/>
            <w:highlight w:val="lightGray"/>
            <w:rtl/>
            <w:lang w:bidi="fa-IR"/>
          </w:rPr>
          <w:alias w:val="Title"/>
          <w:tag w:val=""/>
          <w:id w:val="852771411"/>
          <w:lock w:val="sdtLocked"/>
          <w:placeholder>
            <w:docPart w:val="FF262AEFE4534B94979B8389B5227341"/>
          </w:placeholder>
          <w:dataBinding w:prefixMappings="xmlns:ns0='http://purl.org/dc/elements/1.1/' xmlns:ns1='http://schemas.openxmlformats.org/package/2006/metadata/core-properties' " w:xpath="/ns1:coreProperties[1]/ns0:title[1]" w:storeItemID="{6C3C8BC8-F283-45AE-878A-BAB7291924A1}"/>
          <w:text/>
        </w:sdtPr>
        <w:sdtContent>
          <w:r w:rsidR="0055437D">
            <w:rPr>
              <w:rFonts w:hint="cs"/>
              <w:sz w:val="36"/>
              <w:szCs w:val="36"/>
              <w:highlight w:val="lightGray"/>
              <w:rtl/>
              <w:lang w:bidi="fa-IR"/>
            </w:rPr>
            <w:t>توالت فرنگی</w:t>
          </w:r>
        </w:sdtContent>
      </w:sdt>
      <w:r w:rsidRPr="00604C65">
        <w:rPr>
          <w:sz w:val="36"/>
          <w:szCs w:val="36"/>
          <w:rtl/>
          <w:lang w:bidi="fa-IR"/>
        </w:rPr>
        <w:t xml:space="preserve"> برا</w:t>
      </w:r>
      <w:r w:rsidRPr="00604C65">
        <w:rPr>
          <w:rFonts w:hint="cs"/>
          <w:sz w:val="36"/>
          <w:szCs w:val="36"/>
          <w:rtl/>
          <w:lang w:bidi="fa-IR"/>
        </w:rPr>
        <w:t>ی</w:t>
      </w:r>
      <w:r w:rsidRPr="00604C65">
        <w:rPr>
          <w:sz w:val="36"/>
          <w:szCs w:val="36"/>
          <w:rtl/>
          <w:lang w:bidi="fa-IR"/>
        </w:rPr>
        <w:t xml:space="preserve"> کتابخانه‌</w:t>
      </w:r>
      <w:r w:rsidRPr="00604C65">
        <w:rPr>
          <w:rFonts w:hint="cs"/>
          <w:sz w:val="36"/>
          <w:szCs w:val="36"/>
          <w:rtl/>
          <w:lang w:bidi="fa-IR"/>
        </w:rPr>
        <w:t>ی</w:t>
      </w:r>
      <w:r w:rsidRPr="00604C65">
        <w:rPr>
          <w:sz w:val="36"/>
          <w:szCs w:val="36"/>
          <w:rtl/>
          <w:lang w:bidi="fa-IR"/>
        </w:rPr>
        <w:t xml:space="preserve"> مل</w:t>
      </w:r>
      <w:r w:rsidRPr="00604C65">
        <w:rPr>
          <w:rFonts w:hint="cs"/>
          <w:sz w:val="36"/>
          <w:szCs w:val="36"/>
          <w:rtl/>
          <w:lang w:bidi="fa-IR"/>
        </w:rPr>
        <w:t>ی</w:t>
      </w:r>
      <w:r w:rsidRPr="00604C65">
        <w:rPr>
          <w:sz w:val="36"/>
          <w:szCs w:val="36"/>
          <w:rtl/>
          <w:lang w:bidi="fa-IR"/>
        </w:rPr>
        <w:t xml:space="preserve"> اش</w:t>
      </w:r>
      <w:r w:rsidRPr="00604C65">
        <w:rPr>
          <w:rFonts w:hint="cs"/>
          <w:sz w:val="36"/>
          <w:szCs w:val="36"/>
          <w:rtl/>
          <w:lang w:bidi="fa-IR"/>
        </w:rPr>
        <w:t>ی</w:t>
      </w:r>
      <w:r w:rsidRPr="00604C65">
        <w:rPr>
          <w:rFonts w:hint="eastAsia"/>
          <w:sz w:val="36"/>
          <w:szCs w:val="36"/>
          <w:rtl/>
          <w:lang w:bidi="fa-IR"/>
        </w:rPr>
        <w:t>اء</w:t>
      </w:r>
      <w:r w:rsidRPr="00604C65">
        <w:rPr>
          <w:sz w:val="36"/>
          <w:szCs w:val="36"/>
          <w:rtl/>
          <w:lang w:bidi="fa-IR"/>
        </w:rPr>
        <w:t xml:space="preserve"> </w:t>
      </w:r>
      <w:r w:rsidRPr="00604C65">
        <w:rPr>
          <w:sz w:val="36"/>
          <w:szCs w:val="36"/>
          <w:lang w:bidi="fa-IR"/>
        </w:rPr>
        <w:t>BIM</w:t>
      </w:r>
      <w:r w:rsidR="00604C65" w:rsidRPr="00604C65">
        <w:rPr>
          <w:rFonts w:hint="cs"/>
          <w:sz w:val="36"/>
          <w:szCs w:val="36"/>
          <w:rtl/>
          <w:lang w:bidi="fa-IR"/>
        </w:rPr>
        <w:t xml:space="preserve"> (</w:t>
      </w:r>
      <w:r w:rsidRPr="00604C65">
        <w:rPr>
          <w:sz w:val="36"/>
          <w:szCs w:val="36"/>
          <w:lang w:bidi="fa-IR"/>
        </w:rPr>
        <w:t>NLBO</w:t>
      </w:r>
      <w:r w:rsidR="00604C65" w:rsidRPr="00604C65">
        <w:rPr>
          <w:rFonts w:hint="cs"/>
          <w:sz w:val="36"/>
          <w:szCs w:val="36"/>
          <w:rtl/>
          <w:lang w:bidi="fa-IR"/>
        </w:rPr>
        <w:t>)</w:t>
      </w:r>
    </w:p>
    <w:p w14:paraId="39D5BE5F" w14:textId="4B5CA7DA" w:rsidR="007805B5" w:rsidRDefault="007805B5" w:rsidP="00604C65"/>
    <w:p w14:paraId="79C15C24" w14:textId="77777777" w:rsidR="007D53EF" w:rsidRPr="004C21CE" w:rsidRDefault="007D53EF" w:rsidP="00604C65">
      <w:pPr>
        <w:rPr>
          <w:rtl/>
        </w:rPr>
      </w:pPr>
    </w:p>
    <w:p w14:paraId="57F5050C" w14:textId="77777777" w:rsidR="00421F9B" w:rsidRDefault="008E72F8" w:rsidP="00421F9B">
      <w:pPr>
        <w:pStyle w:val="MiddleText"/>
      </w:pPr>
      <w:r>
        <w:rPr>
          <w:rFonts w:hint="cs"/>
          <w:rtl/>
        </w:rPr>
        <w:t>تهی</w:t>
      </w:r>
      <w:r w:rsidR="00421F9B">
        <w:rPr>
          <w:rFonts w:hint="cs"/>
          <w:rtl/>
        </w:rPr>
        <w:t>ه</w:t>
      </w:r>
      <w:r>
        <w:rPr>
          <w:rFonts w:hint="cs"/>
          <w:rtl/>
        </w:rPr>
        <w:t xml:space="preserve"> شده توسط</w:t>
      </w:r>
      <w:r w:rsidR="00AD7744">
        <w:rPr>
          <w:rFonts w:hint="cs"/>
          <w:rtl/>
        </w:rPr>
        <w:t>:</w:t>
      </w:r>
    </w:p>
    <w:p w14:paraId="6DCF8296" w14:textId="77777777" w:rsidR="00F46B90" w:rsidRDefault="008E72F8" w:rsidP="00421F9B">
      <w:pPr>
        <w:pStyle w:val="MiddleText"/>
        <w:rPr>
          <w:b/>
          <w:bCs/>
          <w:rtl/>
        </w:rPr>
      </w:pPr>
      <w:r w:rsidRPr="008E72F8">
        <w:rPr>
          <w:b/>
          <w:bCs/>
          <w:rtl/>
        </w:rPr>
        <w:t>کتابخانه</w:t>
      </w:r>
      <w:r>
        <w:rPr>
          <w:rFonts w:hint="cs"/>
          <w:b/>
          <w:bCs/>
          <w:rtl/>
        </w:rPr>
        <w:t>‌ی</w:t>
      </w:r>
      <w:r w:rsidRPr="008E72F8">
        <w:rPr>
          <w:b/>
          <w:bCs/>
          <w:rtl/>
        </w:rPr>
        <w:t xml:space="preserve"> مل</w:t>
      </w:r>
      <w:r w:rsidRPr="008E72F8">
        <w:rPr>
          <w:rFonts w:hint="cs"/>
          <w:b/>
          <w:bCs/>
          <w:rtl/>
        </w:rPr>
        <w:t>ی</w:t>
      </w:r>
      <w:r w:rsidRPr="008E72F8">
        <w:rPr>
          <w:b/>
          <w:bCs/>
          <w:rtl/>
        </w:rPr>
        <w:t xml:space="preserve"> اش</w:t>
      </w:r>
      <w:r w:rsidRPr="008E72F8">
        <w:rPr>
          <w:rFonts w:hint="cs"/>
          <w:b/>
          <w:bCs/>
          <w:rtl/>
        </w:rPr>
        <w:t>ی</w:t>
      </w:r>
      <w:r w:rsidRPr="008E72F8">
        <w:rPr>
          <w:rFonts w:hint="eastAsia"/>
          <w:b/>
          <w:bCs/>
          <w:rtl/>
        </w:rPr>
        <w:t>اء</w:t>
      </w:r>
      <w:r w:rsidRPr="008E72F8">
        <w:rPr>
          <w:b/>
          <w:bCs/>
          <w:rtl/>
        </w:rPr>
        <w:t xml:space="preserve"> </w:t>
      </w:r>
      <w:r w:rsidRPr="008E72F8">
        <w:rPr>
          <w:b/>
          <w:bCs/>
          <w:sz w:val="24"/>
        </w:rPr>
        <w:t>BIM</w:t>
      </w:r>
      <w:r w:rsidRPr="008E72F8">
        <w:rPr>
          <w:rFonts w:hint="cs"/>
          <w:b/>
          <w:bCs/>
          <w:sz w:val="24"/>
          <w:rtl/>
        </w:rPr>
        <w:t xml:space="preserve"> </w:t>
      </w:r>
      <w:r w:rsidRPr="008E72F8">
        <w:rPr>
          <w:b/>
          <w:bCs/>
          <w:sz w:val="24"/>
        </w:rPr>
        <w:t>(NLBO)</w:t>
      </w:r>
    </w:p>
    <w:p w14:paraId="3C6DA9C2" w14:textId="77777777" w:rsidR="00D67C11" w:rsidRDefault="00D67C11" w:rsidP="00604C65"/>
    <w:p w14:paraId="12F51772" w14:textId="77777777" w:rsidR="00D67C11" w:rsidRDefault="00D67C11" w:rsidP="00D67C11">
      <w:pPr>
        <w:pStyle w:val="MiddleText"/>
        <w:rPr>
          <w:rtl/>
        </w:rPr>
      </w:pPr>
      <w:r>
        <w:rPr>
          <w:rFonts w:hint="cs"/>
          <w:rtl/>
        </w:rPr>
        <w:t>کد گزارش:</w:t>
      </w:r>
    </w:p>
    <w:p w14:paraId="5F912DC7" w14:textId="6A0CBC4D" w:rsidR="00D67C11" w:rsidRPr="00604C65" w:rsidRDefault="00D67C11" w:rsidP="00506DA0">
      <w:pPr>
        <w:pStyle w:val="MiddleText"/>
        <w:rPr>
          <w:b/>
          <w:bCs/>
          <w:sz w:val="24"/>
          <w:szCs w:val="28"/>
        </w:rPr>
      </w:pPr>
      <w:r w:rsidRPr="00604C65">
        <w:rPr>
          <w:b/>
          <w:bCs/>
          <w:sz w:val="24"/>
          <w:szCs w:val="28"/>
        </w:rPr>
        <w:t>NLBO-</w:t>
      </w:r>
      <w:r w:rsidRPr="00604C65">
        <w:rPr>
          <w:b/>
          <w:bCs/>
          <w:sz w:val="24"/>
          <w:szCs w:val="28"/>
          <w:lang w:bidi="fa-IR"/>
        </w:rPr>
        <w:t>BODS</w:t>
      </w:r>
      <w:r w:rsidRPr="00604C65">
        <w:rPr>
          <w:b/>
          <w:bCs/>
          <w:sz w:val="24"/>
          <w:szCs w:val="28"/>
        </w:rPr>
        <w:t>-1-</w:t>
      </w:r>
      <w:r w:rsidR="00506DA0" w:rsidRPr="00604C65">
        <w:rPr>
          <w:b/>
          <w:bCs/>
          <w:sz w:val="24"/>
          <w:szCs w:val="28"/>
        </w:rPr>
        <w:t>Template</w:t>
      </w:r>
    </w:p>
    <w:p w14:paraId="73AB093C" w14:textId="77777777" w:rsidR="007D53EF" w:rsidRPr="007D53EF" w:rsidRDefault="007D53EF" w:rsidP="00604C65">
      <w:pPr>
        <w:rPr>
          <w:rtl/>
        </w:rPr>
      </w:pPr>
    </w:p>
    <w:p w14:paraId="5CF11D67" w14:textId="77777777" w:rsidR="00F46B90" w:rsidRDefault="0054569E" w:rsidP="00805739">
      <w:pPr>
        <w:pStyle w:val="MiddleText"/>
        <w:rPr>
          <w:rtl/>
        </w:rPr>
      </w:pPr>
      <w:r w:rsidRPr="004C21CE">
        <w:rPr>
          <w:rtl/>
        </w:rPr>
        <w:t xml:space="preserve">تاریخ </w:t>
      </w:r>
      <w:r w:rsidR="00AD7744">
        <w:rPr>
          <w:rFonts w:hint="cs"/>
          <w:rtl/>
        </w:rPr>
        <w:t>انتشار</w:t>
      </w:r>
      <w:r w:rsidRPr="004C21CE">
        <w:rPr>
          <w:rtl/>
        </w:rPr>
        <w:t>:</w:t>
      </w:r>
    </w:p>
    <w:p w14:paraId="4858E3B7" w14:textId="09F8C18D" w:rsidR="00F46B90" w:rsidRPr="00F46B90" w:rsidRDefault="00AD7744" w:rsidP="007D53EF">
      <w:pPr>
        <w:pStyle w:val="MiddleText"/>
        <w:rPr>
          <w:rtl/>
        </w:rPr>
      </w:pPr>
      <w:r>
        <w:rPr>
          <w:rFonts w:hint="cs"/>
          <w:b/>
          <w:bCs/>
          <w:rtl/>
        </w:rPr>
        <w:t>15</w:t>
      </w:r>
      <w:r w:rsidR="00F46B90" w:rsidRPr="00F46B90">
        <w:rPr>
          <w:rFonts w:hint="cs"/>
          <w:b/>
          <w:bCs/>
          <w:rtl/>
        </w:rPr>
        <w:t>/</w:t>
      </w:r>
      <w:r>
        <w:rPr>
          <w:rFonts w:hint="cs"/>
          <w:b/>
          <w:bCs/>
          <w:rtl/>
        </w:rPr>
        <w:t>8</w:t>
      </w:r>
      <w:r w:rsidR="00F46B90" w:rsidRPr="00F46B90">
        <w:rPr>
          <w:rFonts w:hint="cs"/>
          <w:b/>
          <w:bCs/>
          <w:rtl/>
        </w:rPr>
        <w:t>/1401</w:t>
      </w:r>
    </w:p>
    <w:p w14:paraId="1524B515" w14:textId="77777777" w:rsidR="00AD7744" w:rsidRDefault="00AD7744" w:rsidP="00C00CD2">
      <w:pPr>
        <w:rPr>
          <w:rtl/>
          <w:lang w:bidi="ar-BH"/>
        </w:rPr>
        <w:sectPr w:rsidR="00AD7744" w:rsidSect="001B339B">
          <w:headerReference w:type="default" r:id="rId13"/>
          <w:footerReference w:type="default" r:id="rId14"/>
          <w:footerReference w:type="first" r:id="rId15"/>
          <w:footnotePr>
            <w:numRestart w:val="eachPage"/>
          </w:footnotePr>
          <w:type w:val="continuous"/>
          <w:pgSz w:w="11906" w:h="16838" w:code="9"/>
          <w:pgMar w:top="1418" w:right="1418" w:bottom="1418" w:left="1418" w:header="709" w:footer="646" w:gutter="0"/>
          <w:pgNumType w:start="0"/>
          <w:cols w:space="708"/>
          <w:titlePg/>
          <w:bidi/>
          <w:rtlGutter/>
          <w:docGrid w:linePitch="381"/>
        </w:sectPr>
      </w:pPr>
    </w:p>
    <w:bookmarkStart w:id="0" w:name="_Toc62849116" w:displacedByCustomXml="next"/>
    <w:sdt>
      <w:sdtPr>
        <w:rPr>
          <w:b/>
          <w:bCs/>
          <w:noProof/>
          <w:color w:val="auto"/>
          <w:sz w:val="24"/>
          <w:szCs w:val="22"/>
          <w:rtl/>
        </w:rPr>
        <w:id w:val="2136205966"/>
        <w:docPartObj>
          <w:docPartGallery w:val="Table of Contents"/>
          <w:docPartUnique/>
        </w:docPartObj>
      </w:sdtPr>
      <w:sdtEndPr>
        <w:rPr>
          <w:bCs w:val="0"/>
          <w:szCs w:val="24"/>
        </w:rPr>
      </w:sdtEndPr>
      <w:sdtContent>
        <w:p w14:paraId="3C4392B0" w14:textId="77777777" w:rsidR="00536FAF" w:rsidRPr="004F509C" w:rsidRDefault="00536FAF" w:rsidP="004F509C">
          <w:pPr>
            <w:pStyle w:val="MiddleText"/>
            <w:rPr>
              <w:rStyle w:val="MiddleBoldChar"/>
              <w:rtl/>
            </w:rPr>
          </w:pPr>
          <w:r w:rsidRPr="004F509C">
            <w:rPr>
              <w:rStyle w:val="MiddleBoldChar"/>
              <w:rFonts w:hint="cs"/>
              <w:rtl/>
            </w:rPr>
            <w:t>فهرست</w:t>
          </w:r>
        </w:p>
        <w:p w14:paraId="3BF2A72B" w14:textId="292C783B" w:rsidR="007B5907" w:rsidRDefault="00536FAF">
          <w:pPr>
            <w:pStyle w:val="TOC1"/>
            <w:rPr>
              <w:rFonts w:asciiTheme="minorHAnsi" w:eastAsiaTheme="minorEastAsia" w:hAnsiTheme="minorHAnsi" w:cstheme="minorBidi"/>
              <w:sz w:val="22"/>
              <w:szCs w:val="22"/>
              <w:rtl/>
            </w:rPr>
          </w:pPr>
          <w:r w:rsidRPr="00F520D4">
            <w:rPr>
              <w:b/>
              <w:bCs/>
              <w:color w:val="00B050"/>
            </w:rPr>
            <w:fldChar w:fldCharType="begin"/>
          </w:r>
          <w:r w:rsidRPr="00F520D4">
            <w:rPr>
              <w:b/>
              <w:bCs/>
            </w:rPr>
            <w:instrText xml:space="preserve"> TOC \o "1-3" \h \z \u </w:instrText>
          </w:r>
          <w:r w:rsidRPr="00F520D4">
            <w:rPr>
              <w:b/>
              <w:bCs/>
              <w:color w:val="00B050"/>
            </w:rPr>
            <w:fldChar w:fldCharType="separate"/>
          </w:r>
          <w:hyperlink w:anchor="_Toc118880102" w:history="1">
            <w:r w:rsidR="007B5907" w:rsidRPr="000A1D85">
              <w:rPr>
                <w:rStyle w:val="Hyperlink"/>
                <w:rtl/>
              </w:rPr>
              <w:t>1-</w:t>
            </w:r>
            <w:r w:rsidR="007B5907">
              <w:rPr>
                <w:rFonts w:asciiTheme="minorHAnsi" w:eastAsiaTheme="minorEastAsia" w:hAnsiTheme="minorHAnsi" w:cstheme="minorBidi"/>
                <w:sz w:val="22"/>
                <w:szCs w:val="22"/>
                <w:rtl/>
              </w:rPr>
              <w:tab/>
            </w:r>
            <w:r w:rsidR="007B5907" w:rsidRPr="000A1D85">
              <w:rPr>
                <w:rStyle w:val="Hyperlink"/>
                <w:rtl/>
              </w:rPr>
              <w:t>مقدمه</w:t>
            </w:r>
            <w:r w:rsidR="007B5907">
              <w:rPr>
                <w:webHidden/>
                <w:rtl/>
              </w:rPr>
              <w:tab/>
            </w:r>
            <w:r w:rsidR="007B5907">
              <w:rPr>
                <w:webHidden/>
                <w:rtl/>
              </w:rPr>
              <w:fldChar w:fldCharType="begin"/>
            </w:r>
            <w:r w:rsidR="007B5907">
              <w:rPr>
                <w:webHidden/>
                <w:rtl/>
              </w:rPr>
              <w:instrText xml:space="preserve"> </w:instrText>
            </w:r>
            <w:r w:rsidR="007B5907">
              <w:rPr>
                <w:webHidden/>
              </w:rPr>
              <w:instrText>PAGEREF</w:instrText>
            </w:r>
            <w:r w:rsidR="007B5907">
              <w:rPr>
                <w:webHidden/>
                <w:rtl/>
              </w:rPr>
              <w:instrText xml:space="preserve"> _</w:instrText>
            </w:r>
            <w:r w:rsidR="007B5907">
              <w:rPr>
                <w:webHidden/>
              </w:rPr>
              <w:instrText>Toc118880102 \h</w:instrText>
            </w:r>
            <w:r w:rsidR="007B5907">
              <w:rPr>
                <w:webHidden/>
                <w:rtl/>
              </w:rPr>
              <w:instrText xml:space="preserve"> </w:instrText>
            </w:r>
            <w:r w:rsidR="007B5907">
              <w:rPr>
                <w:webHidden/>
                <w:rtl/>
              </w:rPr>
            </w:r>
            <w:r w:rsidR="007B5907">
              <w:rPr>
                <w:webHidden/>
                <w:rtl/>
              </w:rPr>
              <w:fldChar w:fldCharType="separate"/>
            </w:r>
            <w:r w:rsidR="001F5CF9">
              <w:rPr>
                <w:webHidden/>
                <w:rtl/>
              </w:rPr>
              <w:t>1</w:t>
            </w:r>
            <w:r w:rsidR="007B5907">
              <w:rPr>
                <w:webHidden/>
                <w:rtl/>
              </w:rPr>
              <w:fldChar w:fldCharType="end"/>
            </w:r>
          </w:hyperlink>
        </w:p>
        <w:p w14:paraId="6703F58F" w14:textId="3CF8FA60" w:rsidR="007B5907" w:rsidRDefault="00000000">
          <w:pPr>
            <w:pStyle w:val="TOC1"/>
            <w:rPr>
              <w:rFonts w:asciiTheme="minorHAnsi" w:eastAsiaTheme="minorEastAsia" w:hAnsiTheme="minorHAnsi" w:cstheme="minorBidi"/>
              <w:sz w:val="22"/>
              <w:szCs w:val="22"/>
              <w:rtl/>
            </w:rPr>
          </w:pPr>
          <w:hyperlink w:anchor="_Toc118880103" w:history="1">
            <w:r w:rsidR="007B5907" w:rsidRPr="000A1D85">
              <w:rPr>
                <w:rStyle w:val="Hyperlink"/>
                <w:rtl/>
              </w:rPr>
              <w:t>2-</w:t>
            </w:r>
            <w:r w:rsidR="007B5907">
              <w:rPr>
                <w:rFonts w:asciiTheme="minorHAnsi" w:eastAsiaTheme="minorEastAsia" w:hAnsiTheme="minorHAnsi" w:cstheme="minorBidi"/>
                <w:sz w:val="22"/>
                <w:szCs w:val="22"/>
                <w:rtl/>
              </w:rPr>
              <w:tab/>
            </w:r>
            <w:r w:rsidR="007B5907" w:rsidRPr="000A1D85">
              <w:rPr>
                <w:rStyle w:val="Hyperlink"/>
                <w:rtl/>
              </w:rPr>
              <w:t>نام‌گذار</w:t>
            </w:r>
            <w:r w:rsidR="007B5907" w:rsidRPr="000A1D85">
              <w:rPr>
                <w:rStyle w:val="Hyperlink"/>
                <w:rFonts w:hint="cs"/>
                <w:rtl/>
              </w:rPr>
              <w:t>ی</w:t>
            </w:r>
            <w:r w:rsidR="007B5907" w:rsidRPr="000A1D85">
              <w:rPr>
                <w:rStyle w:val="Hyperlink"/>
                <w:rtl/>
              </w:rPr>
              <w:t xml:space="preserve"> فا</w:t>
            </w:r>
            <w:r w:rsidR="007B5907" w:rsidRPr="000A1D85">
              <w:rPr>
                <w:rStyle w:val="Hyperlink"/>
                <w:rFonts w:hint="cs"/>
                <w:rtl/>
              </w:rPr>
              <w:t>ی</w:t>
            </w:r>
            <w:r w:rsidR="007B5907" w:rsidRPr="000A1D85">
              <w:rPr>
                <w:rStyle w:val="Hyperlink"/>
                <w:rFonts w:hint="eastAsia"/>
                <w:rtl/>
              </w:rPr>
              <w:t>ل‌ها</w:t>
            </w:r>
            <w:r w:rsidR="007B5907">
              <w:rPr>
                <w:webHidden/>
                <w:rtl/>
              </w:rPr>
              <w:tab/>
            </w:r>
            <w:r w:rsidR="007B5907">
              <w:rPr>
                <w:webHidden/>
                <w:rtl/>
              </w:rPr>
              <w:fldChar w:fldCharType="begin"/>
            </w:r>
            <w:r w:rsidR="007B5907">
              <w:rPr>
                <w:webHidden/>
                <w:rtl/>
              </w:rPr>
              <w:instrText xml:space="preserve"> </w:instrText>
            </w:r>
            <w:r w:rsidR="007B5907">
              <w:rPr>
                <w:webHidden/>
              </w:rPr>
              <w:instrText>PAGEREF</w:instrText>
            </w:r>
            <w:r w:rsidR="007B5907">
              <w:rPr>
                <w:webHidden/>
                <w:rtl/>
              </w:rPr>
              <w:instrText xml:space="preserve"> _</w:instrText>
            </w:r>
            <w:r w:rsidR="007B5907">
              <w:rPr>
                <w:webHidden/>
              </w:rPr>
              <w:instrText>Toc118880103 \h</w:instrText>
            </w:r>
            <w:r w:rsidR="007B5907">
              <w:rPr>
                <w:webHidden/>
                <w:rtl/>
              </w:rPr>
              <w:instrText xml:space="preserve"> </w:instrText>
            </w:r>
            <w:r w:rsidR="007B5907">
              <w:rPr>
                <w:webHidden/>
                <w:rtl/>
              </w:rPr>
            </w:r>
            <w:r w:rsidR="007B5907">
              <w:rPr>
                <w:webHidden/>
                <w:rtl/>
              </w:rPr>
              <w:fldChar w:fldCharType="separate"/>
            </w:r>
            <w:r w:rsidR="001F5CF9">
              <w:rPr>
                <w:webHidden/>
                <w:rtl/>
              </w:rPr>
              <w:t>2</w:t>
            </w:r>
            <w:r w:rsidR="007B5907">
              <w:rPr>
                <w:webHidden/>
                <w:rtl/>
              </w:rPr>
              <w:fldChar w:fldCharType="end"/>
            </w:r>
          </w:hyperlink>
        </w:p>
        <w:p w14:paraId="1DF06018" w14:textId="55C323FE" w:rsidR="007B5907" w:rsidRDefault="00000000">
          <w:pPr>
            <w:pStyle w:val="TOC1"/>
            <w:rPr>
              <w:rFonts w:asciiTheme="minorHAnsi" w:eastAsiaTheme="minorEastAsia" w:hAnsiTheme="minorHAnsi" w:cstheme="minorBidi"/>
              <w:sz w:val="22"/>
              <w:szCs w:val="22"/>
              <w:rtl/>
            </w:rPr>
          </w:pPr>
          <w:hyperlink w:anchor="_Toc118880104" w:history="1">
            <w:r w:rsidR="007B5907" w:rsidRPr="000A1D85">
              <w:rPr>
                <w:rStyle w:val="Hyperlink"/>
                <w:rtl/>
              </w:rPr>
              <w:t>3-</w:t>
            </w:r>
            <w:r w:rsidR="007B5907">
              <w:rPr>
                <w:rFonts w:asciiTheme="minorHAnsi" w:eastAsiaTheme="minorEastAsia" w:hAnsiTheme="minorHAnsi" w:cstheme="minorBidi"/>
                <w:sz w:val="22"/>
                <w:szCs w:val="22"/>
                <w:rtl/>
              </w:rPr>
              <w:tab/>
            </w:r>
            <w:r w:rsidR="007B5907" w:rsidRPr="000A1D85">
              <w:rPr>
                <w:rStyle w:val="Hyperlink"/>
                <w:rtl/>
              </w:rPr>
              <w:t>تع</w:t>
            </w:r>
            <w:r w:rsidR="007B5907" w:rsidRPr="000A1D85">
              <w:rPr>
                <w:rStyle w:val="Hyperlink"/>
                <w:rFonts w:hint="cs"/>
                <w:rtl/>
              </w:rPr>
              <w:t>یی</w:t>
            </w:r>
            <w:r w:rsidR="007B5907" w:rsidRPr="000A1D85">
              <w:rPr>
                <w:rStyle w:val="Hyperlink"/>
                <w:rFonts w:hint="eastAsia"/>
                <w:rtl/>
              </w:rPr>
              <w:t>ن</w:t>
            </w:r>
            <w:r w:rsidR="007B5907" w:rsidRPr="000A1D85">
              <w:rPr>
                <w:rStyle w:val="Hyperlink"/>
                <w:rtl/>
              </w:rPr>
              <w:t xml:space="preserve"> مشخصه‌ها و گروه‌بند</w:t>
            </w:r>
            <w:r w:rsidR="007B5907" w:rsidRPr="000A1D85">
              <w:rPr>
                <w:rStyle w:val="Hyperlink"/>
                <w:rFonts w:hint="cs"/>
                <w:rtl/>
              </w:rPr>
              <w:t>ی</w:t>
            </w:r>
            <w:r w:rsidR="007B5907" w:rsidRPr="000A1D85">
              <w:rPr>
                <w:rStyle w:val="Hyperlink"/>
                <w:rtl/>
              </w:rPr>
              <w:t xml:space="preserve"> آن‌ها</w:t>
            </w:r>
            <w:r w:rsidR="007B5907">
              <w:rPr>
                <w:webHidden/>
                <w:rtl/>
              </w:rPr>
              <w:tab/>
            </w:r>
            <w:r w:rsidR="007B5907">
              <w:rPr>
                <w:webHidden/>
                <w:rtl/>
              </w:rPr>
              <w:fldChar w:fldCharType="begin"/>
            </w:r>
            <w:r w:rsidR="007B5907">
              <w:rPr>
                <w:webHidden/>
                <w:rtl/>
              </w:rPr>
              <w:instrText xml:space="preserve"> </w:instrText>
            </w:r>
            <w:r w:rsidR="007B5907">
              <w:rPr>
                <w:webHidden/>
              </w:rPr>
              <w:instrText>PAGEREF</w:instrText>
            </w:r>
            <w:r w:rsidR="007B5907">
              <w:rPr>
                <w:webHidden/>
                <w:rtl/>
              </w:rPr>
              <w:instrText xml:space="preserve"> _</w:instrText>
            </w:r>
            <w:r w:rsidR="007B5907">
              <w:rPr>
                <w:webHidden/>
              </w:rPr>
              <w:instrText>Toc118880104 \h</w:instrText>
            </w:r>
            <w:r w:rsidR="007B5907">
              <w:rPr>
                <w:webHidden/>
                <w:rtl/>
              </w:rPr>
              <w:instrText xml:space="preserve"> </w:instrText>
            </w:r>
            <w:r w:rsidR="007B5907">
              <w:rPr>
                <w:webHidden/>
                <w:rtl/>
              </w:rPr>
            </w:r>
            <w:r w:rsidR="007B5907">
              <w:rPr>
                <w:webHidden/>
                <w:rtl/>
              </w:rPr>
              <w:fldChar w:fldCharType="separate"/>
            </w:r>
            <w:r w:rsidR="001F5CF9">
              <w:rPr>
                <w:webHidden/>
                <w:rtl/>
              </w:rPr>
              <w:t>4</w:t>
            </w:r>
            <w:r w:rsidR="007B5907">
              <w:rPr>
                <w:webHidden/>
                <w:rtl/>
              </w:rPr>
              <w:fldChar w:fldCharType="end"/>
            </w:r>
          </w:hyperlink>
        </w:p>
        <w:p w14:paraId="29A336D6" w14:textId="4BA95F1A" w:rsidR="007B5907" w:rsidRDefault="00000000">
          <w:pPr>
            <w:pStyle w:val="TOC2"/>
            <w:rPr>
              <w:rFonts w:asciiTheme="minorHAnsi" w:eastAsiaTheme="minorEastAsia" w:hAnsiTheme="minorHAnsi" w:cstheme="minorBidi"/>
              <w:color w:val="auto"/>
              <w:sz w:val="22"/>
              <w:szCs w:val="22"/>
              <w:rtl/>
              <w:lang w:val="en-US"/>
            </w:rPr>
          </w:pPr>
          <w:hyperlink w:anchor="_Toc118880105" w:history="1">
            <w:r w:rsidR="007B5907" w:rsidRPr="000A1D85">
              <w:rPr>
                <w:rStyle w:val="Hyperlink"/>
                <w:rtl/>
                <w:lang w:bidi="fa-IR"/>
              </w:rPr>
              <w:t>3-1-</w:t>
            </w:r>
            <w:r w:rsidR="007B5907">
              <w:rPr>
                <w:rFonts w:asciiTheme="minorHAnsi" w:eastAsiaTheme="minorEastAsia" w:hAnsiTheme="minorHAnsi" w:cstheme="minorBidi"/>
                <w:color w:val="auto"/>
                <w:sz w:val="22"/>
                <w:szCs w:val="22"/>
                <w:rtl/>
                <w:lang w:val="en-US"/>
              </w:rPr>
              <w:tab/>
            </w:r>
            <w:r w:rsidR="007B5907" w:rsidRPr="000A1D85">
              <w:rPr>
                <w:rStyle w:val="Hyperlink"/>
                <w:rtl/>
                <w:lang w:bidi="fa-IR"/>
              </w:rPr>
              <w:t>مشخصه‌ها</w:t>
            </w:r>
            <w:r w:rsidR="007B5907" w:rsidRPr="000A1D85">
              <w:rPr>
                <w:rStyle w:val="Hyperlink"/>
                <w:rFonts w:hint="cs"/>
                <w:rtl/>
                <w:lang w:bidi="fa-IR"/>
              </w:rPr>
              <w:t>ی</w:t>
            </w:r>
            <w:r w:rsidR="007B5907" w:rsidRPr="000A1D85">
              <w:rPr>
                <w:rStyle w:val="Hyperlink"/>
                <w:rtl/>
                <w:lang w:bidi="fa-IR"/>
              </w:rPr>
              <w:t xml:space="preserve"> گروه طبقه‌بند</w:t>
            </w:r>
            <w:r w:rsidR="007B5907" w:rsidRPr="000A1D85">
              <w:rPr>
                <w:rStyle w:val="Hyperlink"/>
                <w:rFonts w:hint="cs"/>
                <w:rtl/>
                <w:lang w:bidi="fa-IR"/>
              </w:rPr>
              <w:t>ی</w:t>
            </w:r>
            <w:r w:rsidR="007B5907">
              <w:rPr>
                <w:webHidden/>
                <w:rtl/>
              </w:rPr>
              <w:tab/>
            </w:r>
            <w:r w:rsidR="007B5907">
              <w:rPr>
                <w:webHidden/>
                <w:rtl/>
              </w:rPr>
              <w:fldChar w:fldCharType="begin"/>
            </w:r>
            <w:r w:rsidR="007B5907">
              <w:rPr>
                <w:webHidden/>
                <w:rtl/>
              </w:rPr>
              <w:instrText xml:space="preserve"> </w:instrText>
            </w:r>
            <w:r w:rsidR="007B5907">
              <w:rPr>
                <w:webHidden/>
              </w:rPr>
              <w:instrText>PAGEREF</w:instrText>
            </w:r>
            <w:r w:rsidR="007B5907">
              <w:rPr>
                <w:webHidden/>
                <w:rtl/>
              </w:rPr>
              <w:instrText xml:space="preserve"> _</w:instrText>
            </w:r>
            <w:r w:rsidR="007B5907">
              <w:rPr>
                <w:webHidden/>
              </w:rPr>
              <w:instrText>Toc118880105 \h</w:instrText>
            </w:r>
            <w:r w:rsidR="007B5907">
              <w:rPr>
                <w:webHidden/>
                <w:rtl/>
              </w:rPr>
              <w:instrText xml:space="preserve"> </w:instrText>
            </w:r>
            <w:r w:rsidR="007B5907">
              <w:rPr>
                <w:webHidden/>
                <w:rtl/>
              </w:rPr>
            </w:r>
            <w:r w:rsidR="007B5907">
              <w:rPr>
                <w:webHidden/>
                <w:rtl/>
              </w:rPr>
              <w:fldChar w:fldCharType="separate"/>
            </w:r>
            <w:r w:rsidR="001F5CF9">
              <w:rPr>
                <w:webHidden/>
                <w:rtl/>
              </w:rPr>
              <w:t>4</w:t>
            </w:r>
            <w:r w:rsidR="007B5907">
              <w:rPr>
                <w:webHidden/>
                <w:rtl/>
              </w:rPr>
              <w:fldChar w:fldCharType="end"/>
            </w:r>
          </w:hyperlink>
        </w:p>
        <w:p w14:paraId="757B7978" w14:textId="3D670555" w:rsidR="007B5907" w:rsidRDefault="00000000">
          <w:pPr>
            <w:pStyle w:val="TOC2"/>
            <w:rPr>
              <w:rFonts w:asciiTheme="minorHAnsi" w:eastAsiaTheme="minorEastAsia" w:hAnsiTheme="minorHAnsi" w:cstheme="minorBidi"/>
              <w:color w:val="auto"/>
              <w:sz w:val="22"/>
              <w:szCs w:val="22"/>
              <w:rtl/>
              <w:lang w:val="en-US"/>
            </w:rPr>
          </w:pPr>
          <w:hyperlink w:anchor="_Toc118880106" w:history="1">
            <w:r w:rsidR="007B5907" w:rsidRPr="000A1D85">
              <w:rPr>
                <w:rStyle w:val="Hyperlink"/>
                <w:rtl/>
                <w:lang w:bidi="fa-IR"/>
              </w:rPr>
              <w:t>3-2-</w:t>
            </w:r>
            <w:r w:rsidR="007B5907">
              <w:rPr>
                <w:rFonts w:asciiTheme="minorHAnsi" w:eastAsiaTheme="minorEastAsia" w:hAnsiTheme="minorHAnsi" w:cstheme="minorBidi"/>
                <w:color w:val="auto"/>
                <w:sz w:val="22"/>
                <w:szCs w:val="22"/>
                <w:rtl/>
                <w:lang w:val="en-US"/>
              </w:rPr>
              <w:tab/>
            </w:r>
            <w:r w:rsidR="007B5907" w:rsidRPr="000A1D85">
              <w:rPr>
                <w:rStyle w:val="Hyperlink"/>
                <w:rtl/>
                <w:lang w:bidi="fa-IR"/>
              </w:rPr>
              <w:t>مشخصه‌ها</w:t>
            </w:r>
            <w:r w:rsidR="007B5907" w:rsidRPr="000A1D85">
              <w:rPr>
                <w:rStyle w:val="Hyperlink"/>
                <w:rFonts w:hint="cs"/>
                <w:rtl/>
                <w:lang w:bidi="fa-IR"/>
              </w:rPr>
              <w:t>ی</w:t>
            </w:r>
            <w:r w:rsidR="007B5907" w:rsidRPr="000A1D85">
              <w:rPr>
                <w:rStyle w:val="Hyperlink"/>
                <w:rtl/>
                <w:lang w:bidi="fa-IR"/>
              </w:rPr>
              <w:t xml:space="preserve"> گروه شناسنامه‌ا</w:t>
            </w:r>
            <w:r w:rsidR="007B5907" w:rsidRPr="000A1D85">
              <w:rPr>
                <w:rStyle w:val="Hyperlink"/>
                <w:rFonts w:hint="cs"/>
                <w:rtl/>
                <w:lang w:bidi="fa-IR"/>
              </w:rPr>
              <w:t>ی</w:t>
            </w:r>
            <w:r w:rsidR="007B5907">
              <w:rPr>
                <w:webHidden/>
                <w:rtl/>
              </w:rPr>
              <w:tab/>
            </w:r>
            <w:r w:rsidR="007B5907">
              <w:rPr>
                <w:webHidden/>
                <w:rtl/>
              </w:rPr>
              <w:fldChar w:fldCharType="begin"/>
            </w:r>
            <w:r w:rsidR="007B5907">
              <w:rPr>
                <w:webHidden/>
                <w:rtl/>
              </w:rPr>
              <w:instrText xml:space="preserve"> </w:instrText>
            </w:r>
            <w:r w:rsidR="007B5907">
              <w:rPr>
                <w:webHidden/>
              </w:rPr>
              <w:instrText>PAGEREF</w:instrText>
            </w:r>
            <w:r w:rsidR="007B5907">
              <w:rPr>
                <w:webHidden/>
                <w:rtl/>
              </w:rPr>
              <w:instrText xml:space="preserve"> _</w:instrText>
            </w:r>
            <w:r w:rsidR="007B5907">
              <w:rPr>
                <w:webHidden/>
              </w:rPr>
              <w:instrText>Toc118880106 \h</w:instrText>
            </w:r>
            <w:r w:rsidR="007B5907">
              <w:rPr>
                <w:webHidden/>
                <w:rtl/>
              </w:rPr>
              <w:instrText xml:space="preserve"> </w:instrText>
            </w:r>
            <w:r w:rsidR="007B5907">
              <w:rPr>
                <w:webHidden/>
                <w:rtl/>
              </w:rPr>
            </w:r>
            <w:r w:rsidR="007B5907">
              <w:rPr>
                <w:webHidden/>
                <w:rtl/>
              </w:rPr>
              <w:fldChar w:fldCharType="separate"/>
            </w:r>
            <w:r w:rsidR="001F5CF9">
              <w:rPr>
                <w:webHidden/>
                <w:rtl/>
              </w:rPr>
              <w:t>5</w:t>
            </w:r>
            <w:r w:rsidR="007B5907">
              <w:rPr>
                <w:webHidden/>
                <w:rtl/>
              </w:rPr>
              <w:fldChar w:fldCharType="end"/>
            </w:r>
          </w:hyperlink>
        </w:p>
        <w:p w14:paraId="1CEFE69C" w14:textId="584071EF" w:rsidR="007B5907" w:rsidRDefault="00000000">
          <w:pPr>
            <w:pStyle w:val="TOC2"/>
            <w:rPr>
              <w:rFonts w:asciiTheme="minorHAnsi" w:eastAsiaTheme="minorEastAsia" w:hAnsiTheme="minorHAnsi" w:cstheme="minorBidi"/>
              <w:color w:val="auto"/>
              <w:sz w:val="22"/>
              <w:szCs w:val="22"/>
              <w:rtl/>
              <w:lang w:val="en-US"/>
            </w:rPr>
          </w:pPr>
          <w:hyperlink w:anchor="_Toc118880107" w:history="1">
            <w:r w:rsidR="007B5907" w:rsidRPr="000A1D85">
              <w:rPr>
                <w:rStyle w:val="Hyperlink"/>
                <w:rtl/>
                <w:lang w:bidi="fa-IR"/>
              </w:rPr>
              <w:t>3-3-</w:t>
            </w:r>
            <w:r w:rsidR="007B5907">
              <w:rPr>
                <w:rFonts w:asciiTheme="minorHAnsi" w:eastAsiaTheme="minorEastAsia" w:hAnsiTheme="minorHAnsi" w:cstheme="minorBidi"/>
                <w:color w:val="auto"/>
                <w:sz w:val="22"/>
                <w:szCs w:val="22"/>
                <w:rtl/>
                <w:lang w:val="en-US"/>
              </w:rPr>
              <w:tab/>
            </w:r>
            <w:r w:rsidR="007B5907" w:rsidRPr="000A1D85">
              <w:rPr>
                <w:rStyle w:val="Hyperlink"/>
                <w:rtl/>
                <w:lang w:bidi="fa-IR"/>
              </w:rPr>
              <w:t>مشخصه‌ها</w:t>
            </w:r>
            <w:r w:rsidR="007B5907" w:rsidRPr="000A1D85">
              <w:rPr>
                <w:rStyle w:val="Hyperlink"/>
                <w:rFonts w:hint="cs"/>
                <w:rtl/>
                <w:lang w:bidi="fa-IR"/>
              </w:rPr>
              <w:t>ی</w:t>
            </w:r>
            <w:r w:rsidR="007B5907" w:rsidRPr="000A1D85">
              <w:rPr>
                <w:rStyle w:val="Hyperlink"/>
                <w:rtl/>
                <w:lang w:bidi="fa-IR"/>
              </w:rPr>
              <w:t xml:space="preserve"> گروه ا</w:t>
            </w:r>
            <w:r w:rsidR="007B5907" w:rsidRPr="000A1D85">
              <w:rPr>
                <w:rStyle w:val="Hyperlink"/>
                <w:rFonts w:hint="cs"/>
                <w:rtl/>
                <w:lang w:bidi="fa-IR"/>
              </w:rPr>
              <w:t>ی</w:t>
            </w:r>
            <w:r w:rsidR="007B5907" w:rsidRPr="000A1D85">
              <w:rPr>
                <w:rStyle w:val="Hyperlink"/>
                <w:rFonts w:hint="eastAsia"/>
                <w:rtl/>
                <w:lang w:bidi="fa-IR"/>
              </w:rPr>
              <w:t>جاد</w:t>
            </w:r>
            <w:r w:rsidR="007B5907" w:rsidRPr="000A1D85">
              <w:rPr>
                <w:rStyle w:val="Hyperlink"/>
                <w:rtl/>
                <w:lang w:bidi="fa-IR"/>
              </w:rPr>
              <w:t xml:space="preserve"> کننده</w:t>
            </w:r>
            <w:r w:rsidR="007B5907">
              <w:rPr>
                <w:webHidden/>
                <w:rtl/>
              </w:rPr>
              <w:tab/>
            </w:r>
            <w:r w:rsidR="007B5907">
              <w:rPr>
                <w:webHidden/>
                <w:rtl/>
              </w:rPr>
              <w:fldChar w:fldCharType="begin"/>
            </w:r>
            <w:r w:rsidR="007B5907">
              <w:rPr>
                <w:webHidden/>
                <w:rtl/>
              </w:rPr>
              <w:instrText xml:space="preserve"> </w:instrText>
            </w:r>
            <w:r w:rsidR="007B5907">
              <w:rPr>
                <w:webHidden/>
              </w:rPr>
              <w:instrText>PAGEREF</w:instrText>
            </w:r>
            <w:r w:rsidR="007B5907">
              <w:rPr>
                <w:webHidden/>
                <w:rtl/>
              </w:rPr>
              <w:instrText xml:space="preserve"> _</w:instrText>
            </w:r>
            <w:r w:rsidR="007B5907">
              <w:rPr>
                <w:webHidden/>
              </w:rPr>
              <w:instrText>Toc118880107 \h</w:instrText>
            </w:r>
            <w:r w:rsidR="007B5907">
              <w:rPr>
                <w:webHidden/>
                <w:rtl/>
              </w:rPr>
              <w:instrText xml:space="preserve"> </w:instrText>
            </w:r>
            <w:r w:rsidR="007B5907">
              <w:rPr>
                <w:webHidden/>
                <w:rtl/>
              </w:rPr>
            </w:r>
            <w:r w:rsidR="007B5907">
              <w:rPr>
                <w:webHidden/>
                <w:rtl/>
              </w:rPr>
              <w:fldChar w:fldCharType="separate"/>
            </w:r>
            <w:r w:rsidR="001F5CF9">
              <w:rPr>
                <w:webHidden/>
                <w:rtl/>
              </w:rPr>
              <w:t>6</w:t>
            </w:r>
            <w:r w:rsidR="007B5907">
              <w:rPr>
                <w:webHidden/>
                <w:rtl/>
              </w:rPr>
              <w:fldChar w:fldCharType="end"/>
            </w:r>
          </w:hyperlink>
        </w:p>
        <w:p w14:paraId="3A6EA572" w14:textId="4AFBB3CD" w:rsidR="007B5907" w:rsidRDefault="00000000">
          <w:pPr>
            <w:pStyle w:val="TOC2"/>
            <w:rPr>
              <w:rFonts w:asciiTheme="minorHAnsi" w:eastAsiaTheme="minorEastAsia" w:hAnsiTheme="minorHAnsi" w:cstheme="minorBidi"/>
              <w:color w:val="auto"/>
              <w:sz w:val="22"/>
              <w:szCs w:val="22"/>
              <w:rtl/>
              <w:lang w:val="en-US"/>
            </w:rPr>
          </w:pPr>
          <w:hyperlink w:anchor="_Toc118880108" w:history="1">
            <w:r w:rsidR="007B5907" w:rsidRPr="000A1D85">
              <w:rPr>
                <w:rStyle w:val="Hyperlink"/>
                <w:rtl/>
                <w:lang w:bidi="fa-IR"/>
              </w:rPr>
              <w:t>3-4-</w:t>
            </w:r>
            <w:r w:rsidR="007B5907">
              <w:rPr>
                <w:rFonts w:asciiTheme="minorHAnsi" w:eastAsiaTheme="minorEastAsia" w:hAnsiTheme="minorHAnsi" w:cstheme="minorBidi"/>
                <w:color w:val="auto"/>
                <w:sz w:val="22"/>
                <w:szCs w:val="22"/>
                <w:rtl/>
                <w:lang w:val="en-US"/>
              </w:rPr>
              <w:tab/>
            </w:r>
            <w:r w:rsidR="007B5907" w:rsidRPr="000A1D85">
              <w:rPr>
                <w:rStyle w:val="Hyperlink"/>
                <w:rtl/>
                <w:lang w:bidi="fa-IR"/>
              </w:rPr>
              <w:t>مشخصه‌ها</w:t>
            </w:r>
            <w:r w:rsidR="007B5907" w:rsidRPr="000A1D85">
              <w:rPr>
                <w:rStyle w:val="Hyperlink"/>
                <w:rFonts w:hint="cs"/>
                <w:rtl/>
                <w:lang w:bidi="fa-IR"/>
              </w:rPr>
              <w:t>ی</w:t>
            </w:r>
            <w:r w:rsidR="007B5907" w:rsidRPr="000A1D85">
              <w:rPr>
                <w:rStyle w:val="Hyperlink"/>
                <w:rtl/>
                <w:lang w:bidi="fa-IR"/>
              </w:rPr>
              <w:t xml:space="preserve"> گروه تول</w:t>
            </w:r>
            <w:r w:rsidR="007B5907" w:rsidRPr="000A1D85">
              <w:rPr>
                <w:rStyle w:val="Hyperlink"/>
                <w:rFonts w:hint="cs"/>
                <w:rtl/>
                <w:lang w:bidi="fa-IR"/>
              </w:rPr>
              <w:t>ی</w:t>
            </w:r>
            <w:r w:rsidR="007B5907" w:rsidRPr="000A1D85">
              <w:rPr>
                <w:rStyle w:val="Hyperlink"/>
                <w:rFonts w:hint="eastAsia"/>
                <w:rtl/>
                <w:lang w:bidi="fa-IR"/>
              </w:rPr>
              <w:t>د</w:t>
            </w:r>
            <w:r w:rsidR="007B5907" w:rsidRPr="000A1D85">
              <w:rPr>
                <w:rStyle w:val="Hyperlink"/>
                <w:rtl/>
                <w:lang w:bidi="fa-IR"/>
              </w:rPr>
              <w:t xml:space="preserve"> کننده محصول</w:t>
            </w:r>
            <w:r w:rsidR="007B5907">
              <w:rPr>
                <w:webHidden/>
                <w:rtl/>
              </w:rPr>
              <w:tab/>
            </w:r>
            <w:r w:rsidR="007B5907">
              <w:rPr>
                <w:webHidden/>
                <w:rtl/>
              </w:rPr>
              <w:fldChar w:fldCharType="begin"/>
            </w:r>
            <w:r w:rsidR="007B5907">
              <w:rPr>
                <w:webHidden/>
                <w:rtl/>
              </w:rPr>
              <w:instrText xml:space="preserve"> </w:instrText>
            </w:r>
            <w:r w:rsidR="007B5907">
              <w:rPr>
                <w:webHidden/>
              </w:rPr>
              <w:instrText>PAGEREF</w:instrText>
            </w:r>
            <w:r w:rsidR="007B5907">
              <w:rPr>
                <w:webHidden/>
                <w:rtl/>
              </w:rPr>
              <w:instrText xml:space="preserve"> _</w:instrText>
            </w:r>
            <w:r w:rsidR="007B5907">
              <w:rPr>
                <w:webHidden/>
              </w:rPr>
              <w:instrText>Toc118880108 \h</w:instrText>
            </w:r>
            <w:r w:rsidR="007B5907">
              <w:rPr>
                <w:webHidden/>
                <w:rtl/>
              </w:rPr>
              <w:instrText xml:space="preserve"> </w:instrText>
            </w:r>
            <w:r w:rsidR="007B5907">
              <w:rPr>
                <w:webHidden/>
                <w:rtl/>
              </w:rPr>
            </w:r>
            <w:r w:rsidR="007B5907">
              <w:rPr>
                <w:webHidden/>
                <w:rtl/>
              </w:rPr>
              <w:fldChar w:fldCharType="separate"/>
            </w:r>
            <w:r w:rsidR="001F5CF9">
              <w:rPr>
                <w:webHidden/>
                <w:rtl/>
              </w:rPr>
              <w:t>7</w:t>
            </w:r>
            <w:r w:rsidR="007B5907">
              <w:rPr>
                <w:webHidden/>
                <w:rtl/>
              </w:rPr>
              <w:fldChar w:fldCharType="end"/>
            </w:r>
          </w:hyperlink>
        </w:p>
        <w:p w14:paraId="41CDD7C9" w14:textId="79207FD6" w:rsidR="007B5907" w:rsidRDefault="00000000">
          <w:pPr>
            <w:pStyle w:val="TOC2"/>
            <w:rPr>
              <w:rFonts w:asciiTheme="minorHAnsi" w:eastAsiaTheme="minorEastAsia" w:hAnsiTheme="minorHAnsi" w:cstheme="minorBidi"/>
              <w:color w:val="auto"/>
              <w:sz w:val="22"/>
              <w:szCs w:val="22"/>
              <w:rtl/>
              <w:lang w:val="en-US"/>
            </w:rPr>
          </w:pPr>
          <w:hyperlink w:anchor="_Toc118880109" w:history="1">
            <w:r w:rsidR="007B5907" w:rsidRPr="000A1D85">
              <w:rPr>
                <w:rStyle w:val="Hyperlink"/>
                <w:rtl/>
                <w:lang w:bidi="fa-IR"/>
              </w:rPr>
              <w:t>3-5-</w:t>
            </w:r>
            <w:r w:rsidR="007B5907">
              <w:rPr>
                <w:rFonts w:asciiTheme="minorHAnsi" w:eastAsiaTheme="minorEastAsia" w:hAnsiTheme="minorHAnsi" w:cstheme="minorBidi"/>
                <w:color w:val="auto"/>
                <w:sz w:val="22"/>
                <w:szCs w:val="22"/>
                <w:rtl/>
                <w:lang w:val="en-US"/>
              </w:rPr>
              <w:tab/>
            </w:r>
            <w:r w:rsidR="007B5907" w:rsidRPr="000A1D85">
              <w:rPr>
                <w:rStyle w:val="Hyperlink"/>
                <w:rtl/>
                <w:lang w:bidi="fa-IR"/>
              </w:rPr>
              <w:t>مشخصه‌ها</w:t>
            </w:r>
            <w:r w:rsidR="007B5907" w:rsidRPr="000A1D85">
              <w:rPr>
                <w:rStyle w:val="Hyperlink"/>
                <w:rFonts w:hint="cs"/>
                <w:rtl/>
                <w:lang w:bidi="fa-IR"/>
              </w:rPr>
              <w:t>ی</w:t>
            </w:r>
            <w:r w:rsidR="007B5907" w:rsidRPr="000A1D85">
              <w:rPr>
                <w:rStyle w:val="Hyperlink"/>
                <w:rtl/>
                <w:lang w:bidi="fa-IR"/>
              </w:rPr>
              <w:t xml:space="preserve"> گروه ساخت</w:t>
            </w:r>
            <w:r w:rsidR="007B5907">
              <w:rPr>
                <w:webHidden/>
                <w:rtl/>
              </w:rPr>
              <w:tab/>
            </w:r>
            <w:r w:rsidR="007B5907">
              <w:rPr>
                <w:webHidden/>
                <w:rtl/>
              </w:rPr>
              <w:fldChar w:fldCharType="begin"/>
            </w:r>
            <w:r w:rsidR="007B5907">
              <w:rPr>
                <w:webHidden/>
                <w:rtl/>
              </w:rPr>
              <w:instrText xml:space="preserve"> </w:instrText>
            </w:r>
            <w:r w:rsidR="007B5907">
              <w:rPr>
                <w:webHidden/>
              </w:rPr>
              <w:instrText>PAGEREF</w:instrText>
            </w:r>
            <w:r w:rsidR="007B5907">
              <w:rPr>
                <w:webHidden/>
                <w:rtl/>
              </w:rPr>
              <w:instrText xml:space="preserve"> _</w:instrText>
            </w:r>
            <w:r w:rsidR="007B5907">
              <w:rPr>
                <w:webHidden/>
              </w:rPr>
              <w:instrText>Toc118880109 \h</w:instrText>
            </w:r>
            <w:r w:rsidR="007B5907">
              <w:rPr>
                <w:webHidden/>
                <w:rtl/>
              </w:rPr>
              <w:instrText xml:space="preserve"> </w:instrText>
            </w:r>
            <w:r w:rsidR="007B5907">
              <w:rPr>
                <w:webHidden/>
                <w:rtl/>
              </w:rPr>
            </w:r>
            <w:r w:rsidR="007B5907">
              <w:rPr>
                <w:webHidden/>
                <w:rtl/>
              </w:rPr>
              <w:fldChar w:fldCharType="separate"/>
            </w:r>
            <w:r w:rsidR="001F5CF9">
              <w:rPr>
                <w:webHidden/>
                <w:rtl/>
              </w:rPr>
              <w:t>8</w:t>
            </w:r>
            <w:r w:rsidR="007B5907">
              <w:rPr>
                <w:webHidden/>
                <w:rtl/>
              </w:rPr>
              <w:fldChar w:fldCharType="end"/>
            </w:r>
          </w:hyperlink>
        </w:p>
        <w:p w14:paraId="10DC1DE7" w14:textId="64FDA493" w:rsidR="007B5907" w:rsidRDefault="00000000">
          <w:pPr>
            <w:pStyle w:val="TOC2"/>
            <w:rPr>
              <w:rFonts w:asciiTheme="minorHAnsi" w:eastAsiaTheme="minorEastAsia" w:hAnsiTheme="minorHAnsi" w:cstheme="minorBidi"/>
              <w:color w:val="auto"/>
              <w:sz w:val="22"/>
              <w:szCs w:val="22"/>
              <w:rtl/>
              <w:lang w:val="en-US"/>
            </w:rPr>
          </w:pPr>
          <w:hyperlink w:anchor="_Toc118880110" w:history="1">
            <w:r w:rsidR="007B5907" w:rsidRPr="000A1D85">
              <w:rPr>
                <w:rStyle w:val="Hyperlink"/>
                <w:rtl/>
                <w:lang w:bidi="fa-IR"/>
              </w:rPr>
              <w:t>3-6-</w:t>
            </w:r>
            <w:r w:rsidR="007B5907">
              <w:rPr>
                <w:rFonts w:asciiTheme="minorHAnsi" w:eastAsiaTheme="minorEastAsia" w:hAnsiTheme="minorHAnsi" w:cstheme="minorBidi"/>
                <w:color w:val="auto"/>
                <w:sz w:val="22"/>
                <w:szCs w:val="22"/>
                <w:rtl/>
                <w:lang w:val="en-US"/>
              </w:rPr>
              <w:tab/>
            </w:r>
            <w:r w:rsidR="007B5907" w:rsidRPr="000A1D85">
              <w:rPr>
                <w:rStyle w:val="Hyperlink"/>
                <w:rtl/>
                <w:lang w:bidi="fa-IR"/>
              </w:rPr>
              <w:t>مشخصه‌ها</w:t>
            </w:r>
            <w:r w:rsidR="007B5907" w:rsidRPr="000A1D85">
              <w:rPr>
                <w:rStyle w:val="Hyperlink"/>
                <w:rFonts w:hint="cs"/>
                <w:rtl/>
                <w:lang w:bidi="fa-IR"/>
              </w:rPr>
              <w:t>ی</w:t>
            </w:r>
            <w:r w:rsidR="007B5907" w:rsidRPr="000A1D85">
              <w:rPr>
                <w:rStyle w:val="Hyperlink"/>
                <w:rtl/>
                <w:lang w:bidi="fa-IR"/>
              </w:rPr>
              <w:t xml:space="preserve"> گروه بهره‌بردار</w:t>
            </w:r>
            <w:r w:rsidR="007B5907" w:rsidRPr="000A1D85">
              <w:rPr>
                <w:rStyle w:val="Hyperlink"/>
                <w:rFonts w:hint="cs"/>
                <w:rtl/>
                <w:lang w:bidi="fa-IR"/>
              </w:rPr>
              <w:t>ی</w:t>
            </w:r>
            <w:r w:rsidR="007B5907" w:rsidRPr="000A1D85">
              <w:rPr>
                <w:rStyle w:val="Hyperlink"/>
                <w:rtl/>
                <w:lang w:bidi="fa-IR"/>
              </w:rPr>
              <w:t xml:space="preserve"> و نگهدار</w:t>
            </w:r>
            <w:r w:rsidR="007B5907" w:rsidRPr="000A1D85">
              <w:rPr>
                <w:rStyle w:val="Hyperlink"/>
                <w:rFonts w:hint="cs"/>
                <w:rtl/>
                <w:lang w:bidi="fa-IR"/>
              </w:rPr>
              <w:t>ی</w:t>
            </w:r>
            <w:r w:rsidR="007B5907">
              <w:rPr>
                <w:webHidden/>
                <w:rtl/>
              </w:rPr>
              <w:tab/>
            </w:r>
            <w:r w:rsidR="007B5907">
              <w:rPr>
                <w:webHidden/>
                <w:rtl/>
              </w:rPr>
              <w:fldChar w:fldCharType="begin"/>
            </w:r>
            <w:r w:rsidR="007B5907">
              <w:rPr>
                <w:webHidden/>
                <w:rtl/>
              </w:rPr>
              <w:instrText xml:space="preserve"> </w:instrText>
            </w:r>
            <w:r w:rsidR="007B5907">
              <w:rPr>
                <w:webHidden/>
              </w:rPr>
              <w:instrText>PAGEREF</w:instrText>
            </w:r>
            <w:r w:rsidR="007B5907">
              <w:rPr>
                <w:webHidden/>
                <w:rtl/>
              </w:rPr>
              <w:instrText xml:space="preserve"> _</w:instrText>
            </w:r>
            <w:r w:rsidR="007B5907">
              <w:rPr>
                <w:webHidden/>
              </w:rPr>
              <w:instrText>Toc118880110 \h</w:instrText>
            </w:r>
            <w:r w:rsidR="007B5907">
              <w:rPr>
                <w:webHidden/>
                <w:rtl/>
              </w:rPr>
              <w:instrText xml:space="preserve"> </w:instrText>
            </w:r>
            <w:r w:rsidR="007B5907">
              <w:rPr>
                <w:webHidden/>
                <w:rtl/>
              </w:rPr>
            </w:r>
            <w:r w:rsidR="007B5907">
              <w:rPr>
                <w:webHidden/>
                <w:rtl/>
              </w:rPr>
              <w:fldChar w:fldCharType="separate"/>
            </w:r>
            <w:r w:rsidR="001F5CF9">
              <w:rPr>
                <w:webHidden/>
                <w:rtl/>
              </w:rPr>
              <w:t>9</w:t>
            </w:r>
            <w:r w:rsidR="007B5907">
              <w:rPr>
                <w:webHidden/>
                <w:rtl/>
              </w:rPr>
              <w:fldChar w:fldCharType="end"/>
            </w:r>
          </w:hyperlink>
        </w:p>
        <w:p w14:paraId="6773DF43" w14:textId="1D34D3DC" w:rsidR="007B5907" w:rsidRDefault="00000000">
          <w:pPr>
            <w:pStyle w:val="TOC2"/>
            <w:rPr>
              <w:rFonts w:asciiTheme="minorHAnsi" w:eastAsiaTheme="minorEastAsia" w:hAnsiTheme="minorHAnsi" w:cstheme="minorBidi"/>
              <w:color w:val="auto"/>
              <w:sz w:val="22"/>
              <w:szCs w:val="22"/>
              <w:rtl/>
              <w:lang w:val="en-US"/>
            </w:rPr>
          </w:pPr>
          <w:hyperlink w:anchor="_Toc118880111" w:history="1">
            <w:r w:rsidR="007B5907" w:rsidRPr="000A1D85">
              <w:rPr>
                <w:rStyle w:val="Hyperlink"/>
                <w:rtl/>
                <w:lang w:bidi="fa-IR"/>
              </w:rPr>
              <w:t>3-7-</w:t>
            </w:r>
            <w:r w:rsidR="007B5907">
              <w:rPr>
                <w:rFonts w:asciiTheme="minorHAnsi" w:eastAsiaTheme="minorEastAsia" w:hAnsiTheme="minorHAnsi" w:cstheme="minorBidi"/>
                <w:color w:val="auto"/>
                <w:sz w:val="22"/>
                <w:szCs w:val="22"/>
                <w:rtl/>
                <w:lang w:val="en-US"/>
              </w:rPr>
              <w:tab/>
            </w:r>
            <w:r w:rsidR="007B5907" w:rsidRPr="000A1D85">
              <w:rPr>
                <w:rStyle w:val="Hyperlink"/>
                <w:rtl/>
                <w:lang w:bidi="fa-IR"/>
              </w:rPr>
              <w:t>مشخصه‌ها</w:t>
            </w:r>
            <w:r w:rsidR="007B5907" w:rsidRPr="000A1D85">
              <w:rPr>
                <w:rStyle w:val="Hyperlink"/>
                <w:rFonts w:hint="cs"/>
                <w:rtl/>
                <w:lang w:bidi="fa-IR"/>
              </w:rPr>
              <w:t>ی</w:t>
            </w:r>
            <w:r w:rsidR="007B5907" w:rsidRPr="000A1D85">
              <w:rPr>
                <w:rStyle w:val="Hyperlink"/>
                <w:rtl/>
                <w:lang w:bidi="fa-IR"/>
              </w:rPr>
              <w:t xml:space="preserve"> گروه گواه</w:t>
            </w:r>
            <w:r w:rsidR="007B5907" w:rsidRPr="000A1D85">
              <w:rPr>
                <w:rStyle w:val="Hyperlink"/>
                <w:rFonts w:hint="cs"/>
                <w:rtl/>
                <w:lang w:bidi="fa-IR"/>
              </w:rPr>
              <w:t>ی</w:t>
            </w:r>
            <w:r w:rsidR="007B5907" w:rsidRPr="000A1D85">
              <w:rPr>
                <w:rStyle w:val="Hyperlink"/>
                <w:rFonts w:hint="eastAsia"/>
                <w:rtl/>
                <w:lang w:bidi="fa-IR"/>
              </w:rPr>
              <w:t>نامه‌ها</w:t>
            </w:r>
            <w:r w:rsidR="007B5907" w:rsidRPr="000A1D85">
              <w:rPr>
                <w:rStyle w:val="Hyperlink"/>
                <w:rFonts w:hint="cs"/>
                <w:rtl/>
                <w:lang w:bidi="fa-IR"/>
              </w:rPr>
              <w:t>ی</w:t>
            </w:r>
            <w:r w:rsidR="007B5907" w:rsidRPr="000A1D85">
              <w:rPr>
                <w:rStyle w:val="Hyperlink"/>
                <w:rtl/>
                <w:lang w:bidi="fa-IR"/>
              </w:rPr>
              <w:t xml:space="preserve"> فن</w:t>
            </w:r>
            <w:r w:rsidR="007B5907" w:rsidRPr="000A1D85">
              <w:rPr>
                <w:rStyle w:val="Hyperlink"/>
                <w:rFonts w:hint="cs"/>
                <w:rtl/>
                <w:lang w:bidi="fa-IR"/>
              </w:rPr>
              <w:t>ی</w:t>
            </w:r>
            <w:r w:rsidR="007B5907">
              <w:rPr>
                <w:webHidden/>
                <w:rtl/>
              </w:rPr>
              <w:tab/>
            </w:r>
            <w:r w:rsidR="007B5907">
              <w:rPr>
                <w:webHidden/>
                <w:rtl/>
              </w:rPr>
              <w:fldChar w:fldCharType="begin"/>
            </w:r>
            <w:r w:rsidR="007B5907">
              <w:rPr>
                <w:webHidden/>
                <w:rtl/>
              </w:rPr>
              <w:instrText xml:space="preserve"> </w:instrText>
            </w:r>
            <w:r w:rsidR="007B5907">
              <w:rPr>
                <w:webHidden/>
              </w:rPr>
              <w:instrText>PAGEREF</w:instrText>
            </w:r>
            <w:r w:rsidR="007B5907">
              <w:rPr>
                <w:webHidden/>
                <w:rtl/>
              </w:rPr>
              <w:instrText xml:space="preserve"> _</w:instrText>
            </w:r>
            <w:r w:rsidR="007B5907">
              <w:rPr>
                <w:webHidden/>
              </w:rPr>
              <w:instrText>Toc118880111 \h</w:instrText>
            </w:r>
            <w:r w:rsidR="007B5907">
              <w:rPr>
                <w:webHidden/>
                <w:rtl/>
              </w:rPr>
              <w:instrText xml:space="preserve"> </w:instrText>
            </w:r>
            <w:r w:rsidR="007B5907">
              <w:rPr>
                <w:webHidden/>
                <w:rtl/>
              </w:rPr>
            </w:r>
            <w:r w:rsidR="007B5907">
              <w:rPr>
                <w:webHidden/>
                <w:rtl/>
              </w:rPr>
              <w:fldChar w:fldCharType="separate"/>
            </w:r>
            <w:r w:rsidR="001F5CF9">
              <w:rPr>
                <w:webHidden/>
                <w:rtl/>
              </w:rPr>
              <w:t>11</w:t>
            </w:r>
            <w:r w:rsidR="007B5907">
              <w:rPr>
                <w:webHidden/>
                <w:rtl/>
              </w:rPr>
              <w:fldChar w:fldCharType="end"/>
            </w:r>
          </w:hyperlink>
        </w:p>
        <w:p w14:paraId="6348FDF5" w14:textId="26EF9FF7" w:rsidR="007B5907" w:rsidRDefault="00000000">
          <w:pPr>
            <w:pStyle w:val="TOC1"/>
            <w:rPr>
              <w:rFonts w:asciiTheme="minorHAnsi" w:eastAsiaTheme="minorEastAsia" w:hAnsiTheme="minorHAnsi" w:cstheme="minorBidi"/>
              <w:sz w:val="22"/>
              <w:szCs w:val="22"/>
              <w:rtl/>
            </w:rPr>
          </w:pPr>
          <w:hyperlink w:anchor="_Toc118880112" w:history="1">
            <w:r w:rsidR="007B5907" w:rsidRPr="000A1D85">
              <w:rPr>
                <w:rStyle w:val="Hyperlink"/>
                <w:rtl/>
                <w:lang w:bidi="fa-IR"/>
              </w:rPr>
              <w:t>4-</w:t>
            </w:r>
            <w:r w:rsidR="007B5907">
              <w:rPr>
                <w:rFonts w:asciiTheme="minorHAnsi" w:eastAsiaTheme="minorEastAsia" w:hAnsiTheme="minorHAnsi" w:cstheme="minorBidi"/>
                <w:sz w:val="22"/>
                <w:szCs w:val="22"/>
                <w:rtl/>
              </w:rPr>
              <w:tab/>
            </w:r>
            <w:r w:rsidR="007B5907" w:rsidRPr="000A1D85">
              <w:rPr>
                <w:rStyle w:val="Hyperlink"/>
                <w:rtl/>
                <w:lang w:bidi="fa-IR"/>
              </w:rPr>
              <w:t>مشخصه‌ها</w:t>
            </w:r>
            <w:r w:rsidR="007B5907" w:rsidRPr="000A1D85">
              <w:rPr>
                <w:rStyle w:val="Hyperlink"/>
                <w:rFonts w:hint="cs"/>
                <w:rtl/>
                <w:lang w:bidi="fa-IR"/>
              </w:rPr>
              <w:t>ی</w:t>
            </w:r>
            <w:r w:rsidR="007B5907" w:rsidRPr="000A1D85">
              <w:rPr>
                <w:rStyle w:val="Hyperlink"/>
                <w:rtl/>
                <w:lang w:bidi="fa-IR"/>
              </w:rPr>
              <w:t xml:space="preserve"> تکم</w:t>
            </w:r>
            <w:r w:rsidR="007B5907" w:rsidRPr="000A1D85">
              <w:rPr>
                <w:rStyle w:val="Hyperlink"/>
                <w:rFonts w:hint="cs"/>
                <w:rtl/>
                <w:lang w:bidi="fa-IR"/>
              </w:rPr>
              <w:t>ی</w:t>
            </w:r>
            <w:r w:rsidR="007B5907" w:rsidRPr="000A1D85">
              <w:rPr>
                <w:rStyle w:val="Hyperlink"/>
                <w:rFonts w:hint="eastAsia"/>
                <w:rtl/>
                <w:lang w:bidi="fa-IR"/>
              </w:rPr>
              <w:t>ل</w:t>
            </w:r>
            <w:r w:rsidR="007B5907" w:rsidRPr="000A1D85">
              <w:rPr>
                <w:rStyle w:val="Hyperlink"/>
                <w:rFonts w:hint="cs"/>
                <w:rtl/>
                <w:lang w:bidi="fa-IR"/>
              </w:rPr>
              <w:t>ی</w:t>
            </w:r>
            <w:r w:rsidR="007B5907" w:rsidRPr="000A1D85">
              <w:rPr>
                <w:rStyle w:val="Hyperlink"/>
                <w:rtl/>
                <w:lang w:bidi="fa-IR"/>
              </w:rPr>
              <w:t xml:space="preserve"> برا</w:t>
            </w:r>
            <w:r w:rsidR="007B5907" w:rsidRPr="000A1D85">
              <w:rPr>
                <w:rStyle w:val="Hyperlink"/>
                <w:rFonts w:hint="cs"/>
                <w:rtl/>
                <w:lang w:bidi="fa-IR"/>
              </w:rPr>
              <w:t>ی</w:t>
            </w:r>
            <w:r w:rsidR="007B5907" w:rsidRPr="000A1D85">
              <w:rPr>
                <w:rStyle w:val="Hyperlink"/>
                <w:rtl/>
                <w:lang w:bidi="fa-IR"/>
              </w:rPr>
              <w:t xml:space="preserve"> پا</w:t>
            </w:r>
            <w:r w:rsidR="007B5907" w:rsidRPr="000A1D85">
              <w:rPr>
                <w:rStyle w:val="Hyperlink"/>
                <w:rFonts w:hint="cs"/>
                <w:rtl/>
                <w:lang w:bidi="fa-IR"/>
              </w:rPr>
              <w:t>ی</w:t>
            </w:r>
            <w:r w:rsidR="007B5907" w:rsidRPr="000A1D85">
              <w:rPr>
                <w:rStyle w:val="Hyperlink"/>
                <w:rFonts w:hint="eastAsia"/>
                <w:rtl/>
                <w:lang w:bidi="fa-IR"/>
              </w:rPr>
              <w:t>گاه</w:t>
            </w:r>
            <w:r w:rsidR="007B5907" w:rsidRPr="000A1D85">
              <w:rPr>
                <w:rStyle w:val="Hyperlink"/>
                <w:rtl/>
                <w:lang w:bidi="fa-IR"/>
              </w:rPr>
              <w:t xml:space="preserve"> داده‌</w:t>
            </w:r>
            <w:r w:rsidR="007B5907" w:rsidRPr="000A1D85">
              <w:rPr>
                <w:rStyle w:val="Hyperlink"/>
                <w:rFonts w:hint="cs"/>
                <w:rtl/>
                <w:lang w:bidi="fa-IR"/>
              </w:rPr>
              <w:t>ی</w:t>
            </w:r>
            <w:r w:rsidR="007B5907" w:rsidRPr="000A1D85">
              <w:rPr>
                <w:rStyle w:val="Hyperlink"/>
                <w:rtl/>
                <w:lang w:bidi="fa-IR"/>
              </w:rPr>
              <w:t xml:space="preserve"> کتابخانه‌</w:t>
            </w:r>
            <w:r w:rsidR="007B5907" w:rsidRPr="000A1D85">
              <w:rPr>
                <w:rStyle w:val="Hyperlink"/>
                <w:rFonts w:hint="cs"/>
                <w:rtl/>
                <w:lang w:bidi="fa-IR"/>
              </w:rPr>
              <w:t>ی</w:t>
            </w:r>
            <w:r w:rsidR="007B5907" w:rsidRPr="000A1D85">
              <w:rPr>
                <w:rStyle w:val="Hyperlink"/>
                <w:rtl/>
                <w:lang w:bidi="fa-IR"/>
              </w:rPr>
              <w:t xml:space="preserve"> مل</w:t>
            </w:r>
            <w:r w:rsidR="007B5907" w:rsidRPr="000A1D85">
              <w:rPr>
                <w:rStyle w:val="Hyperlink"/>
                <w:rFonts w:hint="cs"/>
                <w:rtl/>
                <w:lang w:bidi="fa-IR"/>
              </w:rPr>
              <w:t>ی</w:t>
            </w:r>
            <w:r w:rsidR="007B5907" w:rsidRPr="000A1D85">
              <w:rPr>
                <w:rStyle w:val="Hyperlink"/>
                <w:rtl/>
                <w:lang w:bidi="fa-IR"/>
              </w:rPr>
              <w:t xml:space="preserve"> اش</w:t>
            </w:r>
            <w:r w:rsidR="007B5907" w:rsidRPr="000A1D85">
              <w:rPr>
                <w:rStyle w:val="Hyperlink"/>
                <w:rFonts w:hint="cs"/>
                <w:rtl/>
                <w:lang w:bidi="fa-IR"/>
              </w:rPr>
              <w:t>ی</w:t>
            </w:r>
            <w:r w:rsidR="007B5907" w:rsidRPr="000A1D85">
              <w:rPr>
                <w:rStyle w:val="Hyperlink"/>
                <w:rFonts w:hint="eastAsia"/>
                <w:rtl/>
                <w:lang w:bidi="fa-IR"/>
              </w:rPr>
              <w:t>اء</w:t>
            </w:r>
            <w:r w:rsidR="007B5907">
              <w:rPr>
                <w:webHidden/>
                <w:rtl/>
              </w:rPr>
              <w:tab/>
            </w:r>
            <w:r w:rsidR="007B5907">
              <w:rPr>
                <w:webHidden/>
                <w:rtl/>
              </w:rPr>
              <w:fldChar w:fldCharType="begin"/>
            </w:r>
            <w:r w:rsidR="007B5907">
              <w:rPr>
                <w:webHidden/>
                <w:rtl/>
              </w:rPr>
              <w:instrText xml:space="preserve"> </w:instrText>
            </w:r>
            <w:r w:rsidR="007B5907">
              <w:rPr>
                <w:webHidden/>
              </w:rPr>
              <w:instrText>PAGEREF</w:instrText>
            </w:r>
            <w:r w:rsidR="007B5907">
              <w:rPr>
                <w:webHidden/>
                <w:rtl/>
              </w:rPr>
              <w:instrText xml:space="preserve"> _</w:instrText>
            </w:r>
            <w:r w:rsidR="007B5907">
              <w:rPr>
                <w:webHidden/>
              </w:rPr>
              <w:instrText>Toc118880112 \h</w:instrText>
            </w:r>
            <w:r w:rsidR="007B5907">
              <w:rPr>
                <w:webHidden/>
                <w:rtl/>
              </w:rPr>
              <w:instrText xml:space="preserve"> </w:instrText>
            </w:r>
            <w:r w:rsidR="007B5907">
              <w:rPr>
                <w:webHidden/>
                <w:rtl/>
              </w:rPr>
            </w:r>
            <w:r w:rsidR="007B5907">
              <w:rPr>
                <w:webHidden/>
                <w:rtl/>
              </w:rPr>
              <w:fldChar w:fldCharType="separate"/>
            </w:r>
            <w:r w:rsidR="001F5CF9">
              <w:rPr>
                <w:webHidden/>
                <w:rtl/>
              </w:rPr>
              <w:t>13</w:t>
            </w:r>
            <w:r w:rsidR="007B5907">
              <w:rPr>
                <w:webHidden/>
                <w:rtl/>
              </w:rPr>
              <w:fldChar w:fldCharType="end"/>
            </w:r>
          </w:hyperlink>
        </w:p>
        <w:p w14:paraId="02437A12" w14:textId="03DA327A" w:rsidR="007B5907" w:rsidRDefault="00000000">
          <w:pPr>
            <w:pStyle w:val="TOC2"/>
            <w:rPr>
              <w:rFonts w:asciiTheme="minorHAnsi" w:eastAsiaTheme="minorEastAsia" w:hAnsiTheme="minorHAnsi" w:cstheme="minorBidi"/>
              <w:color w:val="auto"/>
              <w:sz w:val="22"/>
              <w:szCs w:val="22"/>
              <w:rtl/>
              <w:lang w:val="en-US"/>
            </w:rPr>
          </w:pPr>
          <w:hyperlink w:anchor="_Toc118880113" w:history="1">
            <w:r w:rsidR="007B5907" w:rsidRPr="000A1D85">
              <w:rPr>
                <w:rStyle w:val="Hyperlink"/>
                <w:rtl/>
                <w:lang w:bidi="fa-IR"/>
              </w:rPr>
              <w:t>4-1-</w:t>
            </w:r>
            <w:r w:rsidR="007B5907">
              <w:rPr>
                <w:rFonts w:asciiTheme="minorHAnsi" w:eastAsiaTheme="minorEastAsia" w:hAnsiTheme="minorHAnsi" w:cstheme="minorBidi"/>
                <w:color w:val="auto"/>
                <w:sz w:val="22"/>
                <w:szCs w:val="22"/>
                <w:rtl/>
                <w:lang w:val="en-US"/>
              </w:rPr>
              <w:tab/>
            </w:r>
            <w:r w:rsidR="007B5907" w:rsidRPr="000A1D85">
              <w:rPr>
                <w:rStyle w:val="Hyperlink"/>
                <w:rtl/>
                <w:lang w:bidi="fa-IR"/>
              </w:rPr>
              <w:t>مشخصه‌ها</w:t>
            </w:r>
            <w:r w:rsidR="007B5907" w:rsidRPr="000A1D85">
              <w:rPr>
                <w:rStyle w:val="Hyperlink"/>
                <w:rFonts w:hint="cs"/>
                <w:rtl/>
                <w:lang w:bidi="fa-IR"/>
              </w:rPr>
              <w:t>ی</w:t>
            </w:r>
            <w:r w:rsidR="007B5907" w:rsidRPr="000A1D85">
              <w:rPr>
                <w:rStyle w:val="Hyperlink"/>
                <w:rtl/>
                <w:lang w:bidi="fa-IR"/>
              </w:rPr>
              <w:t xml:space="preserve"> مورد استفاده برا</w:t>
            </w:r>
            <w:r w:rsidR="007B5907" w:rsidRPr="000A1D85">
              <w:rPr>
                <w:rStyle w:val="Hyperlink"/>
                <w:rFonts w:hint="cs"/>
                <w:rtl/>
                <w:lang w:bidi="fa-IR"/>
              </w:rPr>
              <w:t>ی</w:t>
            </w:r>
            <w:r w:rsidR="007B5907" w:rsidRPr="000A1D85">
              <w:rPr>
                <w:rStyle w:val="Hyperlink"/>
                <w:rtl/>
                <w:lang w:bidi="fa-IR"/>
              </w:rPr>
              <w:t xml:space="preserve"> جستجو</w:t>
            </w:r>
            <w:r w:rsidR="007B5907" w:rsidRPr="000A1D85">
              <w:rPr>
                <w:rStyle w:val="Hyperlink"/>
                <w:rFonts w:hint="cs"/>
                <w:rtl/>
                <w:lang w:bidi="fa-IR"/>
              </w:rPr>
              <w:t>ی</w:t>
            </w:r>
            <w:r w:rsidR="007B5907" w:rsidRPr="000A1D85">
              <w:rPr>
                <w:rStyle w:val="Hyperlink"/>
                <w:rtl/>
                <w:lang w:bidi="fa-IR"/>
              </w:rPr>
              <w:t xml:space="preserve"> اش</w:t>
            </w:r>
            <w:r w:rsidR="007B5907" w:rsidRPr="000A1D85">
              <w:rPr>
                <w:rStyle w:val="Hyperlink"/>
                <w:rFonts w:hint="cs"/>
                <w:rtl/>
                <w:lang w:bidi="fa-IR"/>
              </w:rPr>
              <w:t>ی</w:t>
            </w:r>
            <w:r w:rsidR="007B5907" w:rsidRPr="000A1D85">
              <w:rPr>
                <w:rStyle w:val="Hyperlink"/>
                <w:rtl/>
                <w:lang w:bidi="fa-IR"/>
              </w:rPr>
              <w:t>اء</w:t>
            </w:r>
            <w:r w:rsidR="007B5907">
              <w:rPr>
                <w:webHidden/>
                <w:rtl/>
              </w:rPr>
              <w:tab/>
            </w:r>
            <w:r w:rsidR="007B5907">
              <w:rPr>
                <w:webHidden/>
                <w:rtl/>
              </w:rPr>
              <w:fldChar w:fldCharType="begin"/>
            </w:r>
            <w:r w:rsidR="007B5907">
              <w:rPr>
                <w:webHidden/>
                <w:rtl/>
              </w:rPr>
              <w:instrText xml:space="preserve"> </w:instrText>
            </w:r>
            <w:r w:rsidR="007B5907">
              <w:rPr>
                <w:webHidden/>
              </w:rPr>
              <w:instrText>PAGEREF</w:instrText>
            </w:r>
            <w:r w:rsidR="007B5907">
              <w:rPr>
                <w:webHidden/>
                <w:rtl/>
              </w:rPr>
              <w:instrText xml:space="preserve"> _</w:instrText>
            </w:r>
            <w:r w:rsidR="007B5907">
              <w:rPr>
                <w:webHidden/>
              </w:rPr>
              <w:instrText>Toc118880113 \h</w:instrText>
            </w:r>
            <w:r w:rsidR="007B5907">
              <w:rPr>
                <w:webHidden/>
                <w:rtl/>
              </w:rPr>
              <w:instrText xml:space="preserve"> </w:instrText>
            </w:r>
            <w:r w:rsidR="007B5907">
              <w:rPr>
                <w:webHidden/>
                <w:rtl/>
              </w:rPr>
            </w:r>
            <w:r w:rsidR="007B5907">
              <w:rPr>
                <w:webHidden/>
                <w:rtl/>
              </w:rPr>
              <w:fldChar w:fldCharType="separate"/>
            </w:r>
            <w:r w:rsidR="001F5CF9">
              <w:rPr>
                <w:webHidden/>
                <w:rtl/>
              </w:rPr>
              <w:t>13</w:t>
            </w:r>
            <w:r w:rsidR="007B5907">
              <w:rPr>
                <w:webHidden/>
                <w:rtl/>
              </w:rPr>
              <w:fldChar w:fldCharType="end"/>
            </w:r>
          </w:hyperlink>
        </w:p>
        <w:p w14:paraId="71AEC4C0" w14:textId="7E1693A9" w:rsidR="007B5907" w:rsidRDefault="00000000">
          <w:pPr>
            <w:pStyle w:val="TOC2"/>
            <w:rPr>
              <w:rFonts w:asciiTheme="minorHAnsi" w:eastAsiaTheme="minorEastAsia" w:hAnsiTheme="minorHAnsi" w:cstheme="minorBidi"/>
              <w:color w:val="auto"/>
              <w:sz w:val="22"/>
              <w:szCs w:val="22"/>
              <w:rtl/>
              <w:lang w:val="en-US"/>
            </w:rPr>
          </w:pPr>
          <w:hyperlink w:anchor="_Toc118880114" w:history="1">
            <w:r w:rsidR="007B5907" w:rsidRPr="000A1D85">
              <w:rPr>
                <w:rStyle w:val="Hyperlink"/>
                <w:rtl/>
                <w:lang w:bidi="fa-IR"/>
              </w:rPr>
              <w:t>4-2-</w:t>
            </w:r>
            <w:r w:rsidR="007B5907">
              <w:rPr>
                <w:rFonts w:asciiTheme="minorHAnsi" w:eastAsiaTheme="minorEastAsia" w:hAnsiTheme="minorHAnsi" w:cstheme="minorBidi"/>
                <w:color w:val="auto"/>
                <w:sz w:val="22"/>
                <w:szCs w:val="22"/>
                <w:rtl/>
                <w:lang w:val="en-US"/>
              </w:rPr>
              <w:tab/>
            </w:r>
            <w:r w:rsidR="007B5907" w:rsidRPr="000A1D85">
              <w:rPr>
                <w:rStyle w:val="Hyperlink"/>
                <w:rtl/>
                <w:lang w:bidi="fa-IR"/>
              </w:rPr>
              <w:t>مشخصه‌ها</w:t>
            </w:r>
            <w:r w:rsidR="007B5907" w:rsidRPr="000A1D85">
              <w:rPr>
                <w:rStyle w:val="Hyperlink"/>
                <w:rFonts w:hint="cs"/>
                <w:rtl/>
                <w:lang w:bidi="fa-IR"/>
              </w:rPr>
              <w:t>ی</w:t>
            </w:r>
            <w:r w:rsidR="007B5907" w:rsidRPr="000A1D85">
              <w:rPr>
                <w:rStyle w:val="Hyperlink"/>
                <w:rtl/>
                <w:lang w:bidi="fa-IR"/>
              </w:rPr>
              <w:t xml:space="preserve"> مورد استفاده برا</w:t>
            </w:r>
            <w:r w:rsidR="007B5907" w:rsidRPr="000A1D85">
              <w:rPr>
                <w:rStyle w:val="Hyperlink"/>
                <w:rFonts w:hint="cs"/>
                <w:rtl/>
                <w:lang w:bidi="fa-IR"/>
              </w:rPr>
              <w:t>ی</w:t>
            </w:r>
            <w:r w:rsidR="007B5907" w:rsidRPr="000A1D85">
              <w:rPr>
                <w:rStyle w:val="Hyperlink"/>
                <w:rtl/>
                <w:lang w:bidi="fa-IR"/>
              </w:rPr>
              <w:t xml:space="preserve"> نما</w:t>
            </w:r>
            <w:r w:rsidR="007B5907" w:rsidRPr="000A1D85">
              <w:rPr>
                <w:rStyle w:val="Hyperlink"/>
                <w:rFonts w:hint="cs"/>
                <w:rtl/>
                <w:lang w:bidi="fa-IR"/>
              </w:rPr>
              <w:t>ی</w:t>
            </w:r>
            <w:r w:rsidR="007B5907" w:rsidRPr="000A1D85">
              <w:rPr>
                <w:rStyle w:val="Hyperlink"/>
                <w:rtl/>
                <w:lang w:bidi="fa-IR"/>
              </w:rPr>
              <w:t>ش اطلاعات اش</w:t>
            </w:r>
            <w:r w:rsidR="007B5907" w:rsidRPr="000A1D85">
              <w:rPr>
                <w:rStyle w:val="Hyperlink"/>
                <w:rFonts w:hint="cs"/>
                <w:rtl/>
                <w:lang w:bidi="fa-IR"/>
              </w:rPr>
              <w:t>ی</w:t>
            </w:r>
            <w:r w:rsidR="007B5907" w:rsidRPr="000A1D85">
              <w:rPr>
                <w:rStyle w:val="Hyperlink"/>
                <w:rFonts w:hint="eastAsia"/>
                <w:rtl/>
                <w:lang w:bidi="fa-IR"/>
              </w:rPr>
              <w:t>اء</w:t>
            </w:r>
            <w:r w:rsidR="007B5907">
              <w:rPr>
                <w:webHidden/>
                <w:rtl/>
              </w:rPr>
              <w:tab/>
            </w:r>
            <w:r w:rsidR="007B5907">
              <w:rPr>
                <w:webHidden/>
                <w:rtl/>
              </w:rPr>
              <w:fldChar w:fldCharType="begin"/>
            </w:r>
            <w:r w:rsidR="007B5907">
              <w:rPr>
                <w:webHidden/>
                <w:rtl/>
              </w:rPr>
              <w:instrText xml:space="preserve"> </w:instrText>
            </w:r>
            <w:r w:rsidR="007B5907">
              <w:rPr>
                <w:webHidden/>
              </w:rPr>
              <w:instrText>PAGEREF</w:instrText>
            </w:r>
            <w:r w:rsidR="007B5907">
              <w:rPr>
                <w:webHidden/>
                <w:rtl/>
              </w:rPr>
              <w:instrText xml:space="preserve"> _</w:instrText>
            </w:r>
            <w:r w:rsidR="007B5907">
              <w:rPr>
                <w:webHidden/>
              </w:rPr>
              <w:instrText>Toc118880114 \h</w:instrText>
            </w:r>
            <w:r w:rsidR="007B5907">
              <w:rPr>
                <w:webHidden/>
                <w:rtl/>
              </w:rPr>
              <w:instrText xml:space="preserve"> </w:instrText>
            </w:r>
            <w:r w:rsidR="007B5907">
              <w:rPr>
                <w:webHidden/>
                <w:rtl/>
              </w:rPr>
            </w:r>
            <w:r w:rsidR="007B5907">
              <w:rPr>
                <w:webHidden/>
                <w:rtl/>
              </w:rPr>
              <w:fldChar w:fldCharType="separate"/>
            </w:r>
            <w:r w:rsidR="001F5CF9">
              <w:rPr>
                <w:webHidden/>
                <w:rtl/>
              </w:rPr>
              <w:t>14</w:t>
            </w:r>
            <w:r w:rsidR="007B5907">
              <w:rPr>
                <w:webHidden/>
                <w:rtl/>
              </w:rPr>
              <w:fldChar w:fldCharType="end"/>
            </w:r>
          </w:hyperlink>
        </w:p>
        <w:p w14:paraId="6A39162E" w14:textId="58BEED24" w:rsidR="00536FAF" w:rsidRPr="004C21CE" w:rsidRDefault="00536FAF" w:rsidP="00F520D4">
          <w:pPr>
            <w:pStyle w:val="TableofContent"/>
          </w:pPr>
          <w:r w:rsidRPr="00F520D4">
            <w:rPr>
              <w:bCs/>
            </w:rPr>
            <w:fldChar w:fldCharType="end"/>
          </w:r>
        </w:p>
      </w:sdtContent>
    </w:sdt>
    <w:p w14:paraId="78B359C6" w14:textId="77777777" w:rsidR="005E5EF0" w:rsidRDefault="005E5EF0" w:rsidP="00C00CD2"/>
    <w:p w14:paraId="51EA4D8D" w14:textId="77777777" w:rsidR="00AD7744" w:rsidRDefault="00AD7744" w:rsidP="00C00CD2">
      <w:pPr>
        <w:rPr>
          <w:rtl/>
        </w:rPr>
        <w:sectPr w:rsidR="00AD7744" w:rsidSect="005F2A30">
          <w:footerReference w:type="first" r:id="rId16"/>
          <w:footnotePr>
            <w:numRestart w:val="eachPage"/>
          </w:footnotePr>
          <w:pgSz w:w="11906" w:h="16838" w:code="9"/>
          <w:pgMar w:top="1418" w:right="1418" w:bottom="1418" w:left="1418" w:header="709" w:footer="646" w:gutter="0"/>
          <w:pgNumType w:fmt="arabicAlpha" w:start="1"/>
          <w:cols w:space="708"/>
          <w:titlePg/>
          <w:bidi/>
          <w:rtlGutter/>
          <w:docGrid w:linePitch="381"/>
        </w:sectPr>
      </w:pPr>
    </w:p>
    <w:p w14:paraId="24AE04B3" w14:textId="77777777" w:rsidR="00E569B2" w:rsidRDefault="006F594B" w:rsidP="00B42382">
      <w:pPr>
        <w:pStyle w:val="Heading1"/>
        <w:rPr>
          <w:rtl/>
        </w:rPr>
      </w:pPr>
      <w:bookmarkStart w:id="1" w:name="_Toc118880102"/>
      <w:bookmarkEnd w:id="0"/>
      <w:r>
        <w:rPr>
          <w:rFonts w:hint="cs"/>
          <w:rtl/>
        </w:rPr>
        <w:lastRenderedPageBreak/>
        <w:t>مقدمه</w:t>
      </w:r>
      <w:bookmarkEnd w:id="1"/>
    </w:p>
    <w:p w14:paraId="0EFEA4C3" w14:textId="7AF8DC57" w:rsidR="008E2C8F" w:rsidRDefault="00FB6702" w:rsidP="00460DAB">
      <w:pPr>
        <w:rPr>
          <w:rtl/>
        </w:rPr>
      </w:pPr>
      <w:r>
        <w:rPr>
          <w:rFonts w:hint="cs"/>
          <w:rtl/>
        </w:rPr>
        <w:t xml:space="preserve">این سند با هدف توسعه‌ی </w:t>
      </w:r>
      <w:r w:rsidRPr="00890E49">
        <w:rPr>
          <w:rtl/>
        </w:rPr>
        <w:t>ز</w:t>
      </w:r>
      <w:r w:rsidRPr="00890E49">
        <w:rPr>
          <w:rFonts w:hint="cs"/>
          <w:rtl/>
        </w:rPr>
        <w:t>ی</w:t>
      </w:r>
      <w:r w:rsidRPr="00890E49">
        <w:rPr>
          <w:rFonts w:hint="eastAsia"/>
          <w:rtl/>
        </w:rPr>
        <w:t>رساخت</w:t>
      </w:r>
      <w:r w:rsidRPr="00890E49">
        <w:rPr>
          <w:rtl/>
        </w:rPr>
        <w:t xml:space="preserve"> مناسب </w:t>
      </w:r>
      <w:r>
        <w:rPr>
          <w:rFonts w:hint="cs"/>
          <w:rtl/>
        </w:rPr>
        <w:t>جهت</w:t>
      </w:r>
      <w:r w:rsidRPr="00890E49">
        <w:rPr>
          <w:rtl/>
        </w:rPr>
        <w:t xml:space="preserve"> </w:t>
      </w:r>
      <w:r w:rsidR="004063A2">
        <w:rPr>
          <w:rFonts w:hint="cs"/>
          <w:rtl/>
        </w:rPr>
        <w:t xml:space="preserve">ایجاد و </w:t>
      </w:r>
      <w:r w:rsidRPr="00890E49">
        <w:rPr>
          <w:rtl/>
        </w:rPr>
        <w:t>به اشتراک گذار</w:t>
      </w:r>
      <w:r w:rsidRPr="00890E49">
        <w:rPr>
          <w:rFonts w:hint="cs"/>
          <w:rtl/>
        </w:rPr>
        <w:t>ی</w:t>
      </w:r>
      <w:r w:rsidR="009E6BE5">
        <w:rPr>
          <w:rFonts w:hint="cs"/>
          <w:rtl/>
        </w:rPr>
        <w:t xml:space="preserve"> شیء </w:t>
      </w:r>
      <w:sdt>
        <w:sdtPr>
          <w:rPr>
            <w:rtl/>
          </w:rPr>
          <w:alias w:val="Title"/>
          <w:tag w:val=""/>
          <w:id w:val="523447060"/>
          <w:lock w:val="sdtContentLocked"/>
          <w:placeholder>
            <w:docPart w:val="106EF7286A9A4F5BBD7883A0B4D506A1"/>
          </w:placeholder>
          <w:dataBinding w:prefixMappings="xmlns:ns0='http://purl.org/dc/elements/1.1/' xmlns:ns1='http://schemas.openxmlformats.org/package/2006/metadata/core-properties' " w:xpath="/ns1:coreProperties[1]/ns0:title[1]" w:storeItemID="{6C3C8BC8-F283-45AE-878A-BAB7291924A1}"/>
          <w:text/>
        </w:sdtPr>
        <w:sdtContent>
          <w:r w:rsidR="0055437D">
            <w:rPr>
              <w:rtl/>
            </w:rPr>
            <w:t>توالت فرنگی</w:t>
          </w:r>
        </w:sdtContent>
      </w:sdt>
      <w:r w:rsidR="00460DAB">
        <w:rPr>
          <w:rFonts w:hint="cs"/>
          <w:rtl/>
        </w:rPr>
        <w:t xml:space="preserve"> برای</w:t>
      </w:r>
      <w:r w:rsidR="00445EBE">
        <w:rPr>
          <w:rFonts w:hint="cs"/>
          <w:rtl/>
        </w:rPr>
        <w:t xml:space="preserve"> استفاده در مدل‌سازی اطلاعات ساخت</w:t>
      </w:r>
      <w:r w:rsidR="00445EBE">
        <w:rPr>
          <w:rStyle w:val="FootnoteReference"/>
          <w:rtl/>
        </w:rPr>
        <w:footnoteReference w:id="1"/>
      </w:r>
      <w:r w:rsidRPr="00890E49">
        <w:rPr>
          <w:rtl/>
        </w:rPr>
        <w:t xml:space="preserve"> </w:t>
      </w:r>
      <w:r w:rsidR="00445EBE">
        <w:rPr>
          <w:rFonts w:hint="cs"/>
          <w:rtl/>
        </w:rPr>
        <w:t>(</w:t>
      </w:r>
      <w:r w:rsidRPr="00890E49">
        <w:t>BIM</w:t>
      </w:r>
      <w:r w:rsidR="00445EBE">
        <w:rPr>
          <w:rFonts w:hint="cs"/>
          <w:rtl/>
        </w:rPr>
        <w:t>)</w:t>
      </w:r>
      <w:r>
        <w:rPr>
          <w:rFonts w:hint="cs"/>
          <w:rtl/>
        </w:rPr>
        <w:t xml:space="preserve"> </w:t>
      </w:r>
      <w:r w:rsidR="004063A2">
        <w:rPr>
          <w:rFonts w:hint="cs"/>
          <w:rtl/>
        </w:rPr>
        <w:t xml:space="preserve">توسط </w:t>
      </w:r>
      <w:r>
        <w:rPr>
          <w:rFonts w:hint="cs"/>
          <w:rtl/>
        </w:rPr>
        <w:t xml:space="preserve">کتابخانه‌ی ملی اشیاء </w:t>
      </w:r>
      <w:r>
        <w:t>BIM</w:t>
      </w:r>
      <w:r w:rsidR="004063A2">
        <w:rPr>
          <w:rStyle w:val="FootnoteReference"/>
          <w:rtl/>
          <w:lang w:bidi="fa-IR"/>
        </w:rPr>
        <w:footnoteReference w:id="2"/>
      </w:r>
      <w:r w:rsidR="004063A2">
        <w:rPr>
          <w:rFonts w:hint="cs"/>
          <w:rtl/>
        </w:rPr>
        <w:t xml:space="preserve"> </w:t>
      </w:r>
      <w:r>
        <w:rPr>
          <w:rFonts w:hint="cs"/>
          <w:rtl/>
          <w:lang w:bidi="fa-IR"/>
        </w:rPr>
        <w:t>(</w:t>
      </w:r>
      <w:r>
        <w:rPr>
          <w:lang w:bidi="fa-IR"/>
        </w:rPr>
        <w:t>NLBO</w:t>
      </w:r>
      <w:r>
        <w:rPr>
          <w:rFonts w:hint="cs"/>
          <w:rtl/>
          <w:lang w:bidi="fa-IR"/>
        </w:rPr>
        <w:t>)</w:t>
      </w:r>
      <w:r w:rsidR="004063A2">
        <w:rPr>
          <w:rFonts w:hint="cs"/>
          <w:rtl/>
          <w:lang w:bidi="fa-IR"/>
        </w:rPr>
        <w:t xml:space="preserve"> ایجاد شده است</w:t>
      </w:r>
      <w:r w:rsidR="004063A2">
        <w:rPr>
          <w:rFonts w:hint="cs"/>
          <w:rtl/>
        </w:rPr>
        <w:t>.</w:t>
      </w:r>
      <w:r w:rsidR="00C00B3B">
        <w:rPr>
          <w:rFonts w:hint="cs"/>
          <w:rtl/>
        </w:rPr>
        <w:t xml:space="preserve"> </w:t>
      </w:r>
      <w:r w:rsidR="00890E49" w:rsidRPr="00890E49">
        <w:rPr>
          <w:rtl/>
        </w:rPr>
        <w:t>انتظار م</w:t>
      </w:r>
      <w:r w:rsidR="00890E49" w:rsidRPr="00890E49">
        <w:rPr>
          <w:rFonts w:hint="cs"/>
          <w:rtl/>
        </w:rPr>
        <w:t>ی‌</w:t>
      </w:r>
      <w:r w:rsidR="00890E49" w:rsidRPr="00890E49">
        <w:rPr>
          <w:rFonts w:hint="eastAsia"/>
          <w:rtl/>
        </w:rPr>
        <w:t>رود</w:t>
      </w:r>
      <w:r w:rsidR="00890E49" w:rsidRPr="00890E49">
        <w:rPr>
          <w:rtl/>
        </w:rPr>
        <w:t xml:space="preserve"> که مدل</w:t>
      </w:r>
      <w:r w:rsidR="00C00B3B">
        <w:rPr>
          <w:rFonts w:hint="cs"/>
          <w:rtl/>
        </w:rPr>
        <w:t>‌</w:t>
      </w:r>
      <w:r w:rsidR="00890E49" w:rsidRPr="00890E49">
        <w:rPr>
          <w:rtl/>
        </w:rPr>
        <w:t xml:space="preserve">سازان </w:t>
      </w:r>
      <w:r w:rsidR="00890E49" w:rsidRPr="00890E49">
        <w:t>BIM</w:t>
      </w:r>
      <w:r w:rsidR="00890E49" w:rsidRPr="00890E49">
        <w:rPr>
          <w:rtl/>
        </w:rPr>
        <w:t xml:space="preserve"> </w:t>
      </w:r>
      <w:r w:rsidR="00C00B3B">
        <w:rPr>
          <w:rFonts w:hint="cs"/>
          <w:rtl/>
        </w:rPr>
        <w:t xml:space="preserve">با استفاده از استاندارد </w:t>
      </w:r>
      <w:r w:rsidR="00C00B3B" w:rsidRPr="00890E49">
        <w:rPr>
          <w:rtl/>
        </w:rPr>
        <w:t>بوم</w:t>
      </w:r>
      <w:r w:rsidR="00C00B3B" w:rsidRPr="00890E49">
        <w:rPr>
          <w:rFonts w:hint="cs"/>
          <w:rtl/>
        </w:rPr>
        <w:t>ی</w:t>
      </w:r>
      <w:r w:rsidR="00C00B3B" w:rsidRPr="00890E49">
        <w:rPr>
          <w:rtl/>
        </w:rPr>
        <w:t xml:space="preserve"> توسعه</w:t>
      </w:r>
      <w:r w:rsidR="00C00B3B">
        <w:rPr>
          <w:rFonts w:hint="cs"/>
          <w:rtl/>
        </w:rPr>
        <w:t>‌ی</w:t>
      </w:r>
      <w:r w:rsidR="00C00B3B" w:rsidRPr="00890E49">
        <w:rPr>
          <w:rtl/>
        </w:rPr>
        <w:t xml:space="preserve"> اش</w:t>
      </w:r>
      <w:r w:rsidR="00C00B3B" w:rsidRPr="00890E49">
        <w:rPr>
          <w:rFonts w:hint="cs"/>
          <w:rtl/>
        </w:rPr>
        <w:t>ی</w:t>
      </w:r>
      <w:r w:rsidR="00C00B3B" w:rsidRPr="00890E49">
        <w:rPr>
          <w:rFonts w:hint="eastAsia"/>
          <w:rtl/>
        </w:rPr>
        <w:t>اء</w:t>
      </w:r>
      <w:r w:rsidR="00C00B3B" w:rsidRPr="00890E49">
        <w:rPr>
          <w:rtl/>
        </w:rPr>
        <w:t xml:space="preserve"> </w:t>
      </w:r>
      <w:r w:rsidR="00C00B3B" w:rsidRPr="00890E49">
        <w:t>BIM</w:t>
      </w:r>
      <w:r w:rsidR="00C00B3B">
        <w:rPr>
          <w:rStyle w:val="FootnoteReference"/>
          <w:rtl/>
        </w:rPr>
        <w:footnoteReference w:id="3"/>
      </w:r>
      <w:r w:rsidR="00C00B3B">
        <w:rPr>
          <w:rFonts w:hint="cs"/>
          <w:rtl/>
        </w:rPr>
        <w:t xml:space="preserve"> (</w:t>
      </w:r>
      <w:r w:rsidR="00C00B3B" w:rsidRPr="00890E49">
        <w:t>BODS</w:t>
      </w:r>
      <w:r w:rsidR="00C00B3B">
        <w:rPr>
          <w:rFonts w:hint="cs"/>
          <w:rtl/>
        </w:rPr>
        <w:t xml:space="preserve">) و سند حاضر </w:t>
      </w:r>
      <w:r w:rsidR="00C00B3B" w:rsidRPr="00890E49">
        <w:rPr>
          <w:rtl/>
        </w:rPr>
        <w:t>اقدام به ا</w:t>
      </w:r>
      <w:r w:rsidR="00C00B3B" w:rsidRPr="00890E49">
        <w:rPr>
          <w:rFonts w:hint="cs"/>
          <w:rtl/>
        </w:rPr>
        <w:t>ی</w:t>
      </w:r>
      <w:r w:rsidR="00C00B3B" w:rsidRPr="00890E49">
        <w:rPr>
          <w:rFonts w:hint="eastAsia"/>
          <w:rtl/>
        </w:rPr>
        <w:t>جاد</w:t>
      </w:r>
      <w:r w:rsidR="00C00B3B">
        <w:rPr>
          <w:rFonts w:hint="cs"/>
          <w:rtl/>
        </w:rPr>
        <w:t xml:space="preserve"> محصولات عرضه شده توسط </w:t>
      </w:r>
      <w:r w:rsidR="00C00B3B" w:rsidRPr="00890E49">
        <w:rPr>
          <w:rtl/>
        </w:rPr>
        <w:t>تول</w:t>
      </w:r>
      <w:r w:rsidR="00C00B3B" w:rsidRPr="00890E49">
        <w:rPr>
          <w:rFonts w:hint="cs"/>
          <w:rtl/>
        </w:rPr>
        <w:t>ی</w:t>
      </w:r>
      <w:r w:rsidR="00C00B3B" w:rsidRPr="00890E49">
        <w:rPr>
          <w:rFonts w:hint="eastAsia"/>
          <w:rtl/>
        </w:rPr>
        <w:t>د</w:t>
      </w:r>
      <w:r w:rsidR="00C00B3B" w:rsidRPr="00890E49">
        <w:rPr>
          <w:rtl/>
        </w:rPr>
        <w:t xml:space="preserve"> کنندگان مخ</w:t>
      </w:r>
      <w:r w:rsidR="00C00B3B" w:rsidRPr="00890E49">
        <w:rPr>
          <w:rFonts w:hint="eastAsia"/>
          <w:rtl/>
        </w:rPr>
        <w:t>تلف</w:t>
      </w:r>
      <w:r w:rsidR="00C00B3B" w:rsidRPr="00890E49">
        <w:rPr>
          <w:rtl/>
        </w:rPr>
        <w:t xml:space="preserve"> </w:t>
      </w:r>
      <w:r w:rsidR="00445EBE" w:rsidRPr="00890E49">
        <w:rPr>
          <w:rtl/>
        </w:rPr>
        <w:t>برا</w:t>
      </w:r>
      <w:r w:rsidR="00445EBE" w:rsidRPr="00890E49">
        <w:rPr>
          <w:rFonts w:hint="cs"/>
          <w:rtl/>
        </w:rPr>
        <w:t>ی</w:t>
      </w:r>
      <w:r w:rsidR="00445EBE" w:rsidRPr="00890E49">
        <w:rPr>
          <w:rtl/>
        </w:rPr>
        <w:t xml:space="preserve"> به اشتراک گذار</w:t>
      </w:r>
      <w:r w:rsidR="00445EBE" w:rsidRPr="00890E49">
        <w:rPr>
          <w:rFonts w:hint="cs"/>
          <w:rtl/>
        </w:rPr>
        <w:t>ی</w:t>
      </w:r>
      <w:r w:rsidR="00445EBE" w:rsidRPr="00890E49">
        <w:rPr>
          <w:rtl/>
        </w:rPr>
        <w:t xml:space="preserve"> در کتابخانه</w:t>
      </w:r>
      <w:r w:rsidR="00445EBE">
        <w:rPr>
          <w:rFonts w:hint="cs"/>
          <w:rtl/>
        </w:rPr>
        <w:t>‌ی</w:t>
      </w:r>
      <w:r w:rsidR="00445EBE" w:rsidRPr="00890E49">
        <w:rPr>
          <w:rtl/>
        </w:rPr>
        <w:t xml:space="preserve"> مل</w:t>
      </w:r>
      <w:r w:rsidR="00445EBE" w:rsidRPr="00890E49">
        <w:rPr>
          <w:rFonts w:hint="cs"/>
          <w:rtl/>
        </w:rPr>
        <w:t>ی</w:t>
      </w:r>
      <w:r w:rsidR="00445EBE" w:rsidRPr="00890E49">
        <w:rPr>
          <w:rtl/>
        </w:rPr>
        <w:t xml:space="preserve"> اش</w:t>
      </w:r>
      <w:r w:rsidR="00445EBE" w:rsidRPr="00890E49">
        <w:rPr>
          <w:rFonts w:hint="cs"/>
          <w:rtl/>
        </w:rPr>
        <w:t>ی</w:t>
      </w:r>
      <w:r w:rsidR="00445EBE" w:rsidRPr="00890E49">
        <w:rPr>
          <w:rFonts w:hint="eastAsia"/>
          <w:rtl/>
        </w:rPr>
        <w:t>اء</w:t>
      </w:r>
      <w:r w:rsidR="00445EBE" w:rsidRPr="00890E49">
        <w:rPr>
          <w:rtl/>
        </w:rPr>
        <w:t xml:space="preserve"> </w:t>
      </w:r>
      <w:r w:rsidR="00445EBE" w:rsidRPr="00890E49">
        <w:t>BIM</w:t>
      </w:r>
      <w:r w:rsidR="00445EBE" w:rsidRPr="00890E49">
        <w:rPr>
          <w:rtl/>
        </w:rPr>
        <w:t xml:space="preserve"> و استفاده در مدل‌ها</w:t>
      </w:r>
      <w:r w:rsidR="00445EBE" w:rsidRPr="00890E49">
        <w:rPr>
          <w:rFonts w:hint="cs"/>
          <w:rtl/>
        </w:rPr>
        <w:t>ی</w:t>
      </w:r>
      <w:r w:rsidR="00445EBE" w:rsidRPr="00890E49">
        <w:rPr>
          <w:rtl/>
        </w:rPr>
        <w:t xml:space="preserve"> </w:t>
      </w:r>
      <w:r w:rsidR="00445EBE" w:rsidRPr="00890E49">
        <w:t>BIM</w:t>
      </w:r>
      <w:r w:rsidR="00445EBE" w:rsidRPr="00890E49">
        <w:rPr>
          <w:rtl/>
        </w:rPr>
        <w:t xml:space="preserve"> پروژه‌ها</w:t>
      </w:r>
      <w:r w:rsidR="00445EBE" w:rsidRPr="00890E49">
        <w:rPr>
          <w:rFonts w:hint="cs"/>
          <w:rtl/>
        </w:rPr>
        <w:t>ی</w:t>
      </w:r>
      <w:r w:rsidR="00445EBE" w:rsidRPr="00890E49">
        <w:rPr>
          <w:rtl/>
        </w:rPr>
        <w:t xml:space="preserve"> </w:t>
      </w:r>
      <w:r w:rsidR="00445EBE">
        <w:rPr>
          <w:rFonts w:hint="cs"/>
          <w:rtl/>
        </w:rPr>
        <w:t xml:space="preserve">ساختمانی و </w:t>
      </w:r>
      <w:r w:rsidR="00445EBE" w:rsidRPr="00890E49">
        <w:rPr>
          <w:rtl/>
        </w:rPr>
        <w:t>عمران</w:t>
      </w:r>
      <w:r w:rsidR="00445EBE" w:rsidRPr="00890E49">
        <w:rPr>
          <w:rFonts w:hint="cs"/>
          <w:rtl/>
        </w:rPr>
        <w:t>ی</w:t>
      </w:r>
      <w:r w:rsidR="00445EBE" w:rsidRPr="00890E49">
        <w:rPr>
          <w:rtl/>
        </w:rPr>
        <w:t xml:space="preserve"> نما</w:t>
      </w:r>
      <w:r w:rsidR="00445EBE" w:rsidRPr="00890E49">
        <w:rPr>
          <w:rFonts w:hint="cs"/>
          <w:rtl/>
        </w:rPr>
        <w:t>ی</w:t>
      </w:r>
      <w:r w:rsidR="00445EBE" w:rsidRPr="00890E49">
        <w:rPr>
          <w:rFonts w:hint="eastAsia"/>
          <w:rtl/>
        </w:rPr>
        <w:t>ند</w:t>
      </w:r>
      <w:r w:rsidR="00445EBE">
        <w:rPr>
          <w:rFonts w:hint="cs"/>
          <w:rtl/>
        </w:rPr>
        <w:t>.</w:t>
      </w:r>
    </w:p>
    <w:p w14:paraId="133F8764" w14:textId="15D34F21" w:rsidR="00D95F68" w:rsidRDefault="00214D64" w:rsidP="00134C17">
      <w:pPr>
        <w:rPr>
          <w:rtl/>
        </w:rPr>
      </w:pPr>
      <w:r>
        <w:rPr>
          <w:rFonts w:hint="cs"/>
          <w:rtl/>
        </w:rPr>
        <w:t xml:space="preserve">این سند به صورت مرحله به مرحله نحوه‌ی </w:t>
      </w:r>
      <w:r w:rsidR="00212C59">
        <w:rPr>
          <w:rFonts w:hint="cs"/>
          <w:rtl/>
        </w:rPr>
        <w:t xml:space="preserve">ارائه‌ی اطلاعات مورد نیاز برای ایجاد یک مجموعه‌ی داده‌ی غنی جهت توسعه‌ی </w:t>
      </w:r>
      <w:r w:rsidR="007069A6">
        <w:rPr>
          <w:rFonts w:hint="cs"/>
          <w:rtl/>
        </w:rPr>
        <w:t xml:space="preserve">مدل </w:t>
      </w:r>
      <w:r w:rsidR="007069A6">
        <w:t>BIM</w:t>
      </w:r>
      <w:r w:rsidR="007069A6">
        <w:rPr>
          <w:rFonts w:hint="cs"/>
          <w:rtl/>
          <w:lang w:bidi="fa-IR"/>
        </w:rPr>
        <w:t xml:space="preserve"> </w:t>
      </w:r>
      <w:r w:rsidR="00212C59">
        <w:rPr>
          <w:rFonts w:hint="cs"/>
          <w:rtl/>
        </w:rPr>
        <w:t>شیء</w:t>
      </w:r>
      <w:r w:rsidR="007069A6">
        <w:rPr>
          <w:rFonts w:hint="cs"/>
          <w:rtl/>
        </w:rPr>
        <w:t xml:space="preserve"> </w:t>
      </w:r>
      <w:sdt>
        <w:sdtPr>
          <w:rPr>
            <w:rtl/>
          </w:rPr>
          <w:alias w:val="Title"/>
          <w:tag w:val=""/>
          <w:id w:val="656422946"/>
          <w:lock w:val="contentLocked"/>
          <w:placeholder>
            <w:docPart w:val="CAAB118D573749FA89EF64F03240DDB0"/>
          </w:placeholder>
          <w:dataBinding w:prefixMappings="xmlns:ns0='http://purl.org/dc/elements/1.1/' xmlns:ns1='http://schemas.openxmlformats.org/package/2006/metadata/core-properties' " w:xpath="/ns1:coreProperties[1]/ns0:title[1]" w:storeItemID="{6C3C8BC8-F283-45AE-878A-BAB7291924A1}"/>
          <w:text/>
        </w:sdtPr>
        <w:sdtContent>
          <w:r w:rsidR="0055437D">
            <w:rPr>
              <w:rtl/>
            </w:rPr>
            <w:t>توالت فرنگی</w:t>
          </w:r>
        </w:sdtContent>
      </w:sdt>
      <w:r w:rsidR="00212C59">
        <w:rPr>
          <w:rFonts w:hint="cs"/>
          <w:rtl/>
        </w:rPr>
        <w:t xml:space="preserve"> را ارائه می‌نماید.</w:t>
      </w:r>
      <w:r w:rsidR="00D95F68">
        <w:rPr>
          <w:rFonts w:hint="cs"/>
          <w:rtl/>
        </w:rPr>
        <w:t xml:space="preserve"> در ابتدا نحوه‌ی نام‌گذاری فایل‌های مرتبط با </w:t>
      </w:r>
      <w:r w:rsidR="00D95F68">
        <w:rPr>
          <w:rFonts w:hint="cs"/>
          <w:rtl/>
          <w:lang w:bidi="fa-IR"/>
        </w:rPr>
        <w:t>شیء</w:t>
      </w:r>
      <w:r w:rsidR="000F58EF">
        <w:rPr>
          <w:rFonts w:hint="cs"/>
          <w:rtl/>
          <w:lang w:bidi="fa-IR"/>
        </w:rPr>
        <w:t xml:space="preserve"> </w:t>
      </w:r>
      <w:r w:rsidR="00D95F68">
        <w:rPr>
          <w:rFonts w:hint="cs"/>
          <w:rtl/>
          <w:lang w:bidi="fa-IR"/>
        </w:rPr>
        <w:t xml:space="preserve">مشخص می‌شود و در ادامه، مشخصه‌های مورد نیاز برای تأمین اطلاعات مورد نیاز از شیء در چرخه‌ی حیات پروژه بیان می‌شود. باید توجه گردد که </w:t>
      </w:r>
      <w:r w:rsidR="00D95F68" w:rsidRPr="00D95F68">
        <w:rPr>
          <w:rtl/>
        </w:rPr>
        <w:t>در تع</w:t>
      </w:r>
      <w:r w:rsidR="00D95F68" w:rsidRPr="00D95F68">
        <w:rPr>
          <w:rFonts w:hint="cs"/>
          <w:rtl/>
        </w:rPr>
        <w:t>یی</w:t>
      </w:r>
      <w:r w:rsidR="00D95F68" w:rsidRPr="00D95F68">
        <w:rPr>
          <w:rFonts w:hint="eastAsia"/>
          <w:rtl/>
        </w:rPr>
        <w:t>ن</w:t>
      </w:r>
      <w:r w:rsidR="00D95F68" w:rsidRPr="00D95F68">
        <w:rPr>
          <w:rtl/>
        </w:rPr>
        <w:t xml:space="preserve"> مقاد</w:t>
      </w:r>
      <w:r w:rsidR="00D95F68" w:rsidRPr="00D95F68">
        <w:rPr>
          <w:rFonts w:hint="cs"/>
          <w:rtl/>
        </w:rPr>
        <w:t>ی</w:t>
      </w:r>
      <w:r w:rsidR="00D95F68" w:rsidRPr="00D95F68">
        <w:rPr>
          <w:rFonts w:hint="eastAsia"/>
          <w:rtl/>
        </w:rPr>
        <w:t>ر</w:t>
      </w:r>
      <w:r w:rsidR="00D95F68" w:rsidRPr="00D95F68">
        <w:rPr>
          <w:rtl/>
        </w:rPr>
        <w:t xml:space="preserve"> جهت درج در مشخصه‌ها</w:t>
      </w:r>
      <w:r w:rsidR="00D95F68" w:rsidRPr="00D95F68">
        <w:rPr>
          <w:rFonts w:hint="cs"/>
          <w:rtl/>
        </w:rPr>
        <w:t>ی</w:t>
      </w:r>
      <w:r w:rsidR="00D95F68" w:rsidRPr="00D95F68">
        <w:rPr>
          <w:rtl/>
        </w:rPr>
        <w:t xml:space="preserve"> اش</w:t>
      </w:r>
      <w:r w:rsidR="00D95F68" w:rsidRPr="00D95F68">
        <w:rPr>
          <w:rFonts w:hint="cs"/>
          <w:rtl/>
        </w:rPr>
        <w:t>ی</w:t>
      </w:r>
      <w:r w:rsidR="00D95F68" w:rsidRPr="00D95F68">
        <w:rPr>
          <w:rFonts w:hint="eastAsia"/>
          <w:rtl/>
        </w:rPr>
        <w:t>اء</w:t>
      </w:r>
      <w:r w:rsidR="00D95F68" w:rsidRPr="00D95F68">
        <w:rPr>
          <w:rtl/>
        </w:rPr>
        <w:t xml:space="preserve"> </w:t>
      </w:r>
      <w:r w:rsidR="00D95F68" w:rsidRPr="00D95F68">
        <w:t>BIM</w:t>
      </w:r>
      <w:r w:rsidR="00D95F68" w:rsidRPr="00D95F68">
        <w:rPr>
          <w:rtl/>
        </w:rPr>
        <w:t xml:space="preserve"> </w:t>
      </w:r>
      <w:r w:rsidR="00D95F68" w:rsidRPr="00D95F68">
        <w:rPr>
          <w:rFonts w:hint="eastAsia"/>
          <w:rtl/>
        </w:rPr>
        <w:t>نبا</w:t>
      </w:r>
      <w:r w:rsidR="00D95F68" w:rsidRPr="00D95F68">
        <w:rPr>
          <w:rFonts w:hint="cs"/>
          <w:rtl/>
        </w:rPr>
        <w:t>ی</w:t>
      </w:r>
      <w:r w:rsidR="00D95F68" w:rsidRPr="00D95F68">
        <w:rPr>
          <w:rFonts w:hint="eastAsia"/>
          <w:rtl/>
        </w:rPr>
        <w:t>د</w:t>
      </w:r>
      <w:r w:rsidR="00D95F68" w:rsidRPr="00D95F68">
        <w:rPr>
          <w:rtl/>
        </w:rPr>
        <w:t xml:space="preserve"> مقاد</w:t>
      </w:r>
      <w:r w:rsidR="00D95F68" w:rsidRPr="00D95F68">
        <w:rPr>
          <w:rFonts w:hint="cs"/>
          <w:rtl/>
        </w:rPr>
        <w:t>ی</w:t>
      </w:r>
      <w:r w:rsidR="00D95F68" w:rsidRPr="00D95F68">
        <w:rPr>
          <w:rFonts w:hint="eastAsia"/>
          <w:rtl/>
        </w:rPr>
        <w:t>ر</w:t>
      </w:r>
      <w:r w:rsidR="00D95F68" w:rsidRPr="00D95F68">
        <w:rPr>
          <w:rtl/>
        </w:rPr>
        <w:t xml:space="preserve"> مشخصه‌ها خال</w:t>
      </w:r>
      <w:r w:rsidR="00D95F68" w:rsidRPr="00D95F68">
        <w:rPr>
          <w:rFonts w:hint="cs"/>
          <w:rtl/>
        </w:rPr>
        <w:t>ی</w:t>
      </w:r>
      <w:r w:rsidR="00D95F68" w:rsidRPr="00D95F68">
        <w:rPr>
          <w:rtl/>
        </w:rPr>
        <w:t xml:space="preserve"> رها شو</w:t>
      </w:r>
      <w:r w:rsidR="00D95F68">
        <w:rPr>
          <w:rFonts w:hint="cs"/>
          <w:rtl/>
        </w:rPr>
        <w:t>ن</w:t>
      </w:r>
      <w:r w:rsidR="00D95F68" w:rsidRPr="00D95F68">
        <w:rPr>
          <w:rtl/>
        </w:rPr>
        <w:t>د</w:t>
      </w:r>
      <w:r w:rsidR="00D95F68">
        <w:rPr>
          <w:rFonts w:hint="cs"/>
          <w:rtl/>
        </w:rPr>
        <w:t xml:space="preserve">. </w:t>
      </w:r>
      <w:r w:rsidR="00D95F68" w:rsidRPr="00D95F68">
        <w:rPr>
          <w:rFonts w:hint="eastAsia"/>
          <w:rtl/>
        </w:rPr>
        <w:t>برا</w:t>
      </w:r>
      <w:r w:rsidR="00D95F68" w:rsidRPr="00D95F68">
        <w:rPr>
          <w:rFonts w:hint="cs"/>
          <w:rtl/>
        </w:rPr>
        <w:t>ی</w:t>
      </w:r>
      <w:r w:rsidR="00D95F68" w:rsidRPr="00D95F68">
        <w:rPr>
          <w:rtl/>
        </w:rPr>
        <w:t xml:space="preserve"> مشخصه‌ها</w:t>
      </w:r>
      <w:r w:rsidR="00D95F68" w:rsidRPr="00D95F68">
        <w:rPr>
          <w:rFonts w:hint="cs"/>
          <w:rtl/>
        </w:rPr>
        <w:t>یی</w:t>
      </w:r>
      <w:r w:rsidR="00D95F68" w:rsidRPr="00D95F68">
        <w:rPr>
          <w:rtl/>
        </w:rPr>
        <w:t xml:space="preserve"> که مقدار</w:t>
      </w:r>
      <w:r w:rsidR="00D95F68" w:rsidRPr="00D95F68">
        <w:rPr>
          <w:rFonts w:hint="cs"/>
          <w:rtl/>
        </w:rPr>
        <w:t>ی</w:t>
      </w:r>
      <w:r w:rsidR="00D95F68" w:rsidRPr="00D95F68">
        <w:rPr>
          <w:rtl/>
        </w:rPr>
        <w:t xml:space="preserve"> مشخص تع</w:t>
      </w:r>
      <w:r w:rsidR="00D95F68" w:rsidRPr="00D95F68">
        <w:rPr>
          <w:rFonts w:hint="cs"/>
          <w:rtl/>
        </w:rPr>
        <w:t>یی</w:t>
      </w:r>
      <w:r w:rsidR="00D95F68" w:rsidRPr="00D95F68">
        <w:rPr>
          <w:rFonts w:hint="eastAsia"/>
          <w:rtl/>
        </w:rPr>
        <w:t>ن</w:t>
      </w:r>
      <w:r w:rsidR="00D95F68" w:rsidRPr="00D95F68">
        <w:rPr>
          <w:rtl/>
        </w:rPr>
        <w:t xml:space="preserve"> نشده است با</w:t>
      </w:r>
      <w:r w:rsidR="00D95F68" w:rsidRPr="00D95F68">
        <w:rPr>
          <w:rFonts w:hint="cs"/>
          <w:rtl/>
        </w:rPr>
        <w:t>ی</w:t>
      </w:r>
      <w:r w:rsidR="00D95F68" w:rsidRPr="00D95F68">
        <w:rPr>
          <w:rFonts w:hint="eastAsia"/>
          <w:rtl/>
        </w:rPr>
        <w:t>د</w:t>
      </w:r>
      <w:r w:rsidR="00D95F68" w:rsidRPr="00D95F68">
        <w:rPr>
          <w:rtl/>
        </w:rPr>
        <w:t xml:space="preserve"> از "</w:t>
      </w:r>
      <w:r w:rsidR="00D95F68" w:rsidRPr="00D95F68">
        <w:t>N/A</w:t>
      </w:r>
      <w:r w:rsidR="00D95F68" w:rsidRPr="00D95F68">
        <w:rPr>
          <w:rtl/>
        </w:rPr>
        <w:t>" برا</w:t>
      </w:r>
      <w:r w:rsidR="00D95F68" w:rsidRPr="00D95F68">
        <w:rPr>
          <w:rFonts w:hint="cs"/>
          <w:rtl/>
        </w:rPr>
        <w:t>ی</w:t>
      </w:r>
      <w:r w:rsidR="00D95F68" w:rsidRPr="00D95F68">
        <w:rPr>
          <w:rtl/>
        </w:rPr>
        <w:t xml:space="preserve"> مقاد</w:t>
      </w:r>
      <w:r w:rsidR="00D95F68" w:rsidRPr="00D95F68">
        <w:rPr>
          <w:rFonts w:hint="cs"/>
          <w:rtl/>
        </w:rPr>
        <w:t>ی</w:t>
      </w:r>
      <w:r w:rsidR="00D95F68" w:rsidRPr="00D95F68">
        <w:rPr>
          <w:rFonts w:hint="eastAsia"/>
          <w:rtl/>
        </w:rPr>
        <w:t>ر</w:t>
      </w:r>
      <w:r w:rsidR="00D95F68" w:rsidRPr="00D95F68">
        <w:rPr>
          <w:rtl/>
        </w:rPr>
        <w:t xml:space="preserve"> متن</w:t>
      </w:r>
      <w:r w:rsidR="00D95F68" w:rsidRPr="00D95F68">
        <w:rPr>
          <w:rFonts w:hint="cs"/>
          <w:rtl/>
        </w:rPr>
        <w:t>ی</w:t>
      </w:r>
      <w:r w:rsidR="00D95F68" w:rsidRPr="00D95F68">
        <w:rPr>
          <w:rFonts w:hint="eastAsia"/>
          <w:rtl/>
        </w:rPr>
        <w:t>،</w:t>
      </w:r>
      <w:r w:rsidR="00D95F68" w:rsidRPr="00D95F68">
        <w:rPr>
          <w:rtl/>
        </w:rPr>
        <w:t xml:space="preserve"> "فاقد اطلاعات" برا</w:t>
      </w:r>
      <w:r w:rsidR="00D95F68" w:rsidRPr="00D95F68">
        <w:rPr>
          <w:rFonts w:hint="cs"/>
          <w:rtl/>
        </w:rPr>
        <w:t>ی</w:t>
      </w:r>
      <w:r w:rsidR="00D95F68" w:rsidRPr="00D95F68">
        <w:rPr>
          <w:rtl/>
        </w:rPr>
        <w:t xml:space="preserve"> مقاد</w:t>
      </w:r>
      <w:r w:rsidR="00D95F68" w:rsidRPr="00D95F68">
        <w:rPr>
          <w:rFonts w:hint="cs"/>
          <w:rtl/>
        </w:rPr>
        <w:t>ی</w:t>
      </w:r>
      <w:r w:rsidR="00D95F68" w:rsidRPr="00D95F68">
        <w:rPr>
          <w:rFonts w:hint="eastAsia"/>
          <w:rtl/>
        </w:rPr>
        <w:t>ر</w:t>
      </w:r>
      <w:r w:rsidR="00D95F68" w:rsidRPr="00D95F68">
        <w:rPr>
          <w:rtl/>
        </w:rPr>
        <w:t xml:space="preserve"> متن</w:t>
      </w:r>
      <w:r w:rsidR="00D95F68" w:rsidRPr="00D95F68">
        <w:rPr>
          <w:rFonts w:hint="cs"/>
          <w:rtl/>
        </w:rPr>
        <w:t>ی</w:t>
      </w:r>
      <w:r w:rsidR="00D95F68" w:rsidRPr="00D95F68">
        <w:rPr>
          <w:rtl/>
        </w:rPr>
        <w:t xml:space="preserve"> فارس</w:t>
      </w:r>
      <w:r w:rsidR="00D95F68" w:rsidRPr="00D95F68">
        <w:rPr>
          <w:rFonts w:hint="cs"/>
          <w:rtl/>
        </w:rPr>
        <w:t>ی</w:t>
      </w:r>
      <w:r w:rsidR="00D95F68" w:rsidRPr="00D95F68">
        <w:rPr>
          <w:rFonts w:hint="eastAsia"/>
          <w:rtl/>
        </w:rPr>
        <w:t>،</w:t>
      </w:r>
      <w:r w:rsidR="00D95F68" w:rsidRPr="00D95F68">
        <w:rPr>
          <w:rtl/>
        </w:rPr>
        <w:t xml:space="preserve"> عدد "0" برا</w:t>
      </w:r>
      <w:r w:rsidR="00D95F68" w:rsidRPr="00D95F68">
        <w:rPr>
          <w:rFonts w:hint="cs"/>
          <w:rtl/>
        </w:rPr>
        <w:t>ی</w:t>
      </w:r>
      <w:r w:rsidR="00D95F68" w:rsidRPr="00D95F68">
        <w:rPr>
          <w:rtl/>
        </w:rPr>
        <w:t xml:space="preserve"> مقاد</w:t>
      </w:r>
      <w:r w:rsidR="00D95F68" w:rsidRPr="00D95F68">
        <w:rPr>
          <w:rFonts w:hint="cs"/>
          <w:rtl/>
        </w:rPr>
        <w:t>ی</w:t>
      </w:r>
      <w:r w:rsidR="00D95F68" w:rsidRPr="00D95F68">
        <w:rPr>
          <w:rFonts w:hint="eastAsia"/>
          <w:rtl/>
        </w:rPr>
        <w:t>ر</w:t>
      </w:r>
      <w:r w:rsidR="00D95F68" w:rsidRPr="00D95F68">
        <w:rPr>
          <w:rtl/>
        </w:rPr>
        <w:t xml:space="preserve"> عدد</w:t>
      </w:r>
      <w:r w:rsidR="00D95F68" w:rsidRPr="00D95F68">
        <w:rPr>
          <w:rFonts w:hint="cs"/>
          <w:rtl/>
        </w:rPr>
        <w:t>ی</w:t>
      </w:r>
      <w:r w:rsidR="00D95F68" w:rsidRPr="00D95F68">
        <w:rPr>
          <w:rFonts w:hint="eastAsia"/>
          <w:rtl/>
        </w:rPr>
        <w:t>،</w:t>
      </w:r>
      <w:r w:rsidR="00D95F68" w:rsidRPr="00D95F68">
        <w:rPr>
          <w:rtl/>
        </w:rPr>
        <w:t xml:space="preserve"> و "</w:t>
      </w:r>
      <w:r w:rsidR="00D95F68">
        <w:t>2000-01-01</w:t>
      </w:r>
      <w:r w:rsidR="00D95F68" w:rsidRPr="00D95F68">
        <w:rPr>
          <w:rtl/>
        </w:rPr>
        <w:t>" برا</w:t>
      </w:r>
      <w:r w:rsidR="00D95F68" w:rsidRPr="00D95F68">
        <w:rPr>
          <w:rFonts w:hint="cs"/>
          <w:rtl/>
        </w:rPr>
        <w:t>ی</w:t>
      </w:r>
      <w:r w:rsidR="00D95F68" w:rsidRPr="00D95F68">
        <w:rPr>
          <w:rtl/>
        </w:rPr>
        <w:t xml:space="preserve"> تار</w:t>
      </w:r>
      <w:r w:rsidR="00D95F68" w:rsidRPr="00D95F68">
        <w:rPr>
          <w:rFonts w:hint="cs"/>
          <w:rtl/>
        </w:rPr>
        <w:t>ی</w:t>
      </w:r>
      <w:r w:rsidR="00D95F68" w:rsidRPr="00D95F68">
        <w:rPr>
          <w:rFonts w:hint="eastAsia"/>
          <w:rtl/>
        </w:rPr>
        <w:t>خ</w:t>
      </w:r>
      <w:r w:rsidR="00D95F68" w:rsidRPr="00D95F68">
        <w:rPr>
          <w:rtl/>
        </w:rPr>
        <w:t xml:space="preserve"> استفاده شود</w:t>
      </w:r>
      <w:r w:rsidR="00D95F68">
        <w:rPr>
          <w:rFonts w:hint="cs"/>
          <w:rtl/>
        </w:rPr>
        <w:t>.</w:t>
      </w:r>
      <w:r w:rsidR="00134C17">
        <w:rPr>
          <w:rFonts w:hint="cs"/>
          <w:rtl/>
        </w:rPr>
        <w:t xml:space="preserve"> برای</w:t>
      </w:r>
      <w:r w:rsidR="00D95F68" w:rsidRPr="00D95F68">
        <w:rPr>
          <w:rtl/>
        </w:rPr>
        <w:t xml:space="preserve"> اش</w:t>
      </w:r>
      <w:r w:rsidR="00D95F68" w:rsidRPr="00D95F68">
        <w:rPr>
          <w:rFonts w:hint="cs"/>
          <w:rtl/>
        </w:rPr>
        <w:t>ی</w:t>
      </w:r>
      <w:r w:rsidR="00D95F68" w:rsidRPr="00D95F68">
        <w:rPr>
          <w:rFonts w:hint="eastAsia"/>
          <w:rtl/>
        </w:rPr>
        <w:t>اء</w:t>
      </w:r>
      <w:r w:rsidR="00D95F68" w:rsidRPr="00D95F68">
        <w:rPr>
          <w:rtl/>
        </w:rPr>
        <w:t xml:space="preserve"> با نشان تجار</w:t>
      </w:r>
      <w:r w:rsidR="00D95F68" w:rsidRPr="00D95F68">
        <w:rPr>
          <w:rFonts w:hint="cs"/>
          <w:rtl/>
        </w:rPr>
        <w:t>ی</w:t>
      </w:r>
      <w:r w:rsidR="00D95F68" w:rsidRPr="00D95F68">
        <w:rPr>
          <w:rtl/>
        </w:rPr>
        <w:t xml:space="preserve"> با</w:t>
      </w:r>
      <w:r w:rsidR="00D95F68" w:rsidRPr="00D95F68">
        <w:rPr>
          <w:rFonts w:hint="cs"/>
          <w:rtl/>
        </w:rPr>
        <w:t>ی</w:t>
      </w:r>
      <w:r w:rsidR="00D95F68" w:rsidRPr="00D95F68">
        <w:rPr>
          <w:rFonts w:hint="eastAsia"/>
          <w:rtl/>
        </w:rPr>
        <w:t>د</w:t>
      </w:r>
      <w:r w:rsidR="00D95F68" w:rsidRPr="00D95F68">
        <w:rPr>
          <w:rtl/>
        </w:rPr>
        <w:t xml:space="preserve"> تمام</w:t>
      </w:r>
      <w:r w:rsidR="00D95F68" w:rsidRPr="00D95F68">
        <w:rPr>
          <w:rFonts w:hint="cs"/>
          <w:rtl/>
        </w:rPr>
        <w:t>ی</w:t>
      </w:r>
      <w:r w:rsidR="00D95F68" w:rsidRPr="00D95F68">
        <w:rPr>
          <w:rtl/>
        </w:rPr>
        <w:t xml:space="preserve"> مقاد</w:t>
      </w:r>
      <w:r w:rsidR="00D95F68" w:rsidRPr="00D95F68">
        <w:rPr>
          <w:rFonts w:hint="cs"/>
          <w:rtl/>
        </w:rPr>
        <w:t>ی</w:t>
      </w:r>
      <w:r w:rsidR="00D95F68" w:rsidRPr="00D95F68">
        <w:rPr>
          <w:rFonts w:hint="eastAsia"/>
          <w:rtl/>
        </w:rPr>
        <w:t>ر</w:t>
      </w:r>
      <w:r w:rsidR="00D95F68" w:rsidRPr="00D95F68">
        <w:rPr>
          <w:rtl/>
        </w:rPr>
        <w:t xml:space="preserve"> مربوط به مشخصه‌ها</w:t>
      </w:r>
      <w:r w:rsidR="00D95F68" w:rsidRPr="00D95F68">
        <w:rPr>
          <w:rFonts w:hint="cs"/>
          <w:rtl/>
        </w:rPr>
        <w:t>ی</w:t>
      </w:r>
      <w:r w:rsidR="00D95F68" w:rsidRPr="00D95F68">
        <w:rPr>
          <w:rtl/>
        </w:rPr>
        <w:t xml:space="preserve"> نوع</w:t>
      </w:r>
      <w:r w:rsidR="00134C17">
        <w:rPr>
          <w:rStyle w:val="FootnoteReference"/>
          <w:rtl/>
        </w:rPr>
        <w:footnoteReference w:id="4"/>
      </w:r>
      <w:r w:rsidR="00D95F68" w:rsidRPr="00D95F68">
        <w:rPr>
          <w:rtl/>
        </w:rPr>
        <w:t xml:space="preserve"> بر اساس اطلاعات ارائه شده توسط صاحب نشان تجار</w:t>
      </w:r>
      <w:r w:rsidR="00D95F68" w:rsidRPr="00D95F68">
        <w:rPr>
          <w:rFonts w:hint="cs"/>
          <w:rtl/>
        </w:rPr>
        <w:t>ی</w:t>
      </w:r>
      <w:r w:rsidR="00D95F68" w:rsidRPr="00D95F68">
        <w:rPr>
          <w:rtl/>
        </w:rPr>
        <w:t xml:space="preserve"> تکم</w:t>
      </w:r>
      <w:r w:rsidR="00D95F68" w:rsidRPr="00D95F68">
        <w:rPr>
          <w:rFonts w:hint="cs"/>
          <w:rtl/>
        </w:rPr>
        <w:t>ی</w:t>
      </w:r>
      <w:r w:rsidR="00D95F68" w:rsidRPr="00D95F68">
        <w:rPr>
          <w:rFonts w:hint="eastAsia"/>
          <w:rtl/>
        </w:rPr>
        <w:t>ل</w:t>
      </w:r>
      <w:r w:rsidR="00D95F68" w:rsidRPr="00D95F68">
        <w:rPr>
          <w:rtl/>
        </w:rPr>
        <w:t xml:space="preserve"> شود</w:t>
      </w:r>
      <w:r w:rsidR="00134C17">
        <w:rPr>
          <w:rFonts w:hint="cs"/>
          <w:rtl/>
        </w:rPr>
        <w:t>.</w:t>
      </w:r>
    </w:p>
    <w:p w14:paraId="4D30AD0C" w14:textId="178BB6C5" w:rsidR="007F7723" w:rsidRDefault="007F7723" w:rsidP="00134C17">
      <w:pPr>
        <w:rPr>
          <w:rtl/>
        </w:rPr>
      </w:pPr>
      <w:r>
        <w:rPr>
          <w:rtl/>
        </w:rPr>
        <w:br w:type="page"/>
      </w:r>
    </w:p>
    <w:p w14:paraId="5F6B8019" w14:textId="77777777" w:rsidR="005F2A30" w:rsidRDefault="005F2A30" w:rsidP="005F2A30">
      <w:pPr>
        <w:pStyle w:val="Heading1"/>
        <w:rPr>
          <w:rtl/>
        </w:rPr>
      </w:pPr>
      <w:bookmarkStart w:id="2" w:name="_Toc118880103"/>
      <w:r>
        <w:rPr>
          <w:rFonts w:hint="cs"/>
          <w:rtl/>
        </w:rPr>
        <w:lastRenderedPageBreak/>
        <w:t>نام‌گذاری فایل‌ها</w:t>
      </w:r>
      <w:bookmarkEnd w:id="2"/>
    </w:p>
    <w:p w14:paraId="24E1A766" w14:textId="50FAEF66" w:rsidR="00EB00C1" w:rsidRPr="00EB00C1" w:rsidRDefault="00EB00C1" w:rsidP="00EB00C1">
      <w:r>
        <w:rPr>
          <w:rFonts w:hint="cs"/>
          <w:rtl/>
        </w:rPr>
        <w:t xml:space="preserve">برای ایجاد یک وحدت رویه در </w:t>
      </w:r>
      <w:r w:rsidR="00B9780D">
        <w:rPr>
          <w:rFonts w:hint="cs"/>
          <w:rtl/>
        </w:rPr>
        <w:t>توسعه‌ی اطلاعات</w:t>
      </w:r>
      <w:r>
        <w:rPr>
          <w:rFonts w:hint="cs"/>
          <w:rtl/>
        </w:rPr>
        <w:t xml:space="preserve"> مدل </w:t>
      </w:r>
      <w:r>
        <w:t>BIM</w:t>
      </w:r>
      <w:r>
        <w:rPr>
          <w:rFonts w:hint="cs"/>
          <w:rtl/>
        </w:rPr>
        <w:t xml:space="preserve"> شیء </w:t>
      </w:r>
      <w:sdt>
        <w:sdtPr>
          <w:rPr>
            <w:rtl/>
          </w:rPr>
          <w:alias w:val="Title"/>
          <w:tag w:val=""/>
          <w:id w:val="-1550677957"/>
          <w:lock w:val="sdtContentLocked"/>
          <w:placeholder>
            <w:docPart w:val="3C82ABF77348456C9341F8E67A8B6196"/>
          </w:placeholder>
          <w:dataBinding w:prefixMappings="xmlns:ns0='http://purl.org/dc/elements/1.1/' xmlns:ns1='http://schemas.openxmlformats.org/package/2006/metadata/core-properties' " w:xpath="/ns1:coreProperties[1]/ns0:title[1]" w:storeItemID="{6C3C8BC8-F283-45AE-878A-BAB7291924A1}"/>
          <w:text/>
        </w:sdtPr>
        <w:sdtContent>
          <w:r w:rsidR="0055437D">
            <w:rPr>
              <w:rtl/>
            </w:rPr>
            <w:t>توالت فرنگی</w:t>
          </w:r>
        </w:sdtContent>
      </w:sdt>
      <w:r w:rsidR="00326A2F">
        <w:rPr>
          <w:rFonts w:hint="cs"/>
          <w:rtl/>
        </w:rPr>
        <w:t xml:space="preserve"> </w:t>
      </w:r>
      <w:r>
        <w:rPr>
          <w:rFonts w:hint="cs"/>
          <w:rtl/>
        </w:rPr>
        <w:t xml:space="preserve">نیاز است تا ابتدا تصویر واقعی محصولی که قرار است مدل آن ایجاد شود در قسمت مشخص شده بارگذاری </w:t>
      </w:r>
      <w:r w:rsidR="00326A2F">
        <w:rPr>
          <w:rFonts w:hint="cs"/>
          <w:rtl/>
        </w:rPr>
        <w:t>گرد</w:t>
      </w:r>
      <w:r>
        <w:rPr>
          <w:rFonts w:hint="cs"/>
          <w:rtl/>
        </w:rPr>
        <w:t xml:space="preserve">د. سپس </w:t>
      </w:r>
      <w:r w:rsidR="00B9780D">
        <w:rPr>
          <w:rFonts w:hint="cs"/>
          <w:rtl/>
        </w:rPr>
        <w:t xml:space="preserve">برای نام‌گذاری فایل‌های مرتبط با مدل </w:t>
      </w:r>
      <w:r w:rsidR="00B9780D">
        <w:t>BIM</w:t>
      </w:r>
      <w:r w:rsidR="00B9780D">
        <w:rPr>
          <w:rFonts w:hint="cs"/>
          <w:rtl/>
        </w:rPr>
        <w:t xml:space="preserve"> شیء</w:t>
      </w:r>
      <w:r w:rsidR="00194A56">
        <w:rPr>
          <w:rFonts w:hint="cs"/>
          <w:rtl/>
        </w:rPr>
        <w:t xml:space="preserve"> باید</w:t>
      </w:r>
      <w:r w:rsidR="00B9780D">
        <w:rPr>
          <w:rFonts w:hint="cs"/>
          <w:rtl/>
        </w:rPr>
        <w:t xml:space="preserve"> </w:t>
      </w:r>
      <w:r>
        <w:rPr>
          <w:rFonts w:hint="cs"/>
          <w:rtl/>
        </w:rPr>
        <w:t>مقادیر هر یک از ردیف‌های مشخص شده در جدول 1، با توجه به توضیح ارائه شده در جدول مشخص گردد. با تکمیل مقادیر مشخص شده در جدول، نام فایل‌های مورد نظر از کنار هم قرار گرفتن این فیلدها و جدا شدن توسط زیرخط مش</w:t>
      </w:r>
      <w:r w:rsidR="006E328C">
        <w:rPr>
          <w:rFonts w:hint="cs"/>
          <w:rtl/>
        </w:rPr>
        <w:t>خ</w:t>
      </w:r>
      <w:r>
        <w:rPr>
          <w:rFonts w:hint="cs"/>
          <w:rtl/>
        </w:rPr>
        <w:t xml:space="preserve">ص می‌گردد. باید توجه داشت که در اختصاص مقادیر چند بخشی به هر ردیف باید از روش </w:t>
      </w:r>
      <w:r w:rsidRPr="00EB00C1">
        <w:rPr>
          <w:rtl/>
        </w:rPr>
        <w:t>پاسکال‌ک</w:t>
      </w:r>
      <w:r w:rsidRPr="00EB00C1">
        <w:rPr>
          <w:rFonts w:hint="cs"/>
          <w:rtl/>
        </w:rPr>
        <w:t>ی</w:t>
      </w:r>
      <w:r w:rsidRPr="00EB00C1">
        <w:rPr>
          <w:rFonts w:hint="eastAsia"/>
          <w:rtl/>
        </w:rPr>
        <w:t>س</w:t>
      </w:r>
      <w:r>
        <w:rPr>
          <w:rStyle w:val="FootnoteReference"/>
          <w:rtl/>
        </w:rPr>
        <w:footnoteReference w:id="5"/>
      </w:r>
      <w:r>
        <w:rPr>
          <w:rFonts w:hint="cs"/>
          <w:rtl/>
        </w:rPr>
        <w:t xml:space="preserve"> استفاده نمود. همچنین، </w:t>
      </w:r>
      <w:r w:rsidRPr="00EB00C1">
        <w:rPr>
          <w:rFonts w:hint="cs"/>
          <w:rtl/>
          <w:lang w:bidi="fa-IR"/>
        </w:rPr>
        <w:t>نباید</w:t>
      </w:r>
      <w:r w:rsidRPr="00EB00C1">
        <w:rPr>
          <w:rtl/>
          <w:lang w:bidi="fa-IR"/>
        </w:rPr>
        <w:t xml:space="preserve"> از </w:t>
      </w:r>
      <w:r w:rsidRPr="00EB00C1">
        <w:rPr>
          <w:rFonts w:hint="cs"/>
          <w:rtl/>
          <w:lang w:bidi="fa-IR"/>
        </w:rPr>
        <w:t>نمادهای خاص و یا عملگرهای ریاضی</w:t>
      </w:r>
      <w:r>
        <w:rPr>
          <w:rFonts w:hint="cs"/>
          <w:rtl/>
          <w:lang w:bidi="fa-IR"/>
        </w:rPr>
        <w:t xml:space="preserve">، </w:t>
      </w:r>
      <w:r w:rsidRPr="00EB00C1">
        <w:rPr>
          <w:rFonts w:hint="cs"/>
          <w:rtl/>
          <w:lang w:bidi="fa-IR"/>
        </w:rPr>
        <w:t>فاصله</w:t>
      </w:r>
      <w:r w:rsidR="00457F35">
        <w:rPr>
          <w:rStyle w:val="FootnoteReference"/>
          <w:rtl/>
          <w:lang w:bidi="fa-IR"/>
        </w:rPr>
        <w:footnoteReference w:id="6"/>
      </w:r>
      <w:r w:rsidRPr="00EB00C1">
        <w:rPr>
          <w:rFonts w:hint="cs"/>
          <w:rtl/>
          <w:lang w:bidi="fa-IR"/>
        </w:rPr>
        <w:t xml:space="preserve"> </w:t>
      </w:r>
      <w:r>
        <w:rPr>
          <w:rFonts w:hint="cs"/>
          <w:rtl/>
          <w:lang w:bidi="fa-IR"/>
        </w:rPr>
        <w:t xml:space="preserve">و </w:t>
      </w:r>
      <w:r w:rsidRPr="00EB00C1">
        <w:rPr>
          <w:rFonts w:hint="cs"/>
          <w:rtl/>
          <w:lang w:bidi="fa-IR"/>
        </w:rPr>
        <w:t>خط فاصله</w:t>
      </w:r>
      <w:r w:rsidR="00457F35">
        <w:rPr>
          <w:rStyle w:val="FootnoteReference"/>
          <w:rtl/>
          <w:lang w:bidi="fa-IR"/>
        </w:rPr>
        <w:footnoteReference w:id="7"/>
      </w:r>
      <w:r w:rsidRPr="00EB00C1">
        <w:rPr>
          <w:rtl/>
          <w:lang w:bidi="fa-IR"/>
        </w:rPr>
        <w:t xml:space="preserve"> (</w:t>
      </w:r>
      <w:r w:rsidRPr="00EB00C1">
        <w:t>-</w:t>
      </w:r>
      <w:r w:rsidRPr="00EB00C1">
        <w:rPr>
          <w:rtl/>
          <w:lang w:bidi="fa-IR"/>
        </w:rPr>
        <w:t>)</w:t>
      </w:r>
      <w:r w:rsidR="00457F35">
        <w:rPr>
          <w:rFonts w:hint="cs"/>
          <w:rtl/>
          <w:lang w:bidi="fa-IR"/>
        </w:rPr>
        <w:t xml:space="preserve"> </w:t>
      </w:r>
      <w:r w:rsidRPr="00EB00C1">
        <w:rPr>
          <w:rFonts w:hint="cs"/>
          <w:rtl/>
          <w:lang w:bidi="fa-IR"/>
        </w:rPr>
        <w:t xml:space="preserve">استفاده </w:t>
      </w:r>
      <w:r>
        <w:rPr>
          <w:rFonts w:hint="cs"/>
          <w:rtl/>
          <w:lang w:bidi="fa-IR"/>
        </w:rPr>
        <w:t>کرد.</w:t>
      </w:r>
    </w:p>
    <w:p w14:paraId="34EC007B" w14:textId="6B9661EB" w:rsidR="00C545B0" w:rsidRPr="00B252C5" w:rsidRDefault="00B252C5" w:rsidP="00C545B0">
      <w:pPr>
        <w:rPr>
          <w:i/>
          <w:iCs/>
          <w:lang w:bidi="fa-IR"/>
        </w:rPr>
      </w:pPr>
      <w:r w:rsidRPr="00B252C5">
        <w:rPr>
          <w:rFonts w:hint="cs"/>
          <w:b/>
          <w:bCs/>
          <w:i/>
          <w:iCs/>
          <w:rtl/>
        </w:rPr>
        <w:t>نکته:</w:t>
      </w:r>
      <w:r w:rsidRPr="00B252C5">
        <w:rPr>
          <w:rFonts w:hint="cs"/>
          <w:i/>
          <w:iCs/>
          <w:rtl/>
        </w:rPr>
        <w:t xml:space="preserve"> در صورتی که شیء مدل شده به صورت عمومی</w:t>
      </w:r>
      <w:r w:rsidRPr="00B252C5">
        <w:rPr>
          <w:rStyle w:val="FootnoteReference"/>
          <w:i/>
          <w:iCs/>
          <w:rtl/>
        </w:rPr>
        <w:footnoteReference w:id="8"/>
      </w:r>
      <w:r w:rsidRPr="00B252C5">
        <w:rPr>
          <w:rFonts w:hint="cs"/>
          <w:i/>
          <w:iCs/>
          <w:rtl/>
        </w:rPr>
        <w:t xml:space="preserve"> است</w:t>
      </w:r>
      <w:r w:rsidRPr="00B252C5">
        <w:rPr>
          <w:rFonts w:hint="cs"/>
          <w:i/>
          <w:iCs/>
          <w:rtl/>
          <w:lang w:bidi="fa-IR"/>
        </w:rPr>
        <w:t>، از تصویر مدل رندر گرفته شده برای شکل 1 استفاده شود.</w:t>
      </w:r>
    </w:p>
    <w:p w14:paraId="6132889A" w14:textId="4348FFE6" w:rsidR="00C545B0" w:rsidRDefault="00000000" w:rsidP="00C545B0">
      <w:pPr>
        <w:jc w:val="center"/>
        <w:rPr>
          <w:rtl/>
        </w:rPr>
      </w:pPr>
      <w:sdt>
        <w:sdtPr>
          <w:rPr>
            <w:noProof/>
            <w:rtl/>
          </w:rPr>
          <w:alias w:val="Product picture"/>
          <w:tag w:val="Product picture"/>
          <w:id w:val="1903640401"/>
          <w:lock w:val="sdtLocked"/>
          <w:picture/>
        </w:sdtPr>
        <w:sdtContent>
          <w:r w:rsidR="00C67A20">
            <w:rPr>
              <w:noProof/>
            </w:rPr>
            <w:drawing>
              <wp:inline distT="0" distB="0" distL="0" distR="0" wp14:anchorId="0F4D2ED1" wp14:editId="033E181F">
                <wp:extent cx="2849751" cy="3434451"/>
                <wp:effectExtent l="0" t="0" r="825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2853490" cy="3438957"/>
                        </a:xfrm>
                        <a:prstGeom prst="rect">
                          <a:avLst/>
                        </a:prstGeom>
                        <a:noFill/>
                        <a:ln>
                          <a:noFill/>
                        </a:ln>
                      </pic:spPr>
                    </pic:pic>
                  </a:graphicData>
                </a:graphic>
              </wp:inline>
            </w:drawing>
          </w:r>
        </w:sdtContent>
      </w:sdt>
    </w:p>
    <w:p w14:paraId="0AF5C5A9" w14:textId="7C8855C9" w:rsidR="00B252C5" w:rsidRDefault="00B252C5" w:rsidP="00B252C5">
      <w:pPr>
        <w:pStyle w:val="TableCaption"/>
        <w:rPr>
          <w:rtl/>
        </w:rPr>
      </w:pPr>
      <w:r>
        <w:rPr>
          <w:rFonts w:hint="cs"/>
          <w:rtl/>
        </w:rPr>
        <w:t>شکل 1  تصویر واقعی یا رندر گرفته شده از شیء مدل‌سازی شده</w:t>
      </w:r>
    </w:p>
    <w:p w14:paraId="2EE4FBC9" w14:textId="215FD27F" w:rsidR="005045A3" w:rsidRPr="00EB00C1" w:rsidRDefault="00EB00C1" w:rsidP="00EB00C1">
      <w:pPr>
        <w:pStyle w:val="TableCaption"/>
        <w:rPr>
          <w:rtl/>
        </w:rPr>
      </w:pPr>
      <w:r w:rsidRPr="00EB00C1">
        <w:rPr>
          <w:rFonts w:hint="cs"/>
          <w:rtl/>
        </w:rPr>
        <w:lastRenderedPageBreak/>
        <w:t>جدول 1  فیلدهای مورد نیاز برای نام‌گذاری</w:t>
      </w:r>
    </w:p>
    <w:tbl>
      <w:tblPr>
        <w:tblStyle w:val="TableGrid"/>
        <w:bidiVisual/>
        <w:tblW w:w="5000" w:type="pct"/>
        <w:tblLook w:val="04A0" w:firstRow="1" w:lastRow="0" w:firstColumn="1" w:lastColumn="0" w:noHBand="0" w:noVBand="1"/>
      </w:tblPr>
      <w:tblGrid>
        <w:gridCol w:w="5722"/>
        <w:gridCol w:w="1359"/>
        <w:gridCol w:w="1979"/>
      </w:tblGrid>
      <w:tr w:rsidR="007118C5" w:rsidRPr="008A6486" w14:paraId="42951EE5" w14:textId="77777777" w:rsidTr="007118C5">
        <w:tc>
          <w:tcPr>
            <w:tcW w:w="3158" w:type="pct"/>
            <w:shd w:val="clear" w:color="auto" w:fill="7F7F7F" w:themeFill="text1" w:themeFillTint="80"/>
            <w:vAlign w:val="center"/>
          </w:tcPr>
          <w:p w14:paraId="39A24099" w14:textId="77777777" w:rsidR="007118C5" w:rsidRPr="00466F02" w:rsidRDefault="007118C5" w:rsidP="00262066">
            <w:pPr>
              <w:pStyle w:val="TableFirstRow"/>
              <w:rPr>
                <w:szCs w:val="20"/>
                <w:rtl/>
              </w:rPr>
            </w:pPr>
            <w:r w:rsidRPr="00466F02">
              <w:t>Description in Farsi</w:t>
            </w:r>
          </w:p>
        </w:tc>
        <w:tc>
          <w:tcPr>
            <w:tcW w:w="750" w:type="pct"/>
            <w:shd w:val="clear" w:color="auto" w:fill="7F7F7F" w:themeFill="text1" w:themeFillTint="80"/>
            <w:vAlign w:val="center"/>
          </w:tcPr>
          <w:p w14:paraId="463F15B3" w14:textId="77777777" w:rsidR="007118C5" w:rsidRPr="00466F02" w:rsidRDefault="007118C5" w:rsidP="00262066">
            <w:pPr>
              <w:pStyle w:val="TableFirstRow"/>
              <w:rPr>
                <w:szCs w:val="20"/>
                <w:rtl/>
              </w:rPr>
            </w:pPr>
            <w:r w:rsidRPr="00466F02">
              <w:t>Value</w:t>
            </w:r>
          </w:p>
        </w:tc>
        <w:tc>
          <w:tcPr>
            <w:tcW w:w="1092" w:type="pct"/>
            <w:shd w:val="clear" w:color="auto" w:fill="7F7F7F" w:themeFill="text1" w:themeFillTint="80"/>
            <w:vAlign w:val="center"/>
          </w:tcPr>
          <w:p w14:paraId="7D305761" w14:textId="289637DA" w:rsidR="007118C5" w:rsidRPr="00466F02" w:rsidRDefault="007118C5" w:rsidP="00262066">
            <w:pPr>
              <w:pStyle w:val="TableFirstRow"/>
              <w:rPr>
                <w:szCs w:val="20"/>
                <w:rtl/>
              </w:rPr>
            </w:pPr>
            <w:r>
              <w:t>Field</w:t>
            </w:r>
          </w:p>
        </w:tc>
      </w:tr>
      <w:tr w:rsidR="007118C5" w:rsidRPr="008A6486" w14:paraId="0920DE94" w14:textId="77777777" w:rsidTr="007118C5">
        <w:tc>
          <w:tcPr>
            <w:tcW w:w="3158" w:type="pct"/>
            <w:vAlign w:val="center"/>
          </w:tcPr>
          <w:p w14:paraId="3CA49C01" w14:textId="77777777" w:rsidR="007118C5" w:rsidRDefault="007118C5" w:rsidP="007118C5">
            <w:pPr>
              <w:pStyle w:val="Table"/>
              <w:jc w:val="both"/>
              <w:rPr>
                <w:rtl/>
              </w:rPr>
            </w:pPr>
            <w:r w:rsidRPr="007118C5">
              <w:rPr>
                <w:rtl/>
              </w:rPr>
              <w:t>کد مربوط به نوع ش</w:t>
            </w:r>
            <w:r w:rsidRPr="007118C5">
              <w:rPr>
                <w:rFonts w:hint="cs"/>
                <w:rtl/>
              </w:rPr>
              <w:t>ی</w:t>
            </w:r>
            <w:r w:rsidRPr="007118C5">
              <w:rPr>
                <w:rFonts w:hint="eastAsia"/>
                <w:rtl/>
              </w:rPr>
              <w:t>ء</w:t>
            </w:r>
            <w:r w:rsidRPr="007118C5">
              <w:rPr>
                <w:rtl/>
              </w:rPr>
              <w:t xml:space="preserve"> در س</w:t>
            </w:r>
            <w:r w:rsidRPr="007118C5">
              <w:rPr>
                <w:rFonts w:hint="cs"/>
                <w:rtl/>
              </w:rPr>
              <w:t>ی</w:t>
            </w:r>
            <w:r w:rsidRPr="007118C5">
              <w:rPr>
                <w:rFonts w:hint="eastAsia"/>
                <w:rtl/>
              </w:rPr>
              <w:t>ستم</w:t>
            </w:r>
            <w:r w:rsidRPr="007118C5">
              <w:rPr>
                <w:rtl/>
              </w:rPr>
              <w:t xml:space="preserve"> طبقه‌بند</w:t>
            </w:r>
            <w:r w:rsidRPr="007118C5">
              <w:rPr>
                <w:rFonts w:hint="cs"/>
                <w:rtl/>
              </w:rPr>
              <w:t>ی</w:t>
            </w:r>
            <w:r w:rsidRPr="007118C5">
              <w:rPr>
                <w:rtl/>
              </w:rPr>
              <w:t xml:space="preserve"> اش</w:t>
            </w:r>
            <w:r w:rsidRPr="007118C5">
              <w:rPr>
                <w:rFonts w:hint="cs"/>
                <w:rtl/>
              </w:rPr>
              <w:t>ی</w:t>
            </w:r>
            <w:r w:rsidRPr="007118C5">
              <w:rPr>
                <w:rFonts w:hint="eastAsia"/>
                <w:rtl/>
              </w:rPr>
              <w:t>اء</w:t>
            </w:r>
            <w:r w:rsidRPr="007118C5">
              <w:rPr>
                <w:rtl/>
              </w:rPr>
              <w:t xml:space="preserve"> در کتابخانه‌</w:t>
            </w:r>
            <w:r w:rsidRPr="007118C5">
              <w:rPr>
                <w:rFonts w:hint="cs"/>
                <w:rtl/>
              </w:rPr>
              <w:t>ی</w:t>
            </w:r>
            <w:r w:rsidRPr="007118C5">
              <w:rPr>
                <w:rtl/>
              </w:rPr>
              <w:t xml:space="preserve"> مل</w:t>
            </w:r>
            <w:r w:rsidRPr="007118C5">
              <w:rPr>
                <w:rFonts w:hint="cs"/>
                <w:rtl/>
              </w:rPr>
              <w:t>ی</w:t>
            </w:r>
            <w:r w:rsidRPr="007118C5">
              <w:rPr>
                <w:rtl/>
              </w:rPr>
              <w:t xml:space="preserve"> اش</w:t>
            </w:r>
            <w:r w:rsidRPr="007118C5">
              <w:rPr>
                <w:rFonts w:hint="cs"/>
                <w:rtl/>
              </w:rPr>
              <w:t>ی</w:t>
            </w:r>
            <w:r w:rsidRPr="007118C5">
              <w:rPr>
                <w:rFonts w:hint="eastAsia"/>
                <w:rtl/>
              </w:rPr>
              <w:t>اء</w:t>
            </w:r>
            <w:r w:rsidRPr="007118C5">
              <w:rPr>
                <w:rtl/>
              </w:rPr>
              <w:t xml:space="preserve"> </w:t>
            </w:r>
            <w:r w:rsidRPr="007118C5">
              <w:t>BIM</w:t>
            </w:r>
            <w:r>
              <w:rPr>
                <w:rFonts w:hint="cs"/>
                <w:rtl/>
              </w:rPr>
              <w:t xml:space="preserve"> </w:t>
            </w:r>
            <w:r w:rsidRPr="007118C5">
              <w:t>(NLBO)</w:t>
            </w:r>
          </w:p>
          <w:p w14:paraId="6DCF1E5D" w14:textId="71EA0B54" w:rsidR="007118C5" w:rsidRPr="007118C5" w:rsidRDefault="007118C5" w:rsidP="007118C5">
            <w:pPr>
              <w:pStyle w:val="Table"/>
              <w:jc w:val="both"/>
              <w:rPr>
                <w:i/>
                <w:iCs/>
                <w:rtl/>
              </w:rPr>
            </w:pPr>
            <w:r w:rsidRPr="007118C5">
              <w:rPr>
                <w:rFonts w:hint="cs"/>
                <w:b/>
                <w:bCs/>
                <w:i/>
                <w:iCs/>
                <w:rtl/>
              </w:rPr>
              <w:t>نکته:</w:t>
            </w:r>
            <w:r w:rsidRPr="007118C5">
              <w:rPr>
                <w:rFonts w:hint="cs"/>
                <w:i/>
                <w:iCs/>
                <w:rtl/>
              </w:rPr>
              <w:t xml:space="preserve"> </w:t>
            </w:r>
            <w:r w:rsidRPr="007118C5">
              <w:rPr>
                <w:i/>
                <w:iCs/>
                <w:rtl/>
              </w:rPr>
              <w:t>در نام‌گذار</w:t>
            </w:r>
            <w:r w:rsidRPr="007118C5">
              <w:rPr>
                <w:rFonts w:hint="cs"/>
                <w:i/>
                <w:iCs/>
                <w:rtl/>
              </w:rPr>
              <w:t>ی</w:t>
            </w:r>
            <w:r w:rsidRPr="007118C5">
              <w:rPr>
                <w:i/>
                <w:iCs/>
                <w:rtl/>
              </w:rPr>
              <w:t xml:space="preserve"> فا</w:t>
            </w:r>
            <w:r w:rsidRPr="007118C5">
              <w:rPr>
                <w:rFonts w:hint="cs"/>
                <w:i/>
                <w:iCs/>
                <w:rtl/>
              </w:rPr>
              <w:t>ی</w:t>
            </w:r>
            <w:r w:rsidRPr="007118C5">
              <w:rPr>
                <w:rFonts w:hint="eastAsia"/>
                <w:i/>
                <w:iCs/>
                <w:rtl/>
              </w:rPr>
              <w:t>ل‌ها</w:t>
            </w:r>
            <w:r w:rsidRPr="007118C5">
              <w:rPr>
                <w:rFonts w:hint="cs"/>
                <w:i/>
                <w:iCs/>
                <w:rtl/>
              </w:rPr>
              <w:t>ی</w:t>
            </w:r>
            <w:r w:rsidRPr="007118C5">
              <w:rPr>
                <w:i/>
                <w:iCs/>
                <w:rtl/>
              </w:rPr>
              <w:t xml:space="preserve"> اش</w:t>
            </w:r>
            <w:r w:rsidRPr="007118C5">
              <w:rPr>
                <w:rFonts w:hint="cs"/>
                <w:i/>
                <w:iCs/>
                <w:rtl/>
              </w:rPr>
              <w:t>ی</w:t>
            </w:r>
            <w:r w:rsidRPr="007118C5">
              <w:rPr>
                <w:rFonts w:hint="eastAsia"/>
                <w:i/>
                <w:iCs/>
                <w:rtl/>
              </w:rPr>
              <w:t>اء</w:t>
            </w:r>
            <w:r w:rsidRPr="007118C5">
              <w:rPr>
                <w:i/>
                <w:iCs/>
                <w:rtl/>
              </w:rPr>
              <w:t xml:space="preserve"> از ا</w:t>
            </w:r>
            <w:r w:rsidRPr="007118C5">
              <w:rPr>
                <w:rFonts w:hint="cs"/>
                <w:i/>
                <w:iCs/>
                <w:rtl/>
              </w:rPr>
              <w:t>ی</w:t>
            </w:r>
            <w:r w:rsidRPr="007118C5">
              <w:rPr>
                <w:rFonts w:hint="eastAsia"/>
                <w:i/>
                <w:iCs/>
                <w:rtl/>
              </w:rPr>
              <w:t>ن</w:t>
            </w:r>
            <w:r w:rsidRPr="007118C5">
              <w:rPr>
                <w:i/>
                <w:iCs/>
                <w:rtl/>
              </w:rPr>
              <w:t xml:space="preserve"> کدها با</w:t>
            </w:r>
            <w:r w:rsidRPr="007118C5">
              <w:rPr>
                <w:rFonts w:hint="cs"/>
                <w:i/>
                <w:iCs/>
                <w:rtl/>
              </w:rPr>
              <w:t>ی</w:t>
            </w:r>
            <w:r w:rsidRPr="007118C5">
              <w:rPr>
                <w:rFonts w:hint="eastAsia"/>
                <w:i/>
                <w:iCs/>
                <w:rtl/>
              </w:rPr>
              <w:t>د</w:t>
            </w:r>
            <w:r w:rsidRPr="007118C5">
              <w:rPr>
                <w:i/>
                <w:iCs/>
                <w:rtl/>
              </w:rPr>
              <w:t xml:space="preserve"> در قالب اعداد بدون فاصله استفاده شود.</w:t>
            </w:r>
          </w:p>
        </w:tc>
        <w:tc>
          <w:tcPr>
            <w:tcW w:w="750" w:type="pct"/>
            <w:vAlign w:val="center"/>
          </w:tcPr>
          <w:p w14:paraId="752E94D9" w14:textId="4C6F91D2" w:rsidR="00384533" w:rsidRPr="00744331" w:rsidRDefault="00000000" w:rsidP="009313CC">
            <w:pPr>
              <w:pStyle w:val="Table"/>
              <w:bidi w:val="0"/>
              <w:rPr>
                <w:rtl/>
                <w:lang w:val="en-US"/>
              </w:rPr>
            </w:pPr>
            <w:sdt>
              <w:sdtPr>
                <w:rPr>
                  <w:rStyle w:val="TableChar"/>
                  <w:rFonts w:hint="cs"/>
                </w:rPr>
                <w:alias w:val="CategoryCode"/>
                <w:tag w:val=""/>
                <w:id w:val="-932208622"/>
                <w:placeholder>
                  <w:docPart w:val="D2DA03E76B314F66835922F2EF161597"/>
                </w:placeholder>
                <w:dataBinding w:prefixMappings="xmlns:ns0='http://purl.org/dc/elements/1.1/' xmlns:ns1='http://schemas.openxmlformats.org/package/2006/metadata/core-properties' " w:xpath="/ns1:coreProperties[1]/ns1:category[1]" w:storeItemID="{6C3C8BC8-F283-45AE-878A-BAB7291924A1}"/>
                <w:text/>
              </w:sdtPr>
              <w:sdtEndPr>
                <w:rPr>
                  <w:rStyle w:val="DefaultParagraphFont"/>
                  <w:sz w:val="36"/>
                  <w:szCs w:val="36"/>
                </w:rPr>
              </w:sdtEndPr>
              <w:sdtContent>
                <w:r w:rsidR="00C83AA4">
                  <w:rPr>
                    <w:rStyle w:val="TableChar"/>
                    <w:rFonts w:hint="cs"/>
                  </w:rPr>
                  <w:t>23311</w:t>
                </w:r>
                <w:r w:rsidR="00C67A20">
                  <w:rPr>
                    <w:rStyle w:val="TableChar"/>
                  </w:rPr>
                  <w:t>9</w:t>
                </w:r>
                <w:r w:rsidR="00C83AA4">
                  <w:rPr>
                    <w:rStyle w:val="TableChar"/>
                    <w:rFonts w:hint="cs"/>
                  </w:rPr>
                  <w:t>00</w:t>
                </w:r>
              </w:sdtContent>
            </w:sdt>
          </w:p>
        </w:tc>
        <w:tc>
          <w:tcPr>
            <w:tcW w:w="1092" w:type="pct"/>
            <w:vAlign w:val="center"/>
          </w:tcPr>
          <w:p w14:paraId="17112E10" w14:textId="7D05ECCD" w:rsidR="007118C5" w:rsidRPr="008A6486" w:rsidRDefault="007118C5" w:rsidP="00262066">
            <w:pPr>
              <w:pStyle w:val="Table"/>
              <w:bidi w:val="0"/>
              <w:rPr>
                <w:rtl/>
              </w:rPr>
            </w:pPr>
            <w:r w:rsidRPr="007118C5">
              <w:t>&lt;Category Code&gt;</w:t>
            </w:r>
          </w:p>
        </w:tc>
      </w:tr>
      <w:tr w:rsidR="004356AB" w:rsidRPr="008A6486" w14:paraId="7F1010DB" w14:textId="77777777" w:rsidTr="007118C5">
        <w:tc>
          <w:tcPr>
            <w:tcW w:w="3158" w:type="pct"/>
            <w:vAlign w:val="center"/>
          </w:tcPr>
          <w:p w14:paraId="243F3754" w14:textId="5F92197A" w:rsidR="004356AB" w:rsidRPr="007118C5" w:rsidRDefault="004356AB" w:rsidP="007118C5">
            <w:pPr>
              <w:pStyle w:val="Table"/>
              <w:jc w:val="both"/>
              <w:rPr>
                <w:rtl/>
              </w:rPr>
            </w:pPr>
            <w:r w:rsidRPr="004356AB">
              <w:rPr>
                <w:rtl/>
              </w:rPr>
              <w:t>عنوان</w:t>
            </w:r>
            <w:r w:rsidRPr="004356AB">
              <w:rPr>
                <w:rFonts w:hint="cs"/>
                <w:rtl/>
              </w:rPr>
              <w:t>ی</w:t>
            </w:r>
            <w:r w:rsidRPr="004356AB">
              <w:rPr>
                <w:rtl/>
              </w:rPr>
              <w:t xml:space="preserve"> است شامل حداکثر سه کلمه‌</w:t>
            </w:r>
            <w:r w:rsidRPr="004356AB">
              <w:rPr>
                <w:rFonts w:hint="cs"/>
                <w:rtl/>
              </w:rPr>
              <w:t>ی</w:t>
            </w:r>
            <w:r w:rsidRPr="004356AB">
              <w:rPr>
                <w:rtl/>
              </w:rPr>
              <w:t xml:space="preserve"> کل</w:t>
            </w:r>
            <w:r w:rsidRPr="004356AB">
              <w:rPr>
                <w:rFonts w:hint="cs"/>
                <w:rtl/>
              </w:rPr>
              <w:t>ی</w:t>
            </w:r>
            <w:r w:rsidRPr="004356AB">
              <w:rPr>
                <w:rFonts w:hint="eastAsia"/>
                <w:rtl/>
              </w:rPr>
              <w:t>د</w:t>
            </w:r>
            <w:r w:rsidRPr="004356AB">
              <w:rPr>
                <w:rFonts w:hint="cs"/>
                <w:rtl/>
              </w:rPr>
              <w:t>ی</w:t>
            </w:r>
            <w:r w:rsidRPr="004356AB">
              <w:rPr>
                <w:rtl/>
              </w:rPr>
              <w:t xml:space="preserve"> بر اساس عنوان انگل</w:t>
            </w:r>
            <w:r w:rsidRPr="004356AB">
              <w:rPr>
                <w:rFonts w:hint="cs"/>
                <w:rtl/>
              </w:rPr>
              <w:t>ی</w:t>
            </w:r>
            <w:r w:rsidRPr="004356AB">
              <w:rPr>
                <w:rFonts w:hint="eastAsia"/>
                <w:rtl/>
              </w:rPr>
              <w:t>س</w:t>
            </w:r>
            <w:r w:rsidRPr="004356AB">
              <w:rPr>
                <w:rFonts w:hint="cs"/>
                <w:rtl/>
              </w:rPr>
              <w:t>ی</w:t>
            </w:r>
            <w:r w:rsidRPr="004356AB">
              <w:rPr>
                <w:rtl/>
              </w:rPr>
              <w:t xml:space="preserve"> ذکر شده در س</w:t>
            </w:r>
            <w:r w:rsidRPr="004356AB">
              <w:rPr>
                <w:rFonts w:hint="cs"/>
                <w:rtl/>
              </w:rPr>
              <w:t>ی</w:t>
            </w:r>
            <w:r w:rsidRPr="004356AB">
              <w:rPr>
                <w:rFonts w:hint="eastAsia"/>
                <w:rtl/>
              </w:rPr>
              <w:t>ستم</w:t>
            </w:r>
            <w:r w:rsidRPr="004356AB">
              <w:rPr>
                <w:rtl/>
              </w:rPr>
              <w:t xml:space="preserve"> طبقه‌بند</w:t>
            </w:r>
            <w:r w:rsidRPr="004356AB">
              <w:rPr>
                <w:rFonts w:hint="cs"/>
                <w:rtl/>
              </w:rPr>
              <w:t>ی</w:t>
            </w:r>
            <w:r w:rsidRPr="004356AB">
              <w:rPr>
                <w:rtl/>
              </w:rPr>
              <w:t xml:space="preserve"> اش</w:t>
            </w:r>
            <w:r w:rsidRPr="004356AB">
              <w:rPr>
                <w:rFonts w:hint="cs"/>
                <w:rtl/>
              </w:rPr>
              <w:t>ی</w:t>
            </w:r>
            <w:r w:rsidRPr="004356AB">
              <w:rPr>
                <w:rFonts w:hint="eastAsia"/>
                <w:rtl/>
              </w:rPr>
              <w:t>اء</w:t>
            </w:r>
            <w:r w:rsidRPr="004356AB">
              <w:rPr>
                <w:rtl/>
              </w:rPr>
              <w:t xml:space="preserve"> در کتابخانه‌</w:t>
            </w:r>
            <w:r w:rsidRPr="004356AB">
              <w:rPr>
                <w:rFonts w:hint="cs"/>
                <w:rtl/>
              </w:rPr>
              <w:t>ی</w:t>
            </w:r>
            <w:r w:rsidRPr="004356AB">
              <w:rPr>
                <w:rtl/>
              </w:rPr>
              <w:t xml:space="preserve"> مل</w:t>
            </w:r>
            <w:r w:rsidRPr="004356AB">
              <w:rPr>
                <w:rFonts w:hint="cs"/>
                <w:rtl/>
              </w:rPr>
              <w:t>ی</w:t>
            </w:r>
            <w:r w:rsidRPr="004356AB">
              <w:rPr>
                <w:rtl/>
              </w:rPr>
              <w:t xml:space="preserve"> اش</w:t>
            </w:r>
            <w:r w:rsidRPr="004356AB">
              <w:rPr>
                <w:rFonts w:hint="cs"/>
                <w:rtl/>
              </w:rPr>
              <w:t>ی</w:t>
            </w:r>
            <w:r w:rsidRPr="004356AB">
              <w:rPr>
                <w:rFonts w:hint="eastAsia"/>
                <w:rtl/>
              </w:rPr>
              <w:t>اء</w:t>
            </w:r>
            <w:r w:rsidRPr="004356AB">
              <w:rPr>
                <w:rtl/>
              </w:rPr>
              <w:t xml:space="preserve"> </w:t>
            </w:r>
            <w:r w:rsidRPr="004356AB">
              <w:t>BIM</w:t>
            </w:r>
            <w:r w:rsidR="0063693D">
              <w:rPr>
                <w:rFonts w:hint="cs"/>
                <w:rtl/>
              </w:rPr>
              <w:t xml:space="preserve"> (</w:t>
            </w:r>
            <w:r w:rsidRPr="004356AB">
              <w:t>NLBO</w:t>
            </w:r>
            <w:r w:rsidR="0063693D">
              <w:rPr>
                <w:rFonts w:hint="cs"/>
                <w:rtl/>
              </w:rPr>
              <w:t>)</w:t>
            </w:r>
            <w:r w:rsidRPr="004356AB">
              <w:rPr>
                <w:rtl/>
              </w:rPr>
              <w:t>.</w:t>
            </w:r>
          </w:p>
        </w:tc>
        <w:tc>
          <w:tcPr>
            <w:tcW w:w="750" w:type="pct"/>
            <w:vAlign w:val="center"/>
          </w:tcPr>
          <w:p w14:paraId="283A57CD" w14:textId="3B916240" w:rsidR="004356AB" w:rsidRDefault="00FD09F7" w:rsidP="00744331">
            <w:pPr>
              <w:pStyle w:val="Table"/>
              <w:bidi w:val="0"/>
              <w:rPr>
                <w:lang w:val="en-US"/>
              </w:rPr>
            </w:pPr>
            <w:r>
              <w:rPr>
                <w:lang w:val="en-US"/>
              </w:rPr>
              <w:fldChar w:fldCharType="begin">
                <w:ffData>
                  <w:name w:val="Keyword"/>
                  <w:enabled/>
                  <w:calcOnExit/>
                  <w:textInput/>
                </w:ffData>
              </w:fldChar>
            </w:r>
            <w:bookmarkStart w:id="3" w:name="Keyword"/>
            <w:r>
              <w:rPr>
                <w:lang w:val="en-US"/>
              </w:rPr>
              <w:instrText xml:space="preserve"> FORMTEXT </w:instrText>
            </w:r>
            <w:r>
              <w:rPr>
                <w:lang w:val="en-US"/>
              </w:rPr>
            </w:r>
            <w:r>
              <w:rPr>
                <w:lang w:val="en-US"/>
              </w:rPr>
              <w:fldChar w:fldCharType="separate"/>
            </w:r>
            <w:r w:rsidR="005165AB">
              <w:rPr>
                <w:noProof/>
                <w:lang w:val="en-US"/>
              </w:rPr>
              <w:t>Toilets</w:t>
            </w:r>
            <w:r>
              <w:rPr>
                <w:lang w:val="en-US"/>
              </w:rPr>
              <w:fldChar w:fldCharType="end"/>
            </w:r>
            <w:bookmarkEnd w:id="3"/>
          </w:p>
        </w:tc>
        <w:tc>
          <w:tcPr>
            <w:tcW w:w="1092" w:type="pct"/>
            <w:vAlign w:val="center"/>
          </w:tcPr>
          <w:p w14:paraId="6147157C" w14:textId="039EEDA0" w:rsidR="004356AB" w:rsidRPr="007118C5" w:rsidRDefault="004356AB" w:rsidP="00384533">
            <w:pPr>
              <w:pStyle w:val="Table"/>
              <w:bidi w:val="0"/>
            </w:pPr>
            <w:r>
              <w:t>&lt;Keyword&gt;</w:t>
            </w:r>
          </w:p>
        </w:tc>
      </w:tr>
      <w:tr w:rsidR="007118C5" w:rsidRPr="008A6486" w14:paraId="766E85FA" w14:textId="77777777" w:rsidTr="007118C5">
        <w:tc>
          <w:tcPr>
            <w:tcW w:w="3158" w:type="pct"/>
            <w:vAlign w:val="center"/>
          </w:tcPr>
          <w:p w14:paraId="1ECE9625" w14:textId="77777777" w:rsidR="007118C5" w:rsidRDefault="007118C5" w:rsidP="007118C5">
            <w:pPr>
              <w:pStyle w:val="Table"/>
              <w:jc w:val="both"/>
              <w:rPr>
                <w:rtl/>
              </w:rPr>
            </w:pPr>
            <w:r w:rsidRPr="007118C5">
              <w:rPr>
                <w:rtl/>
              </w:rPr>
              <w:t>شناسه‌</w:t>
            </w:r>
            <w:r w:rsidRPr="007118C5">
              <w:rPr>
                <w:rFonts w:hint="cs"/>
                <w:rtl/>
              </w:rPr>
              <w:t>ی</w:t>
            </w:r>
            <w:r w:rsidRPr="007118C5">
              <w:rPr>
                <w:rtl/>
              </w:rPr>
              <w:t xml:space="preserve"> برند نشان دهنده‌</w:t>
            </w:r>
            <w:r w:rsidRPr="007118C5">
              <w:rPr>
                <w:rFonts w:hint="cs"/>
                <w:rtl/>
              </w:rPr>
              <w:t>ی</w:t>
            </w:r>
            <w:r w:rsidRPr="007118C5">
              <w:rPr>
                <w:rtl/>
              </w:rPr>
              <w:t xml:space="preserve"> ن</w:t>
            </w:r>
            <w:r>
              <w:rPr>
                <w:rFonts w:hint="cs"/>
                <w:rtl/>
              </w:rPr>
              <w:t>ام</w:t>
            </w:r>
            <w:r w:rsidRPr="007118C5">
              <w:rPr>
                <w:rtl/>
              </w:rPr>
              <w:t xml:space="preserve"> تجار</w:t>
            </w:r>
            <w:r w:rsidRPr="007118C5">
              <w:rPr>
                <w:rFonts w:hint="cs"/>
                <w:rtl/>
              </w:rPr>
              <w:t>ی</w:t>
            </w:r>
            <w:r w:rsidRPr="007118C5">
              <w:rPr>
                <w:rtl/>
              </w:rPr>
              <w:t xml:space="preserve"> تأم</w:t>
            </w:r>
            <w:r w:rsidRPr="007118C5">
              <w:rPr>
                <w:rFonts w:hint="cs"/>
                <w:rtl/>
              </w:rPr>
              <w:t>ی</w:t>
            </w:r>
            <w:r w:rsidRPr="007118C5">
              <w:rPr>
                <w:rFonts w:hint="eastAsia"/>
                <w:rtl/>
              </w:rPr>
              <w:t>ن</w:t>
            </w:r>
            <w:r w:rsidRPr="007118C5">
              <w:rPr>
                <w:rtl/>
              </w:rPr>
              <w:t xml:space="preserve"> کننده </w:t>
            </w:r>
            <w:r w:rsidRPr="007118C5">
              <w:rPr>
                <w:rFonts w:hint="cs"/>
                <w:rtl/>
              </w:rPr>
              <w:t>ی</w:t>
            </w:r>
            <w:r w:rsidRPr="007118C5">
              <w:rPr>
                <w:rFonts w:hint="eastAsia"/>
                <w:rtl/>
              </w:rPr>
              <w:t>ا</w:t>
            </w:r>
            <w:r w:rsidRPr="007118C5">
              <w:rPr>
                <w:rtl/>
              </w:rPr>
              <w:t xml:space="preserve"> سازنده‌</w:t>
            </w:r>
            <w:r w:rsidRPr="007118C5">
              <w:rPr>
                <w:rFonts w:hint="cs"/>
                <w:rtl/>
              </w:rPr>
              <w:t>ی</w:t>
            </w:r>
            <w:r w:rsidRPr="007118C5">
              <w:rPr>
                <w:rtl/>
              </w:rPr>
              <w:t xml:space="preserve"> محصول است. در شناسه برند ترج</w:t>
            </w:r>
            <w:r w:rsidRPr="007118C5">
              <w:rPr>
                <w:rFonts w:hint="cs"/>
                <w:rtl/>
              </w:rPr>
              <w:t>ی</w:t>
            </w:r>
            <w:r w:rsidRPr="007118C5">
              <w:rPr>
                <w:rFonts w:hint="eastAsia"/>
                <w:rtl/>
              </w:rPr>
              <w:t>حاً</w:t>
            </w:r>
            <w:r w:rsidRPr="007118C5">
              <w:rPr>
                <w:rtl/>
              </w:rPr>
              <w:t xml:space="preserve"> از کلمات کل</w:t>
            </w:r>
            <w:r w:rsidRPr="007118C5">
              <w:rPr>
                <w:rFonts w:hint="cs"/>
                <w:rtl/>
              </w:rPr>
              <w:t>ی</w:t>
            </w:r>
            <w:r w:rsidRPr="007118C5">
              <w:rPr>
                <w:rFonts w:hint="eastAsia"/>
                <w:rtl/>
              </w:rPr>
              <w:t>د</w:t>
            </w:r>
            <w:r w:rsidRPr="007118C5">
              <w:rPr>
                <w:rFonts w:hint="cs"/>
                <w:rtl/>
              </w:rPr>
              <w:t>ی</w:t>
            </w:r>
            <w:r w:rsidRPr="007118C5">
              <w:rPr>
                <w:rtl/>
              </w:rPr>
              <w:t xml:space="preserve"> که مشخص کننده‌</w:t>
            </w:r>
            <w:r w:rsidRPr="007118C5">
              <w:rPr>
                <w:rFonts w:hint="cs"/>
                <w:rtl/>
              </w:rPr>
              <w:t>ی</w:t>
            </w:r>
            <w:r w:rsidRPr="007118C5">
              <w:rPr>
                <w:rtl/>
              </w:rPr>
              <w:t xml:space="preserve"> نام آن برند است، استفاده شود. برا</w:t>
            </w:r>
            <w:r w:rsidRPr="007118C5">
              <w:rPr>
                <w:rFonts w:hint="cs"/>
                <w:rtl/>
              </w:rPr>
              <w:t>ی</w:t>
            </w:r>
            <w:r w:rsidRPr="007118C5">
              <w:rPr>
                <w:rtl/>
              </w:rPr>
              <w:t xml:space="preserve"> کوتاه شدن شناسه برند از استفاده از کلمات عموم</w:t>
            </w:r>
            <w:r w:rsidRPr="007118C5">
              <w:rPr>
                <w:rFonts w:hint="cs"/>
                <w:rtl/>
              </w:rPr>
              <w:t>ی</w:t>
            </w:r>
            <w:r w:rsidRPr="007118C5">
              <w:rPr>
                <w:rtl/>
              </w:rPr>
              <w:t xml:space="preserve"> مثل </w:t>
            </w:r>
            <w:r w:rsidRPr="007118C5">
              <w:t>Company</w:t>
            </w:r>
            <w:r w:rsidRPr="007118C5">
              <w:rPr>
                <w:rtl/>
              </w:rPr>
              <w:t xml:space="preserve">، </w:t>
            </w:r>
            <w:r w:rsidRPr="007118C5">
              <w:t>Group</w:t>
            </w:r>
            <w:r w:rsidRPr="007118C5">
              <w:rPr>
                <w:rtl/>
              </w:rPr>
              <w:t xml:space="preserve"> و </w:t>
            </w:r>
            <w:r w:rsidRPr="007118C5">
              <w:t>Holding</w:t>
            </w:r>
            <w:r w:rsidRPr="007118C5">
              <w:rPr>
                <w:rtl/>
              </w:rPr>
              <w:t xml:space="preserve"> اجتناب گردد.</w:t>
            </w:r>
          </w:p>
          <w:p w14:paraId="4D07812C" w14:textId="58ED6423" w:rsidR="007118C5" w:rsidRPr="007118C5" w:rsidRDefault="007118C5" w:rsidP="007118C5">
            <w:pPr>
              <w:pStyle w:val="Table"/>
              <w:jc w:val="both"/>
              <w:rPr>
                <w:i/>
                <w:iCs/>
                <w:rtl/>
              </w:rPr>
            </w:pPr>
            <w:r w:rsidRPr="007118C5">
              <w:rPr>
                <w:rFonts w:hint="cs"/>
                <w:b/>
                <w:bCs/>
                <w:i/>
                <w:iCs/>
                <w:rtl/>
              </w:rPr>
              <w:t>نکته:</w:t>
            </w:r>
            <w:r w:rsidRPr="007118C5">
              <w:rPr>
                <w:rFonts w:hint="cs"/>
                <w:i/>
                <w:iCs/>
                <w:rtl/>
              </w:rPr>
              <w:t xml:space="preserve"> </w:t>
            </w:r>
            <w:r w:rsidRPr="007118C5">
              <w:rPr>
                <w:i/>
                <w:iCs/>
                <w:rtl/>
              </w:rPr>
              <w:t>در صورت</w:t>
            </w:r>
            <w:r w:rsidRPr="007118C5">
              <w:rPr>
                <w:rFonts w:hint="cs"/>
                <w:i/>
                <w:iCs/>
                <w:rtl/>
              </w:rPr>
              <w:t>ی</w:t>
            </w:r>
            <w:r w:rsidRPr="007118C5">
              <w:rPr>
                <w:i/>
                <w:iCs/>
                <w:rtl/>
              </w:rPr>
              <w:t xml:space="preserve"> که ش</w:t>
            </w:r>
            <w:r>
              <w:rPr>
                <w:rFonts w:hint="cs"/>
                <w:i/>
                <w:iCs/>
                <w:rtl/>
              </w:rPr>
              <w:t>یء</w:t>
            </w:r>
            <w:r w:rsidRPr="007118C5">
              <w:rPr>
                <w:i/>
                <w:iCs/>
                <w:rtl/>
              </w:rPr>
              <w:t xml:space="preserve"> ا</w:t>
            </w:r>
            <w:r w:rsidRPr="007118C5">
              <w:rPr>
                <w:rFonts w:hint="cs"/>
                <w:i/>
                <w:iCs/>
                <w:rtl/>
              </w:rPr>
              <w:t>ی</w:t>
            </w:r>
            <w:r w:rsidRPr="007118C5">
              <w:rPr>
                <w:rFonts w:hint="eastAsia"/>
                <w:i/>
                <w:iCs/>
                <w:rtl/>
              </w:rPr>
              <w:t>جاد</w:t>
            </w:r>
            <w:r w:rsidRPr="007118C5">
              <w:rPr>
                <w:i/>
                <w:iCs/>
                <w:rtl/>
              </w:rPr>
              <w:t xml:space="preserve"> شده ب</w:t>
            </w:r>
            <w:r>
              <w:rPr>
                <w:rFonts w:hint="cs"/>
                <w:i/>
                <w:iCs/>
                <w:rtl/>
              </w:rPr>
              <w:t>ه صورت عمومی</w:t>
            </w:r>
            <w:r w:rsidRPr="007118C5">
              <w:rPr>
                <w:i/>
                <w:iCs/>
                <w:rtl/>
              </w:rPr>
              <w:t xml:space="preserve"> باشد، برا</w:t>
            </w:r>
            <w:r w:rsidRPr="007118C5">
              <w:rPr>
                <w:rFonts w:hint="cs"/>
                <w:i/>
                <w:iCs/>
                <w:rtl/>
              </w:rPr>
              <w:t>ی</w:t>
            </w:r>
            <w:r w:rsidRPr="007118C5">
              <w:rPr>
                <w:i/>
                <w:iCs/>
                <w:rtl/>
              </w:rPr>
              <w:t xml:space="preserve"> "شناسه‌</w:t>
            </w:r>
            <w:r w:rsidRPr="007118C5">
              <w:rPr>
                <w:rFonts w:hint="cs"/>
                <w:i/>
                <w:iCs/>
                <w:rtl/>
              </w:rPr>
              <w:t>ی</w:t>
            </w:r>
            <w:r w:rsidRPr="007118C5">
              <w:rPr>
                <w:i/>
                <w:iCs/>
                <w:rtl/>
              </w:rPr>
              <w:t xml:space="preserve"> برند" کلمه "</w:t>
            </w:r>
            <w:r w:rsidRPr="007118C5">
              <w:rPr>
                <w:i/>
                <w:iCs/>
              </w:rPr>
              <w:t>Generic</w:t>
            </w:r>
            <w:r w:rsidRPr="007118C5">
              <w:rPr>
                <w:i/>
                <w:iCs/>
                <w:rtl/>
              </w:rPr>
              <w:t>" درج م</w:t>
            </w:r>
            <w:r w:rsidRPr="007118C5">
              <w:rPr>
                <w:rFonts w:hint="cs"/>
                <w:i/>
                <w:iCs/>
                <w:rtl/>
              </w:rPr>
              <w:t>ی‌</w:t>
            </w:r>
            <w:r w:rsidRPr="007118C5">
              <w:rPr>
                <w:rFonts w:hint="eastAsia"/>
                <w:i/>
                <w:iCs/>
                <w:rtl/>
              </w:rPr>
              <w:t>شود</w:t>
            </w:r>
            <w:r w:rsidRPr="007118C5">
              <w:rPr>
                <w:i/>
                <w:iCs/>
                <w:rtl/>
              </w:rPr>
              <w:t>.</w:t>
            </w:r>
          </w:p>
        </w:tc>
        <w:tc>
          <w:tcPr>
            <w:tcW w:w="750" w:type="pct"/>
            <w:vAlign w:val="center"/>
          </w:tcPr>
          <w:p w14:paraId="0DEFEF64" w14:textId="6EB83A37" w:rsidR="00744331" w:rsidRPr="007118C5" w:rsidRDefault="00D2077A" w:rsidP="00744331">
            <w:pPr>
              <w:pStyle w:val="Table"/>
              <w:bidi w:val="0"/>
              <w:rPr>
                <w:rtl/>
                <w:lang w:val="en-US"/>
              </w:rPr>
            </w:pPr>
            <w:r>
              <w:rPr>
                <w:lang w:val="en-US"/>
              </w:rPr>
              <w:fldChar w:fldCharType="begin">
                <w:ffData>
                  <w:name w:val="Brand"/>
                  <w:enabled/>
                  <w:calcOnExit/>
                  <w:textInput/>
                </w:ffData>
              </w:fldChar>
            </w:r>
            <w:bookmarkStart w:id="4" w:name="Brand"/>
            <w:r>
              <w:rPr>
                <w:lang w:val="en-US"/>
              </w:rPr>
              <w:instrText xml:space="preserve"> FORMTEXT </w:instrText>
            </w:r>
            <w:r>
              <w:rPr>
                <w:lang w:val="en-US"/>
              </w:rPr>
            </w:r>
            <w:r>
              <w:rPr>
                <w:lang w:val="en-US"/>
              </w:rPr>
              <w:fldChar w:fldCharType="separate"/>
            </w:r>
            <w:r>
              <w:rPr>
                <w:noProof/>
                <w:lang w:val="en-US"/>
              </w:rPr>
              <w:t> </w:t>
            </w:r>
            <w:r>
              <w:rPr>
                <w:noProof/>
                <w:lang w:val="en-US"/>
              </w:rPr>
              <w:t> </w:t>
            </w:r>
            <w:r>
              <w:rPr>
                <w:noProof/>
                <w:lang w:val="en-US"/>
              </w:rPr>
              <w:t> </w:t>
            </w:r>
            <w:r>
              <w:rPr>
                <w:noProof/>
                <w:lang w:val="en-US"/>
              </w:rPr>
              <w:t> </w:t>
            </w:r>
            <w:r>
              <w:rPr>
                <w:noProof/>
                <w:lang w:val="en-US"/>
              </w:rPr>
              <w:t> </w:t>
            </w:r>
            <w:r>
              <w:rPr>
                <w:lang w:val="en-US"/>
              </w:rPr>
              <w:fldChar w:fldCharType="end"/>
            </w:r>
            <w:bookmarkEnd w:id="4"/>
          </w:p>
        </w:tc>
        <w:tc>
          <w:tcPr>
            <w:tcW w:w="1092" w:type="pct"/>
            <w:vAlign w:val="center"/>
          </w:tcPr>
          <w:p w14:paraId="48BF856D" w14:textId="41634A7E" w:rsidR="00384533" w:rsidRPr="008A6486" w:rsidRDefault="007118C5" w:rsidP="00384533">
            <w:pPr>
              <w:pStyle w:val="Table"/>
              <w:bidi w:val="0"/>
              <w:rPr>
                <w:rtl/>
              </w:rPr>
            </w:pPr>
            <w:r w:rsidRPr="007118C5">
              <w:t>&lt;Brand&gt;</w:t>
            </w:r>
          </w:p>
        </w:tc>
      </w:tr>
      <w:tr w:rsidR="00612913" w:rsidRPr="008A6486" w14:paraId="13281E9E" w14:textId="77777777" w:rsidTr="007118C5">
        <w:tc>
          <w:tcPr>
            <w:tcW w:w="3158" w:type="pct"/>
            <w:vAlign w:val="center"/>
          </w:tcPr>
          <w:p w14:paraId="39DE28E2" w14:textId="77777777" w:rsidR="00612913" w:rsidRDefault="00612913" w:rsidP="00612913">
            <w:pPr>
              <w:pStyle w:val="Table"/>
              <w:jc w:val="both"/>
              <w:rPr>
                <w:rtl/>
              </w:rPr>
            </w:pPr>
            <w:r w:rsidRPr="005045A3">
              <w:rPr>
                <w:rFonts w:hint="cs"/>
                <w:rtl/>
              </w:rPr>
              <w:t>محصولات تولیدی از یک نوع معمولاً</w:t>
            </w:r>
            <w:r w:rsidRPr="005045A3">
              <w:rPr>
                <w:rtl/>
              </w:rPr>
              <w:t xml:space="preserve"> با توجه به ابعاد، ظرفیت، مشخصه‌ها و کارکردهای مختلفی که دارند، توسط سازندگان و صاحبان برند در مدل‌های مختلف عرضه می‌شوند. برای امکان تمایز مدل‌های مختلف از هم، سازندگان و صاحبان برند شناسه‌هایی برای آن</w:t>
            </w:r>
            <w:r>
              <w:rPr>
                <w:rFonts w:hint="cs"/>
                <w:rtl/>
              </w:rPr>
              <w:t>‌</w:t>
            </w:r>
            <w:r w:rsidRPr="005045A3">
              <w:rPr>
                <w:rtl/>
              </w:rPr>
              <w:t>ها در نظر می‌گیرند که پیشنهاد می‌شود برای تمایز فایل‌های اشیاء از هم در نام</w:t>
            </w:r>
            <w:r w:rsidRPr="005045A3">
              <w:rPr>
                <w:rFonts w:hint="cs"/>
              </w:rPr>
              <w:t>‌</w:t>
            </w:r>
            <w:r w:rsidRPr="005045A3">
              <w:rPr>
                <w:rFonts w:hint="cs"/>
                <w:rtl/>
              </w:rPr>
              <w:t>گذاری فایل‌های مربوط به مدل از آن</w:t>
            </w:r>
            <w:r w:rsidRPr="005045A3">
              <w:rPr>
                <w:rFonts w:hint="cs"/>
              </w:rPr>
              <w:t>‌</w:t>
            </w:r>
            <w:r w:rsidRPr="005045A3">
              <w:rPr>
                <w:rFonts w:hint="cs"/>
                <w:rtl/>
              </w:rPr>
              <w:t xml:space="preserve">ها استفاده </w:t>
            </w:r>
            <w:r>
              <w:rPr>
                <w:rFonts w:hint="cs"/>
                <w:rtl/>
              </w:rPr>
              <w:t>شو</w:t>
            </w:r>
            <w:r w:rsidRPr="005045A3">
              <w:rPr>
                <w:rFonts w:hint="cs"/>
                <w:rtl/>
              </w:rPr>
              <w:t>د.</w:t>
            </w:r>
          </w:p>
          <w:p w14:paraId="0916D0CB" w14:textId="2E0462FC" w:rsidR="00612913" w:rsidRPr="005514BF" w:rsidRDefault="00612913" w:rsidP="00612913">
            <w:pPr>
              <w:pStyle w:val="Table"/>
              <w:jc w:val="both"/>
              <w:rPr>
                <w:i/>
                <w:iCs/>
                <w:lang w:val="en-US"/>
              </w:rPr>
            </w:pPr>
            <w:r w:rsidRPr="005514BF">
              <w:rPr>
                <w:rFonts w:hint="cs"/>
                <w:b/>
                <w:bCs/>
                <w:i/>
                <w:iCs/>
                <w:rtl/>
              </w:rPr>
              <w:t>نکته:</w:t>
            </w:r>
            <w:r w:rsidRPr="005514BF">
              <w:rPr>
                <w:rFonts w:hint="cs"/>
                <w:i/>
                <w:iCs/>
                <w:rtl/>
              </w:rPr>
              <w:t xml:space="preserve"> اشیاء بدون نشان تجاری یا</w:t>
            </w:r>
            <w:r w:rsidRPr="005514BF">
              <w:rPr>
                <w:i/>
                <w:iCs/>
                <w:rtl/>
              </w:rPr>
              <w:t xml:space="preserve"> </w:t>
            </w:r>
            <w:r w:rsidRPr="005514BF">
              <w:rPr>
                <w:i/>
                <w:iCs/>
              </w:rPr>
              <w:t>Generic</w:t>
            </w:r>
            <w:r w:rsidRPr="005514BF">
              <w:rPr>
                <w:i/>
                <w:iCs/>
                <w:rtl/>
              </w:rPr>
              <w:t xml:space="preserve"> شناسه مدل محصول ندارد.</w:t>
            </w:r>
          </w:p>
        </w:tc>
        <w:tc>
          <w:tcPr>
            <w:tcW w:w="750" w:type="pct"/>
            <w:vAlign w:val="center"/>
          </w:tcPr>
          <w:p w14:paraId="76B67B70" w14:textId="3A2005FC" w:rsidR="00612913" w:rsidRPr="00006A91" w:rsidRDefault="00612913" w:rsidP="00612913">
            <w:pPr>
              <w:pStyle w:val="Table"/>
              <w:bidi w:val="0"/>
              <w:rPr>
                <w:rtl/>
                <w:lang w:val="en-US"/>
              </w:rPr>
            </w:pPr>
            <w:r>
              <w:rPr>
                <w:lang w:val="en-US"/>
              </w:rPr>
              <w:fldChar w:fldCharType="begin">
                <w:ffData>
                  <w:name w:val="ProductIdentifier"/>
                  <w:enabled/>
                  <w:calcOnExit/>
                  <w:textInput/>
                </w:ffData>
              </w:fldChar>
            </w:r>
            <w:bookmarkStart w:id="5" w:name="ProductIdentifier"/>
            <w:r>
              <w:rPr>
                <w:lang w:val="en-US"/>
              </w:rPr>
              <w:instrText xml:space="preserve"> FORMTEXT </w:instrText>
            </w:r>
            <w:r>
              <w:rPr>
                <w:lang w:val="en-US"/>
              </w:rPr>
            </w:r>
            <w:r>
              <w:rPr>
                <w:lang w:val="en-US"/>
              </w:rPr>
              <w:fldChar w:fldCharType="separate"/>
            </w:r>
            <w:r>
              <w:rPr>
                <w:noProof/>
                <w:lang w:val="en-US"/>
              </w:rPr>
              <w:t> </w:t>
            </w:r>
            <w:r>
              <w:rPr>
                <w:noProof/>
                <w:lang w:val="en-US"/>
              </w:rPr>
              <w:t> </w:t>
            </w:r>
            <w:r>
              <w:rPr>
                <w:noProof/>
                <w:lang w:val="en-US"/>
              </w:rPr>
              <w:t> </w:t>
            </w:r>
            <w:r>
              <w:rPr>
                <w:noProof/>
                <w:lang w:val="en-US"/>
              </w:rPr>
              <w:t> </w:t>
            </w:r>
            <w:r>
              <w:rPr>
                <w:noProof/>
                <w:lang w:val="en-US"/>
              </w:rPr>
              <w:t> </w:t>
            </w:r>
            <w:r>
              <w:rPr>
                <w:lang w:val="en-US"/>
              </w:rPr>
              <w:fldChar w:fldCharType="end"/>
            </w:r>
            <w:bookmarkEnd w:id="5"/>
          </w:p>
        </w:tc>
        <w:tc>
          <w:tcPr>
            <w:tcW w:w="1092" w:type="pct"/>
            <w:vAlign w:val="center"/>
          </w:tcPr>
          <w:p w14:paraId="51AA73C5" w14:textId="218650CC" w:rsidR="00612913" w:rsidRPr="008A6486" w:rsidRDefault="00612913" w:rsidP="00612913">
            <w:pPr>
              <w:pStyle w:val="Table"/>
              <w:bidi w:val="0"/>
              <w:rPr>
                <w:rtl/>
              </w:rPr>
            </w:pPr>
            <w:r w:rsidRPr="0069729C">
              <w:t>&lt;Product Identifier&gt;</w:t>
            </w:r>
          </w:p>
        </w:tc>
      </w:tr>
      <w:tr w:rsidR="00612913" w:rsidRPr="008A6486" w14:paraId="4F60F1BF" w14:textId="77777777" w:rsidTr="007118C5">
        <w:tc>
          <w:tcPr>
            <w:tcW w:w="3158" w:type="pct"/>
            <w:vAlign w:val="center"/>
          </w:tcPr>
          <w:p w14:paraId="20962A12" w14:textId="77777777" w:rsidR="00612913" w:rsidRDefault="00612913" w:rsidP="00612913">
            <w:pPr>
              <w:pStyle w:val="Table"/>
              <w:jc w:val="both"/>
              <w:rPr>
                <w:rtl/>
              </w:rPr>
            </w:pPr>
            <w:r w:rsidRPr="005045A3">
              <w:rPr>
                <w:rFonts w:hint="cs"/>
                <w:rtl/>
              </w:rPr>
              <w:t>یک مدل از یک نوع مشخص از محصول ممکن است با توجه به برخی مشخصه‌ها مانند رنگ، جهت و ابعاد از هم متمایز شوند</w:t>
            </w:r>
            <w:r w:rsidRPr="005045A3">
              <w:rPr>
                <w:rtl/>
              </w:rPr>
              <w:t>.</w:t>
            </w:r>
          </w:p>
          <w:p w14:paraId="1091EF0E" w14:textId="2BEFAA22" w:rsidR="00612913" w:rsidRPr="005514BF" w:rsidRDefault="00612913" w:rsidP="00612913">
            <w:pPr>
              <w:pStyle w:val="Table"/>
              <w:jc w:val="both"/>
              <w:rPr>
                <w:i/>
                <w:iCs/>
                <w:rtl/>
              </w:rPr>
            </w:pPr>
            <w:r w:rsidRPr="005514BF">
              <w:rPr>
                <w:rFonts w:hint="cs"/>
                <w:b/>
                <w:bCs/>
                <w:i/>
                <w:iCs/>
                <w:rtl/>
              </w:rPr>
              <w:t>نکته:</w:t>
            </w:r>
            <w:r w:rsidRPr="005514BF">
              <w:rPr>
                <w:rFonts w:hint="cs"/>
                <w:i/>
                <w:iCs/>
                <w:rtl/>
              </w:rPr>
              <w:t xml:space="preserve"> این فیلد به صورت اختیاری است و در صورت لزوم تکمیل می‌شود.</w:t>
            </w:r>
          </w:p>
        </w:tc>
        <w:tc>
          <w:tcPr>
            <w:tcW w:w="750" w:type="pct"/>
            <w:vAlign w:val="center"/>
          </w:tcPr>
          <w:p w14:paraId="498C9C44" w14:textId="6DA250F2" w:rsidR="00612913" w:rsidRDefault="00612913" w:rsidP="00612913">
            <w:pPr>
              <w:pStyle w:val="Table"/>
              <w:bidi w:val="0"/>
            </w:pPr>
            <w:r>
              <w:fldChar w:fldCharType="begin">
                <w:ffData>
                  <w:name w:val="Differentiator"/>
                  <w:enabled/>
                  <w:calcOnExit/>
                  <w:textInput/>
                </w:ffData>
              </w:fldChar>
            </w:r>
            <w:bookmarkStart w:id="6" w:name="Differentiator"/>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
          </w:p>
        </w:tc>
        <w:tc>
          <w:tcPr>
            <w:tcW w:w="1092" w:type="pct"/>
            <w:vAlign w:val="center"/>
          </w:tcPr>
          <w:p w14:paraId="3253AEAD" w14:textId="7B7D5F13" w:rsidR="00612913" w:rsidRPr="0069729C" w:rsidRDefault="00612913" w:rsidP="00612913">
            <w:pPr>
              <w:pStyle w:val="Table"/>
              <w:bidi w:val="0"/>
            </w:pPr>
            <w:r w:rsidRPr="0069729C">
              <w:t>&lt;Differentiator*</w:t>
            </w:r>
            <w:r>
              <w:t>&gt;</w:t>
            </w:r>
          </w:p>
        </w:tc>
      </w:tr>
      <w:tr w:rsidR="00612913" w:rsidRPr="008A6486" w14:paraId="03EE9913" w14:textId="77777777" w:rsidTr="007118C5">
        <w:tc>
          <w:tcPr>
            <w:tcW w:w="3158" w:type="pct"/>
            <w:vAlign w:val="center"/>
          </w:tcPr>
          <w:p w14:paraId="2B82FA3E" w14:textId="77777777" w:rsidR="00612913" w:rsidRDefault="00612913" w:rsidP="00612913">
            <w:pPr>
              <w:pStyle w:val="Table"/>
              <w:jc w:val="both"/>
              <w:rPr>
                <w:rtl/>
              </w:rPr>
            </w:pPr>
            <w:r w:rsidRPr="005045A3">
              <w:rPr>
                <w:rFonts w:hint="cs"/>
                <w:rtl/>
              </w:rPr>
              <w:t xml:space="preserve">ممکن است فایل ایجاد شده با اهدافی متفاوت به جز ارائه مدل </w:t>
            </w:r>
            <w:r w:rsidRPr="005045A3">
              <w:t>BIM</w:t>
            </w:r>
            <w:r w:rsidRPr="005045A3">
              <w:rPr>
                <w:rtl/>
              </w:rPr>
              <w:t xml:space="preserve"> (</w:t>
            </w:r>
            <w:r w:rsidRPr="005045A3">
              <w:t>BIMObject</w:t>
            </w:r>
            <w:r w:rsidRPr="005045A3">
              <w:rPr>
                <w:rtl/>
              </w:rPr>
              <w:t>) مانند ارائه شکل محصول (</w:t>
            </w:r>
            <w:r w:rsidRPr="005045A3">
              <w:t>Image</w:t>
            </w:r>
            <w:r w:rsidRPr="005045A3">
              <w:rPr>
                <w:rtl/>
              </w:rPr>
              <w:t>)، کاتالوگ محصول (</w:t>
            </w:r>
            <w:r w:rsidRPr="005045A3">
              <w:t>Catalogue</w:t>
            </w:r>
            <w:r w:rsidRPr="005045A3">
              <w:rPr>
                <w:rtl/>
              </w:rPr>
              <w:t>)، گارانتی محصول (</w:t>
            </w:r>
            <w:r w:rsidRPr="005045A3">
              <w:t>Warranty</w:t>
            </w:r>
            <w:r w:rsidRPr="005045A3">
              <w:rPr>
                <w:rtl/>
              </w:rPr>
              <w:t>)، گواهینامه‌های محصول (</w:t>
            </w:r>
            <w:r w:rsidRPr="005045A3">
              <w:t>Certificate</w:t>
            </w:r>
            <w:r w:rsidRPr="005045A3">
              <w:rPr>
                <w:rtl/>
              </w:rPr>
              <w:t>)، مصالح مورد استفاده در محصول (</w:t>
            </w:r>
            <w:r w:rsidRPr="005045A3">
              <w:t>Material</w:t>
            </w:r>
            <w:r w:rsidRPr="005045A3">
              <w:rPr>
                <w:rtl/>
              </w:rPr>
              <w:t>) و دستورالعمل نگهداری و تعمیرات (</w:t>
            </w:r>
            <w:r w:rsidRPr="005045A3">
              <w:t>PMGuide</w:t>
            </w:r>
            <w:r w:rsidRPr="005045A3">
              <w:rPr>
                <w:rtl/>
              </w:rPr>
              <w:t>) ارائه شود.</w:t>
            </w:r>
          </w:p>
          <w:p w14:paraId="1A729684" w14:textId="492E29EA" w:rsidR="00612913" w:rsidRPr="005514BF" w:rsidRDefault="00612913" w:rsidP="00612913">
            <w:pPr>
              <w:pStyle w:val="Table"/>
              <w:jc w:val="both"/>
              <w:rPr>
                <w:i/>
                <w:iCs/>
                <w:rtl/>
              </w:rPr>
            </w:pPr>
            <w:r w:rsidRPr="005514BF">
              <w:rPr>
                <w:rFonts w:hint="cs"/>
                <w:b/>
                <w:bCs/>
                <w:i/>
                <w:iCs/>
                <w:rtl/>
              </w:rPr>
              <w:t>نکته:</w:t>
            </w:r>
            <w:r w:rsidRPr="005514BF">
              <w:rPr>
                <w:rFonts w:hint="cs"/>
                <w:i/>
                <w:iCs/>
                <w:rtl/>
              </w:rPr>
              <w:t xml:space="preserve"> </w:t>
            </w:r>
            <w:r w:rsidRPr="005514BF">
              <w:rPr>
                <w:i/>
                <w:iCs/>
                <w:rtl/>
              </w:rPr>
              <w:t>در صورت وجود چند فایل از یک نوع کاربرد، به انتهای فایلهای دوم به بعد عدد نشان دهنده شماره فایل اضافه می‌شود.</w:t>
            </w:r>
          </w:p>
        </w:tc>
        <w:tc>
          <w:tcPr>
            <w:tcW w:w="750" w:type="pct"/>
            <w:vAlign w:val="center"/>
          </w:tcPr>
          <w:p w14:paraId="3904FB9A" w14:textId="149D0C34" w:rsidR="00612913" w:rsidRDefault="008027C4" w:rsidP="00612913">
            <w:pPr>
              <w:pStyle w:val="Table"/>
              <w:bidi w:val="0"/>
            </w:pPr>
            <w:r>
              <w:fldChar w:fldCharType="begin">
                <w:ffData>
                  <w:name w:val="FileApplication"/>
                  <w:enabled/>
                  <w:calcOnExit/>
                  <w:ddList>
                    <w:result w:val="8"/>
                    <w:listEntry w:val="BIMObject"/>
                    <w:listEntry w:val="Image"/>
                    <w:listEntry w:val="Catalogue"/>
                    <w:listEntry w:val="SharedParameters"/>
                    <w:listEntry w:val="Warranty"/>
                    <w:listEntry w:val="Certificate"/>
                    <w:listEntry w:val="Material"/>
                    <w:listEntry w:val="PMGuide"/>
                    <w:listEntry w:val="Parameters"/>
                    <w:listEntry w:val="Template"/>
                  </w:ddList>
                </w:ffData>
              </w:fldChar>
            </w:r>
            <w:bookmarkStart w:id="7" w:name="FileApplication"/>
            <w:r>
              <w:instrText xml:space="preserve"> FORMDROPDOWN </w:instrText>
            </w:r>
            <w:r w:rsidR="00000000">
              <w:fldChar w:fldCharType="separate"/>
            </w:r>
            <w:r>
              <w:fldChar w:fldCharType="end"/>
            </w:r>
            <w:bookmarkEnd w:id="7"/>
          </w:p>
        </w:tc>
        <w:tc>
          <w:tcPr>
            <w:tcW w:w="1092" w:type="pct"/>
            <w:vAlign w:val="center"/>
          </w:tcPr>
          <w:p w14:paraId="0F351EE3" w14:textId="511FE1AC" w:rsidR="00612913" w:rsidRPr="0069729C" w:rsidRDefault="00612913" w:rsidP="00612913">
            <w:pPr>
              <w:pStyle w:val="Table"/>
              <w:bidi w:val="0"/>
            </w:pPr>
            <w:r w:rsidRPr="0069729C">
              <w:t>&lt;File Application&gt;</w:t>
            </w:r>
          </w:p>
        </w:tc>
      </w:tr>
      <w:tr w:rsidR="00612913" w:rsidRPr="008A6486" w14:paraId="4B33C047" w14:textId="77777777" w:rsidTr="007118C5">
        <w:tc>
          <w:tcPr>
            <w:tcW w:w="3158" w:type="pct"/>
            <w:vAlign w:val="center"/>
          </w:tcPr>
          <w:p w14:paraId="0FB9B28A" w14:textId="486C0AAE" w:rsidR="00612913" w:rsidRPr="0069729C" w:rsidRDefault="00612913" w:rsidP="00612913">
            <w:pPr>
              <w:pStyle w:val="Table"/>
              <w:jc w:val="both"/>
              <w:rPr>
                <w:rtl/>
              </w:rPr>
            </w:pPr>
            <w:r w:rsidRPr="005045A3">
              <w:rPr>
                <w:rFonts w:hint="cs"/>
                <w:rtl/>
              </w:rPr>
              <w:t>شناسه‌ی</w:t>
            </w:r>
            <w:r w:rsidRPr="005045A3">
              <w:rPr>
                <w:rtl/>
              </w:rPr>
              <w:t xml:space="preserve"> تهیه کننده</w:t>
            </w:r>
            <w:r w:rsidRPr="005045A3">
              <w:rPr>
                <w:rFonts w:hint="cs"/>
                <w:rtl/>
              </w:rPr>
              <w:t>‌ی</w:t>
            </w:r>
            <w:r w:rsidRPr="005045A3">
              <w:rPr>
                <w:rtl/>
              </w:rPr>
              <w:t xml:space="preserve"> فایل، مشخص کننده</w:t>
            </w:r>
            <w:r w:rsidRPr="005045A3">
              <w:rPr>
                <w:rFonts w:hint="cs"/>
                <w:rtl/>
              </w:rPr>
              <w:t>‌ی</w:t>
            </w:r>
            <w:r w:rsidRPr="005045A3">
              <w:rPr>
                <w:rtl/>
              </w:rPr>
              <w:t xml:space="preserve"> سازمان یا فردی است که فایل را تهیه یا ایجاد کرده است. تهیه کننده فایل ممکن است مدل</w:t>
            </w:r>
            <w:r w:rsidRPr="005045A3">
              <w:rPr>
                <w:rFonts w:hint="cs"/>
              </w:rPr>
              <w:t>‌</w:t>
            </w:r>
            <w:r w:rsidRPr="005045A3">
              <w:rPr>
                <w:rFonts w:hint="cs"/>
                <w:rtl/>
              </w:rPr>
              <w:t xml:space="preserve">ساز مدل </w:t>
            </w:r>
            <w:r w:rsidRPr="005045A3">
              <w:t>BIM</w:t>
            </w:r>
            <w:r w:rsidRPr="005045A3">
              <w:rPr>
                <w:rtl/>
              </w:rPr>
              <w:t xml:space="preserve"> شیء، تهیه کننده‌ی فایل کاتالوگ شیء، یا تهیه کننده‌ی دستورالعمل نگهداری و تعمیرات شیء باشد. در شناسه‌ی تهیه کننده‌ی فایل ترجیحاً از کلمات کلیدی که مشخص کننده نام تهیه کننده است، استفاده شود.</w:t>
            </w:r>
          </w:p>
        </w:tc>
        <w:tc>
          <w:tcPr>
            <w:tcW w:w="750" w:type="pct"/>
            <w:vAlign w:val="center"/>
          </w:tcPr>
          <w:p w14:paraId="62030371" w14:textId="11C62BD9" w:rsidR="00612913" w:rsidRPr="006102F8" w:rsidRDefault="00337E5A" w:rsidP="00612913">
            <w:pPr>
              <w:pStyle w:val="Table"/>
              <w:bidi w:val="0"/>
              <w:rPr>
                <w:lang w:val="en-US"/>
              </w:rPr>
            </w:pPr>
            <w:r>
              <w:rPr>
                <w:lang w:val="en-US"/>
              </w:rPr>
              <w:fldChar w:fldCharType="begin">
                <w:ffData>
                  <w:name w:val="Originator"/>
                  <w:enabled/>
                  <w:calcOnExit/>
                  <w:textInput/>
                </w:ffData>
              </w:fldChar>
            </w:r>
            <w:bookmarkStart w:id="8" w:name="Originator"/>
            <w:r>
              <w:rPr>
                <w:lang w:val="en-US"/>
              </w:rPr>
              <w:instrText xml:space="preserve"> FORMTEXT </w:instrText>
            </w:r>
            <w:r>
              <w:rPr>
                <w:lang w:val="en-US"/>
              </w:rPr>
            </w:r>
            <w:r>
              <w:rPr>
                <w:lang w:val="en-US"/>
              </w:rPr>
              <w:fldChar w:fldCharType="separate"/>
            </w:r>
            <w:r w:rsidR="00C83AA4">
              <w:rPr>
                <w:noProof/>
                <w:lang w:val="en-US"/>
              </w:rPr>
              <w:t>NLBO</w:t>
            </w:r>
            <w:r>
              <w:rPr>
                <w:lang w:val="en-US"/>
              </w:rPr>
              <w:fldChar w:fldCharType="end"/>
            </w:r>
            <w:bookmarkEnd w:id="8"/>
          </w:p>
        </w:tc>
        <w:tc>
          <w:tcPr>
            <w:tcW w:w="1092" w:type="pct"/>
            <w:vAlign w:val="center"/>
          </w:tcPr>
          <w:p w14:paraId="28A7DF71" w14:textId="70355ADB" w:rsidR="00612913" w:rsidRPr="0069729C" w:rsidRDefault="00612913" w:rsidP="00612913">
            <w:pPr>
              <w:pStyle w:val="Table"/>
              <w:bidi w:val="0"/>
            </w:pPr>
            <w:r w:rsidRPr="0069729C">
              <w:t>&lt;Originator</w:t>
            </w:r>
            <w:r>
              <w:t>&gt;</w:t>
            </w:r>
          </w:p>
        </w:tc>
      </w:tr>
    </w:tbl>
    <w:p w14:paraId="219C0DA3" w14:textId="43F39AD0" w:rsidR="005045A3" w:rsidRDefault="005045A3" w:rsidP="006F594B"/>
    <w:p w14:paraId="7386F0CE" w14:textId="423124D2" w:rsidR="007118C5" w:rsidRDefault="00744331" w:rsidP="00D42207">
      <w:r>
        <w:rPr>
          <w:rFonts w:hint="cs"/>
          <w:rtl/>
        </w:rPr>
        <w:t>نام فایل‌ها براساس اطلاعات مندرج در</w:t>
      </w:r>
      <w:r w:rsidRPr="00D42207">
        <w:rPr>
          <w:rFonts w:hint="cs"/>
          <w:rtl/>
        </w:rPr>
        <w:t xml:space="preserve"> جدول</w:t>
      </w:r>
      <w:r>
        <w:rPr>
          <w:rFonts w:hint="cs"/>
          <w:rtl/>
        </w:rPr>
        <w:t>:</w:t>
      </w:r>
    </w:p>
    <w:p w14:paraId="725E5198" w14:textId="0530E816" w:rsidR="00D2077A" w:rsidRDefault="00000000" w:rsidP="00D42207">
      <w:pPr>
        <w:bidi w:val="0"/>
        <w:jc w:val="center"/>
        <w:rPr>
          <w:rtl/>
          <w:lang w:bidi="fa-IR"/>
        </w:rPr>
      </w:pPr>
      <w:sdt>
        <w:sdtPr>
          <w:rPr>
            <w:rStyle w:val="NormalCategoryCodeChar"/>
            <w:rFonts w:hint="cs"/>
          </w:rPr>
          <w:alias w:val="CategoryCode"/>
          <w:tag w:val=""/>
          <w:id w:val="1805737104"/>
          <w:lock w:val="sdtContentLocked"/>
          <w:placeholder>
            <w:docPart w:val="B4A178E0232442B7BCAB70569F7A408B"/>
          </w:placeholder>
          <w:dataBinding w:prefixMappings="xmlns:ns0='http://purl.org/dc/elements/1.1/' xmlns:ns1='http://schemas.openxmlformats.org/package/2006/metadata/core-properties' " w:xpath="/ns1:coreProperties[1]/ns1:category[1]" w:storeItemID="{6C3C8BC8-F283-45AE-878A-BAB7291924A1}"/>
          <w:text/>
        </w:sdtPr>
        <w:sdtEndPr>
          <w:rPr>
            <w:rStyle w:val="DefaultParagraphFont"/>
            <w:sz w:val="36"/>
            <w:szCs w:val="36"/>
            <w:lang w:bidi="fa-IR"/>
          </w:rPr>
        </w:sdtEndPr>
        <w:sdtContent>
          <w:r w:rsidR="00C67A20">
            <w:rPr>
              <w:rStyle w:val="NormalCategoryCodeChar"/>
              <w:rFonts w:hint="cs"/>
            </w:rPr>
            <w:t>23311900</w:t>
          </w:r>
        </w:sdtContent>
      </w:sdt>
      <w:r w:rsidR="004356AB">
        <w:rPr>
          <w:rStyle w:val="NormalCategoryCodeChar"/>
        </w:rPr>
        <w:t>_</w:t>
      </w:r>
      <w:r w:rsidR="000E7ED9">
        <w:rPr>
          <w:rStyle w:val="NormalCategoryCodeChar"/>
        </w:rPr>
        <w:fldChar w:fldCharType="begin"/>
      </w:r>
      <w:r w:rsidR="000E7ED9">
        <w:rPr>
          <w:rStyle w:val="NormalCategoryCodeChar"/>
        </w:rPr>
        <w:instrText xml:space="preserve"> REF  Keyword </w:instrText>
      </w:r>
      <w:r w:rsidR="000E7ED9">
        <w:rPr>
          <w:rStyle w:val="NormalCategoryCodeChar"/>
        </w:rPr>
        <w:fldChar w:fldCharType="separate"/>
      </w:r>
      <w:r w:rsidR="0055437D">
        <w:rPr>
          <w:noProof/>
        </w:rPr>
        <w:t>Toilets</w:t>
      </w:r>
      <w:r w:rsidR="000E7ED9">
        <w:rPr>
          <w:rStyle w:val="NormalCategoryCodeChar"/>
        </w:rPr>
        <w:fldChar w:fldCharType="end"/>
      </w:r>
      <w:r w:rsidR="00D2077A">
        <w:t>_</w:t>
      </w:r>
      <w:r w:rsidR="00262066">
        <w:rPr>
          <w:noProof/>
        </w:rPr>
        <w:fldChar w:fldCharType="begin"/>
      </w:r>
      <w:r w:rsidR="00262066">
        <w:rPr>
          <w:noProof/>
        </w:rPr>
        <w:instrText xml:space="preserve"> REF Brand </w:instrText>
      </w:r>
      <w:r w:rsidR="00262066">
        <w:rPr>
          <w:noProof/>
        </w:rPr>
        <w:fldChar w:fldCharType="separate"/>
      </w:r>
      <w:r w:rsidR="0055437D">
        <w:rPr>
          <w:noProof/>
        </w:rPr>
        <w:t xml:space="preserve">     </w:t>
      </w:r>
      <w:r w:rsidR="00262066">
        <w:rPr>
          <w:noProof/>
        </w:rPr>
        <w:fldChar w:fldCharType="end"/>
      </w:r>
      <w:r w:rsidR="00D2077A">
        <w:t>_</w:t>
      </w:r>
      <w:r w:rsidR="00D2077A">
        <w:fldChar w:fldCharType="begin"/>
      </w:r>
      <w:r w:rsidR="00D2077A">
        <w:instrText xml:space="preserve"> REF </w:instrText>
      </w:r>
      <w:r w:rsidR="00D2077A" w:rsidRPr="0069729C">
        <w:instrText>ProductIdentifier</w:instrText>
      </w:r>
      <w:r w:rsidR="00D2077A">
        <w:instrText xml:space="preserve">  \* MERGEFORMAT </w:instrText>
      </w:r>
      <w:r w:rsidR="00D2077A">
        <w:fldChar w:fldCharType="separate"/>
      </w:r>
      <w:r w:rsidR="0055437D">
        <w:rPr>
          <w:noProof/>
        </w:rPr>
        <w:t xml:space="preserve">     </w:t>
      </w:r>
      <w:r w:rsidR="00D2077A">
        <w:fldChar w:fldCharType="end"/>
      </w:r>
      <w:r w:rsidR="00D2077A">
        <w:t>_</w:t>
      </w:r>
      <w:r w:rsidR="00D2077A">
        <w:fldChar w:fldCharType="begin"/>
      </w:r>
      <w:r w:rsidR="00D2077A">
        <w:instrText xml:space="preserve"> REF </w:instrText>
      </w:r>
      <w:r w:rsidR="00D2077A" w:rsidRPr="0069729C">
        <w:instrText>Differentiator</w:instrText>
      </w:r>
      <w:r w:rsidR="00D2077A">
        <w:instrText xml:space="preserve">  \* MERGEFORMAT </w:instrText>
      </w:r>
      <w:r w:rsidR="00D2077A">
        <w:fldChar w:fldCharType="separate"/>
      </w:r>
      <w:r w:rsidR="0055437D">
        <w:rPr>
          <w:noProof/>
        </w:rPr>
        <w:t xml:space="preserve">     </w:t>
      </w:r>
      <w:r w:rsidR="00D2077A">
        <w:fldChar w:fldCharType="end"/>
      </w:r>
      <w:r w:rsidR="00D2077A">
        <w:t>_</w:t>
      </w:r>
      <w:r w:rsidR="00D2077A">
        <w:fldChar w:fldCharType="begin"/>
      </w:r>
      <w:r w:rsidR="00D2077A">
        <w:instrText xml:space="preserve"> REF </w:instrText>
      </w:r>
      <w:r w:rsidR="00D2077A" w:rsidRPr="0069729C">
        <w:instrText>FileApplication</w:instrText>
      </w:r>
      <w:r w:rsidR="00D2077A">
        <w:instrText xml:space="preserve">  \* MERGEFORMAT </w:instrText>
      </w:r>
      <w:r w:rsidR="00D2077A">
        <w:fldChar w:fldCharType="separate"/>
      </w:r>
      <w:r w:rsidR="0055437D">
        <w:t>Parameters</w:t>
      </w:r>
      <w:r w:rsidR="00D2077A">
        <w:fldChar w:fldCharType="end"/>
      </w:r>
      <w:r w:rsidR="00D2077A">
        <w:t>_</w:t>
      </w:r>
      <w:r w:rsidR="00262066">
        <w:rPr>
          <w:noProof/>
        </w:rPr>
        <w:fldChar w:fldCharType="begin"/>
      </w:r>
      <w:r w:rsidR="00262066">
        <w:rPr>
          <w:noProof/>
        </w:rPr>
        <w:instrText xml:space="preserve"> REF Originator  \* MERGEFORMAT </w:instrText>
      </w:r>
      <w:r w:rsidR="00262066">
        <w:rPr>
          <w:noProof/>
        </w:rPr>
        <w:fldChar w:fldCharType="separate"/>
      </w:r>
      <w:r w:rsidR="0055437D">
        <w:rPr>
          <w:noProof/>
        </w:rPr>
        <w:t>NLBO</w:t>
      </w:r>
      <w:r w:rsidR="00262066">
        <w:rPr>
          <w:noProof/>
        </w:rPr>
        <w:fldChar w:fldCharType="end"/>
      </w:r>
    </w:p>
    <w:p w14:paraId="5E76CA07" w14:textId="77777777" w:rsidR="007F7723" w:rsidRDefault="007F7723" w:rsidP="006F594B">
      <w:pPr>
        <w:rPr>
          <w:rtl/>
        </w:rPr>
      </w:pPr>
      <w:r>
        <w:rPr>
          <w:rtl/>
        </w:rPr>
        <w:br w:type="page"/>
      </w:r>
    </w:p>
    <w:p w14:paraId="0E315C51" w14:textId="77777777" w:rsidR="005F2A30" w:rsidRDefault="007F7723" w:rsidP="007F7723">
      <w:pPr>
        <w:pStyle w:val="Heading1"/>
        <w:rPr>
          <w:rtl/>
        </w:rPr>
      </w:pPr>
      <w:bookmarkStart w:id="9" w:name="_Toc118880104"/>
      <w:r>
        <w:rPr>
          <w:rFonts w:hint="cs"/>
          <w:rtl/>
        </w:rPr>
        <w:lastRenderedPageBreak/>
        <w:t>تعیین مشخصه‌ها و گروه‌بندی آن‌ها</w:t>
      </w:r>
      <w:bookmarkEnd w:id="9"/>
    </w:p>
    <w:p w14:paraId="643B7307" w14:textId="1C66088D" w:rsidR="00444598" w:rsidRDefault="00444598" w:rsidP="004E1D14">
      <w:pPr>
        <w:rPr>
          <w:rtl/>
          <w:lang w:bidi="fa-IR"/>
        </w:rPr>
      </w:pPr>
      <w:r>
        <w:rPr>
          <w:rFonts w:hint="cs"/>
          <w:rtl/>
          <w:lang w:bidi="fa-IR"/>
        </w:rPr>
        <w:t>ب</w:t>
      </w:r>
      <w:r w:rsidR="00150420">
        <w:rPr>
          <w:rFonts w:hint="cs"/>
          <w:rtl/>
          <w:lang w:bidi="fa-IR"/>
        </w:rPr>
        <w:t>ر</w:t>
      </w:r>
      <w:r>
        <w:rPr>
          <w:rFonts w:hint="cs"/>
          <w:rtl/>
          <w:lang w:bidi="fa-IR"/>
        </w:rPr>
        <w:t xml:space="preserve"> اساس </w:t>
      </w:r>
      <w:r>
        <w:rPr>
          <w:lang w:bidi="fa-IR"/>
        </w:rPr>
        <w:t>BODS</w:t>
      </w:r>
      <w:r w:rsidR="00150420">
        <w:rPr>
          <w:rFonts w:hint="cs"/>
          <w:rtl/>
          <w:lang w:bidi="fa-IR"/>
        </w:rPr>
        <w:t>، در این قسمت</w:t>
      </w:r>
      <w:r>
        <w:rPr>
          <w:rFonts w:hint="cs"/>
          <w:rtl/>
          <w:lang w:bidi="fa-IR"/>
        </w:rPr>
        <w:t xml:space="preserve"> تمامی مشخصه‌های مورد استفاده برای شیء </w:t>
      </w:r>
      <w:sdt>
        <w:sdtPr>
          <w:rPr>
            <w:rtl/>
          </w:rPr>
          <w:alias w:val="Title"/>
          <w:tag w:val=""/>
          <w:id w:val="-464504049"/>
          <w:lock w:val="sdtContentLocked"/>
          <w:placeholder>
            <w:docPart w:val="6EDB6DFBA01F41BF9ED121EBA234D98D"/>
          </w:placeholder>
          <w:dataBinding w:prefixMappings="xmlns:ns0='http://purl.org/dc/elements/1.1/' xmlns:ns1='http://schemas.openxmlformats.org/package/2006/metadata/core-properties' " w:xpath="/ns1:coreProperties[1]/ns0:title[1]" w:storeItemID="{6C3C8BC8-F283-45AE-878A-BAB7291924A1}"/>
          <w:text/>
        </w:sdtPr>
        <w:sdtContent>
          <w:r w:rsidR="0055437D">
            <w:rPr>
              <w:rtl/>
            </w:rPr>
            <w:t>توالت فرنگی</w:t>
          </w:r>
        </w:sdtContent>
      </w:sdt>
      <w:r>
        <w:rPr>
          <w:rFonts w:hint="cs"/>
          <w:rtl/>
          <w:lang w:bidi="fa-IR"/>
        </w:rPr>
        <w:t xml:space="preserve"> در هفت گروه </w:t>
      </w:r>
      <w:r w:rsidR="00150420">
        <w:rPr>
          <w:rFonts w:hint="cs"/>
          <w:rtl/>
          <w:lang w:bidi="fa-IR"/>
        </w:rPr>
        <w:t xml:space="preserve">مشخص </w:t>
      </w:r>
      <w:r>
        <w:rPr>
          <w:rFonts w:hint="cs"/>
          <w:rtl/>
          <w:lang w:bidi="fa-IR"/>
        </w:rPr>
        <w:t>می‌</w:t>
      </w:r>
      <w:r w:rsidR="00150420">
        <w:rPr>
          <w:rFonts w:hint="cs"/>
          <w:rtl/>
          <w:lang w:bidi="fa-IR"/>
        </w:rPr>
        <w:t>شو</w:t>
      </w:r>
      <w:r>
        <w:rPr>
          <w:rFonts w:hint="cs"/>
          <w:rtl/>
          <w:lang w:bidi="fa-IR"/>
        </w:rPr>
        <w:t xml:space="preserve">د. </w:t>
      </w:r>
      <w:r w:rsidR="00B207E8">
        <w:rPr>
          <w:rFonts w:hint="cs"/>
          <w:rtl/>
          <w:lang w:bidi="fa-IR"/>
        </w:rPr>
        <w:t xml:space="preserve">در </w:t>
      </w:r>
      <w:r>
        <w:rPr>
          <w:rFonts w:hint="cs"/>
          <w:rtl/>
          <w:lang w:bidi="fa-IR"/>
        </w:rPr>
        <w:t xml:space="preserve">جداول </w:t>
      </w:r>
      <w:r w:rsidR="00B207E8">
        <w:rPr>
          <w:rFonts w:hint="cs"/>
          <w:rtl/>
          <w:lang w:bidi="fa-IR"/>
        </w:rPr>
        <w:t>2 تا 8</w:t>
      </w:r>
      <w:r>
        <w:rPr>
          <w:rFonts w:hint="cs"/>
          <w:rtl/>
          <w:lang w:bidi="fa-IR"/>
        </w:rPr>
        <w:t xml:space="preserve">، </w:t>
      </w:r>
      <w:r w:rsidR="00B207E8">
        <w:rPr>
          <w:rFonts w:hint="cs"/>
          <w:rtl/>
          <w:lang w:bidi="fa-IR"/>
        </w:rPr>
        <w:t xml:space="preserve">باید تمامی </w:t>
      </w:r>
      <w:r>
        <w:rPr>
          <w:rFonts w:hint="cs"/>
          <w:rtl/>
          <w:lang w:bidi="fa-IR"/>
        </w:rPr>
        <w:t>مشخصه‌های مورد نیاز شیء</w:t>
      </w:r>
      <w:r w:rsidR="004E1D14">
        <w:rPr>
          <w:rFonts w:hint="cs"/>
          <w:rtl/>
          <w:lang w:bidi="fa-IR"/>
        </w:rPr>
        <w:t xml:space="preserve"> و نوع آن</w:t>
      </w:r>
      <w:r w:rsidR="00B207E8">
        <w:rPr>
          <w:rFonts w:hint="cs"/>
          <w:rtl/>
          <w:lang w:bidi="fa-IR"/>
        </w:rPr>
        <w:t xml:space="preserve"> به همراهی مقادیر آن‌ها</w:t>
      </w:r>
      <w:r>
        <w:rPr>
          <w:rFonts w:hint="cs"/>
          <w:rtl/>
          <w:lang w:bidi="fa-IR"/>
        </w:rPr>
        <w:t xml:space="preserve"> با استفاده</w:t>
      </w:r>
      <w:r w:rsidR="00B207E8">
        <w:rPr>
          <w:rFonts w:hint="cs"/>
          <w:rtl/>
          <w:lang w:bidi="fa-IR"/>
        </w:rPr>
        <w:t xml:space="preserve"> از</w:t>
      </w:r>
      <w:r>
        <w:rPr>
          <w:rFonts w:hint="cs"/>
          <w:rtl/>
          <w:lang w:bidi="fa-IR"/>
        </w:rPr>
        <w:t xml:space="preserve"> پیشنهادات </w:t>
      </w:r>
      <w:r>
        <w:rPr>
          <w:lang w:bidi="fa-IR"/>
        </w:rPr>
        <w:t>BODS</w:t>
      </w:r>
      <w:r>
        <w:rPr>
          <w:rFonts w:hint="cs"/>
          <w:rtl/>
          <w:lang w:bidi="fa-IR"/>
        </w:rPr>
        <w:t xml:space="preserve">، استاندارد </w:t>
      </w:r>
      <w:r>
        <w:rPr>
          <w:lang w:bidi="fa-IR"/>
        </w:rPr>
        <w:t>IFC</w:t>
      </w:r>
      <w:r>
        <w:rPr>
          <w:rFonts w:hint="cs"/>
          <w:rtl/>
          <w:lang w:bidi="fa-IR"/>
        </w:rPr>
        <w:t xml:space="preserve">، </w:t>
      </w:r>
      <w:r>
        <w:rPr>
          <w:lang w:bidi="fa-IR"/>
        </w:rPr>
        <w:t>COBie</w:t>
      </w:r>
      <w:r>
        <w:rPr>
          <w:rFonts w:hint="cs"/>
          <w:rtl/>
          <w:lang w:bidi="fa-IR"/>
        </w:rPr>
        <w:t xml:space="preserve"> و پیشنهادات کاربر</w:t>
      </w:r>
      <w:r w:rsidR="004E1D14">
        <w:rPr>
          <w:rFonts w:hint="cs"/>
          <w:rtl/>
          <w:lang w:bidi="fa-IR"/>
        </w:rPr>
        <w:t xml:space="preserve"> در گروه متناسب با مشخصه‌ها وارد گردد.</w:t>
      </w:r>
    </w:p>
    <w:p w14:paraId="4BC18B73" w14:textId="77777777" w:rsidR="007F7723" w:rsidRDefault="007F7723" w:rsidP="003D2D5B">
      <w:pPr>
        <w:pStyle w:val="Heading2"/>
        <w:spacing w:before="240"/>
        <w:ind w:left="992"/>
        <w:rPr>
          <w:rtl/>
          <w:lang w:bidi="fa-IR"/>
        </w:rPr>
      </w:pPr>
      <w:bookmarkStart w:id="10" w:name="_Toc118880105"/>
      <w:r>
        <w:rPr>
          <w:rFonts w:hint="cs"/>
          <w:rtl/>
          <w:lang w:bidi="fa-IR"/>
        </w:rPr>
        <w:t>مشخصه‌های گروه طبقه‌بندی</w:t>
      </w:r>
      <w:bookmarkEnd w:id="10"/>
    </w:p>
    <w:p w14:paraId="5B0F9CDB" w14:textId="3A302BA3" w:rsidR="00EA4BD8" w:rsidRPr="00EF757C" w:rsidRDefault="00EF757C" w:rsidP="001C2DE4">
      <w:pPr>
        <w:rPr>
          <w:rtl/>
          <w:lang w:bidi="fa-IR"/>
        </w:rPr>
      </w:pPr>
      <w:r w:rsidRPr="00EF757C">
        <w:rPr>
          <w:rtl/>
          <w:lang w:val="de-DE" w:bidi="fa-IR"/>
        </w:rPr>
        <w:t>مشخصه‌ها</w:t>
      </w:r>
      <w:r w:rsidRPr="00EF757C">
        <w:rPr>
          <w:rFonts w:hint="cs"/>
          <w:rtl/>
          <w:lang w:val="de-DE" w:bidi="fa-IR"/>
        </w:rPr>
        <w:t>ی</w:t>
      </w:r>
      <w:r w:rsidRPr="00EF757C">
        <w:rPr>
          <w:rtl/>
          <w:lang w:val="de-DE" w:bidi="fa-IR"/>
        </w:rPr>
        <w:t xml:space="preserve"> ز</w:t>
      </w:r>
      <w:r w:rsidRPr="00EF757C">
        <w:rPr>
          <w:rFonts w:hint="cs"/>
          <w:rtl/>
          <w:lang w:val="de-DE" w:bidi="fa-IR"/>
        </w:rPr>
        <w:t>ی</w:t>
      </w:r>
      <w:r w:rsidRPr="00EF757C">
        <w:rPr>
          <w:rFonts w:hint="eastAsia"/>
          <w:rtl/>
          <w:lang w:val="de-DE" w:bidi="fa-IR"/>
        </w:rPr>
        <w:t>رمجموعه‌</w:t>
      </w:r>
      <w:r w:rsidRPr="00EF757C">
        <w:rPr>
          <w:rFonts w:hint="cs"/>
          <w:rtl/>
          <w:lang w:val="de-DE" w:bidi="fa-IR"/>
        </w:rPr>
        <w:t>ی</w:t>
      </w:r>
      <w:r>
        <w:rPr>
          <w:rFonts w:hint="cs"/>
          <w:rtl/>
          <w:lang w:val="de-DE" w:bidi="fa-IR"/>
        </w:rPr>
        <w:t xml:space="preserve"> گروه</w:t>
      </w:r>
      <w:r w:rsidRPr="00EF757C">
        <w:rPr>
          <w:rtl/>
          <w:lang w:val="de-DE" w:bidi="fa-IR"/>
        </w:rPr>
        <w:t xml:space="preserve"> طبقه‌بند</w:t>
      </w:r>
      <w:r w:rsidRPr="00EF757C">
        <w:rPr>
          <w:rFonts w:hint="cs"/>
          <w:rtl/>
          <w:lang w:val="de-DE" w:bidi="fa-IR"/>
        </w:rPr>
        <w:t>ی</w:t>
      </w:r>
      <w:r>
        <w:rPr>
          <w:rStyle w:val="FootnoteReference"/>
          <w:rtl/>
          <w:lang w:val="de-DE" w:bidi="fa-IR"/>
        </w:rPr>
        <w:footnoteReference w:id="9"/>
      </w:r>
      <w:r w:rsidRPr="00EF757C">
        <w:rPr>
          <w:rtl/>
          <w:lang w:val="de-DE" w:bidi="fa-IR"/>
        </w:rPr>
        <w:t xml:space="preserve"> اش</w:t>
      </w:r>
      <w:r w:rsidRPr="00EF757C">
        <w:rPr>
          <w:rFonts w:hint="cs"/>
          <w:rtl/>
          <w:lang w:val="de-DE" w:bidi="fa-IR"/>
        </w:rPr>
        <w:t>ی</w:t>
      </w:r>
      <w:r w:rsidRPr="00EF757C">
        <w:rPr>
          <w:rFonts w:hint="eastAsia"/>
          <w:rtl/>
          <w:lang w:val="de-DE" w:bidi="fa-IR"/>
        </w:rPr>
        <w:t>اء</w:t>
      </w:r>
      <w:r w:rsidRPr="00EF757C">
        <w:rPr>
          <w:rtl/>
          <w:lang w:val="de-DE" w:bidi="fa-IR"/>
        </w:rPr>
        <w:t xml:space="preserve"> برا</w:t>
      </w:r>
      <w:r w:rsidRPr="00EF757C">
        <w:rPr>
          <w:rFonts w:hint="cs"/>
          <w:rtl/>
          <w:lang w:val="de-DE" w:bidi="fa-IR"/>
        </w:rPr>
        <w:t>ی</w:t>
      </w:r>
      <w:r w:rsidRPr="00EF757C">
        <w:rPr>
          <w:rtl/>
          <w:lang w:val="de-DE" w:bidi="fa-IR"/>
        </w:rPr>
        <w:t xml:space="preserve"> تع</w:t>
      </w:r>
      <w:r w:rsidRPr="00EF757C">
        <w:rPr>
          <w:rFonts w:hint="cs"/>
          <w:rtl/>
          <w:lang w:val="de-DE" w:bidi="fa-IR"/>
        </w:rPr>
        <w:t>یی</w:t>
      </w:r>
      <w:r w:rsidRPr="00EF757C">
        <w:rPr>
          <w:rFonts w:hint="eastAsia"/>
          <w:rtl/>
          <w:lang w:val="de-DE" w:bidi="fa-IR"/>
        </w:rPr>
        <w:t>ن</w:t>
      </w:r>
      <w:r w:rsidRPr="00EF757C">
        <w:rPr>
          <w:rtl/>
          <w:lang w:val="de-DE" w:bidi="fa-IR"/>
        </w:rPr>
        <w:t xml:space="preserve"> جا</w:t>
      </w:r>
      <w:r w:rsidRPr="00EF757C">
        <w:rPr>
          <w:rFonts w:hint="cs"/>
          <w:rtl/>
          <w:lang w:val="de-DE" w:bidi="fa-IR"/>
        </w:rPr>
        <w:t>ی</w:t>
      </w:r>
      <w:r w:rsidRPr="00EF757C">
        <w:rPr>
          <w:rFonts w:hint="eastAsia"/>
          <w:rtl/>
          <w:lang w:val="de-DE" w:bidi="fa-IR"/>
        </w:rPr>
        <w:t>گاه</w:t>
      </w:r>
      <w:r w:rsidRPr="00EF757C">
        <w:rPr>
          <w:rtl/>
          <w:lang w:val="de-DE" w:bidi="fa-IR"/>
        </w:rPr>
        <w:t xml:space="preserve"> ش</w:t>
      </w:r>
      <w:r w:rsidRPr="00EF757C">
        <w:rPr>
          <w:rFonts w:hint="cs"/>
          <w:rtl/>
          <w:lang w:val="de-DE" w:bidi="fa-IR"/>
        </w:rPr>
        <w:t>ی</w:t>
      </w:r>
      <w:r w:rsidRPr="00EF757C">
        <w:rPr>
          <w:rFonts w:hint="eastAsia"/>
          <w:rtl/>
          <w:lang w:val="de-DE" w:bidi="fa-IR"/>
        </w:rPr>
        <w:t>ء</w:t>
      </w:r>
      <w:r w:rsidRPr="00EF757C">
        <w:rPr>
          <w:rtl/>
          <w:lang w:val="de-DE" w:bidi="fa-IR"/>
        </w:rPr>
        <w:t xml:space="preserve"> مورد نظر در ب</w:t>
      </w:r>
      <w:r w:rsidRPr="00EF757C">
        <w:rPr>
          <w:rFonts w:hint="cs"/>
          <w:rtl/>
          <w:lang w:val="de-DE" w:bidi="fa-IR"/>
        </w:rPr>
        <w:t>ی</w:t>
      </w:r>
      <w:r w:rsidRPr="00EF757C">
        <w:rPr>
          <w:rFonts w:hint="eastAsia"/>
          <w:rtl/>
          <w:lang w:val="de-DE" w:bidi="fa-IR"/>
        </w:rPr>
        <w:t>ن</w:t>
      </w:r>
      <w:r w:rsidRPr="00EF757C">
        <w:rPr>
          <w:rtl/>
          <w:lang w:val="de-DE" w:bidi="fa-IR"/>
        </w:rPr>
        <w:t xml:space="preserve"> اش</w:t>
      </w:r>
      <w:r w:rsidRPr="00EF757C">
        <w:rPr>
          <w:rFonts w:hint="cs"/>
          <w:rtl/>
          <w:lang w:val="de-DE" w:bidi="fa-IR"/>
        </w:rPr>
        <w:t>ی</w:t>
      </w:r>
      <w:r w:rsidRPr="00EF757C">
        <w:rPr>
          <w:rFonts w:hint="eastAsia"/>
          <w:rtl/>
          <w:lang w:val="de-DE" w:bidi="fa-IR"/>
        </w:rPr>
        <w:t>اء</w:t>
      </w:r>
      <w:r w:rsidRPr="00EF757C">
        <w:rPr>
          <w:rtl/>
          <w:lang w:val="de-DE" w:bidi="fa-IR"/>
        </w:rPr>
        <w:t xml:space="preserve"> مختلف </w:t>
      </w:r>
      <w:r>
        <w:rPr>
          <w:rFonts w:hint="cs"/>
          <w:rtl/>
          <w:lang w:val="de-DE" w:bidi="fa-IR"/>
        </w:rPr>
        <w:t xml:space="preserve">استفاده می‌شوند. </w:t>
      </w:r>
      <w:r w:rsidRPr="00EF757C">
        <w:rPr>
          <w:rtl/>
          <w:lang w:bidi="fa-IR"/>
        </w:rPr>
        <w:t>برا</w:t>
      </w:r>
      <w:r w:rsidRPr="00EF757C">
        <w:rPr>
          <w:rFonts w:hint="cs"/>
          <w:rtl/>
          <w:lang w:bidi="fa-IR"/>
        </w:rPr>
        <w:t>ی</w:t>
      </w:r>
      <w:r w:rsidRPr="00EF757C">
        <w:rPr>
          <w:rtl/>
          <w:lang w:bidi="fa-IR"/>
        </w:rPr>
        <w:t xml:space="preserve"> مشخص شدن جا</w:t>
      </w:r>
      <w:r w:rsidRPr="00EF757C">
        <w:rPr>
          <w:rFonts w:hint="cs"/>
          <w:rtl/>
          <w:lang w:bidi="fa-IR"/>
        </w:rPr>
        <w:t>ی</w:t>
      </w:r>
      <w:r w:rsidRPr="00EF757C">
        <w:rPr>
          <w:rFonts w:hint="eastAsia"/>
          <w:rtl/>
          <w:lang w:bidi="fa-IR"/>
        </w:rPr>
        <w:t>گاه</w:t>
      </w:r>
      <w:r w:rsidRPr="00EF757C">
        <w:rPr>
          <w:rtl/>
          <w:lang w:bidi="fa-IR"/>
        </w:rPr>
        <w:t xml:space="preserve"> ش</w:t>
      </w:r>
      <w:r w:rsidRPr="00EF757C">
        <w:rPr>
          <w:rFonts w:hint="cs"/>
          <w:rtl/>
          <w:lang w:bidi="fa-IR"/>
        </w:rPr>
        <w:t>ی</w:t>
      </w:r>
      <w:r w:rsidRPr="00EF757C">
        <w:rPr>
          <w:rFonts w:hint="eastAsia"/>
          <w:rtl/>
          <w:lang w:bidi="fa-IR"/>
        </w:rPr>
        <w:t>ء</w:t>
      </w:r>
      <w:r w:rsidRPr="00EF757C">
        <w:rPr>
          <w:rtl/>
          <w:lang w:bidi="fa-IR"/>
        </w:rPr>
        <w:t xml:space="preserve"> در استاندارد </w:t>
      </w:r>
      <w:r w:rsidRPr="00EF757C">
        <w:rPr>
          <w:lang w:bidi="fa-IR"/>
        </w:rPr>
        <w:t>IFC</w:t>
      </w:r>
      <w:r w:rsidRPr="00EF757C">
        <w:rPr>
          <w:rtl/>
          <w:lang w:bidi="fa-IR"/>
        </w:rPr>
        <w:t xml:space="preserve">، </w:t>
      </w:r>
      <w:r w:rsidR="001C2DE4">
        <w:rPr>
          <w:rFonts w:hint="cs"/>
          <w:rtl/>
          <w:lang w:bidi="fa-IR"/>
        </w:rPr>
        <w:t xml:space="preserve">نیاز است تا علاوه بر بیان کد و عنوان شیء در سیستم طبقه‌بندی </w:t>
      </w:r>
      <w:r w:rsidR="00E80D0C" w:rsidRPr="00E80D0C">
        <w:rPr>
          <w:rtl/>
          <w:lang w:bidi="fa-IR"/>
        </w:rPr>
        <w:t>اش</w:t>
      </w:r>
      <w:r w:rsidR="00E80D0C" w:rsidRPr="00E80D0C">
        <w:rPr>
          <w:rFonts w:hint="cs"/>
          <w:rtl/>
          <w:lang w:bidi="fa-IR"/>
        </w:rPr>
        <w:t>ی</w:t>
      </w:r>
      <w:r w:rsidR="00E80D0C" w:rsidRPr="00E80D0C">
        <w:rPr>
          <w:rFonts w:hint="eastAsia"/>
          <w:rtl/>
          <w:lang w:bidi="fa-IR"/>
        </w:rPr>
        <w:t>اء</w:t>
      </w:r>
      <w:r w:rsidR="00E80D0C" w:rsidRPr="00E80D0C">
        <w:rPr>
          <w:rtl/>
          <w:lang w:bidi="fa-IR"/>
        </w:rPr>
        <w:t xml:space="preserve"> در کتابخانه‌</w:t>
      </w:r>
      <w:r w:rsidR="00E80D0C" w:rsidRPr="00E80D0C">
        <w:rPr>
          <w:rFonts w:hint="cs"/>
          <w:rtl/>
          <w:lang w:bidi="fa-IR"/>
        </w:rPr>
        <w:t>ی</w:t>
      </w:r>
      <w:r w:rsidR="00E80D0C" w:rsidRPr="00E80D0C">
        <w:rPr>
          <w:rtl/>
          <w:lang w:bidi="fa-IR"/>
        </w:rPr>
        <w:t xml:space="preserve"> مل</w:t>
      </w:r>
      <w:r w:rsidR="00E80D0C" w:rsidRPr="00E80D0C">
        <w:rPr>
          <w:rFonts w:hint="cs"/>
          <w:rtl/>
          <w:lang w:bidi="fa-IR"/>
        </w:rPr>
        <w:t>ی</w:t>
      </w:r>
      <w:r w:rsidR="00E80D0C" w:rsidRPr="00E80D0C">
        <w:rPr>
          <w:rtl/>
          <w:lang w:bidi="fa-IR"/>
        </w:rPr>
        <w:t xml:space="preserve"> اش</w:t>
      </w:r>
      <w:r w:rsidR="00E80D0C" w:rsidRPr="00E80D0C">
        <w:rPr>
          <w:rFonts w:hint="cs"/>
          <w:rtl/>
          <w:lang w:bidi="fa-IR"/>
        </w:rPr>
        <w:t>ی</w:t>
      </w:r>
      <w:r w:rsidR="00E80D0C" w:rsidRPr="00E80D0C">
        <w:rPr>
          <w:rFonts w:hint="eastAsia"/>
          <w:rtl/>
          <w:lang w:bidi="fa-IR"/>
        </w:rPr>
        <w:t>اء</w:t>
      </w:r>
      <w:r w:rsidR="001C2DE4">
        <w:rPr>
          <w:rFonts w:hint="cs"/>
          <w:rtl/>
          <w:lang w:bidi="fa-IR"/>
        </w:rPr>
        <w:t xml:space="preserve">، </w:t>
      </w:r>
      <w:r w:rsidRPr="00EF757C">
        <w:rPr>
          <w:rtl/>
          <w:lang w:bidi="fa-IR"/>
        </w:rPr>
        <w:t>نوع المان</w:t>
      </w:r>
      <w:r>
        <w:rPr>
          <w:rStyle w:val="FootnoteReference"/>
          <w:rtl/>
          <w:lang w:bidi="fa-IR"/>
        </w:rPr>
        <w:footnoteReference w:id="10"/>
      </w:r>
      <w:r w:rsidRPr="00EF757C">
        <w:rPr>
          <w:rtl/>
          <w:lang w:bidi="fa-IR"/>
        </w:rPr>
        <w:t xml:space="preserve"> و عنوان ش</w:t>
      </w:r>
      <w:r w:rsidRPr="00EF757C">
        <w:rPr>
          <w:rFonts w:hint="cs"/>
          <w:rtl/>
          <w:lang w:bidi="fa-IR"/>
        </w:rPr>
        <w:t>ی</w:t>
      </w:r>
      <w:r w:rsidRPr="00EF757C">
        <w:rPr>
          <w:rFonts w:hint="eastAsia"/>
          <w:rtl/>
          <w:lang w:bidi="fa-IR"/>
        </w:rPr>
        <w:t>ء</w:t>
      </w:r>
      <w:r>
        <w:rPr>
          <w:rStyle w:val="FootnoteReference"/>
          <w:rtl/>
          <w:lang w:bidi="fa-IR"/>
        </w:rPr>
        <w:footnoteReference w:id="11"/>
      </w:r>
      <w:r w:rsidRPr="00EF757C">
        <w:rPr>
          <w:rtl/>
          <w:lang w:bidi="fa-IR"/>
        </w:rPr>
        <w:t xml:space="preserve"> در استاندارد </w:t>
      </w:r>
      <w:r w:rsidRPr="00EF757C">
        <w:rPr>
          <w:lang w:bidi="fa-IR"/>
        </w:rPr>
        <w:t>IFC</w:t>
      </w:r>
      <w:r w:rsidRPr="00EF757C">
        <w:rPr>
          <w:rtl/>
          <w:lang w:bidi="fa-IR"/>
        </w:rPr>
        <w:t xml:space="preserve"> در مجموعه مشخصه‌ها</w:t>
      </w:r>
      <w:r w:rsidRPr="00EF757C">
        <w:rPr>
          <w:rFonts w:hint="cs"/>
          <w:rtl/>
          <w:lang w:bidi="fa-IR"/>
        </w:rPr>
        <w:t>ی</w:t>
      </w:r>
      <w:r w:rsidRPr="00EF757C">
        <w:rPr>
          <w:rtl/>
          <w:lang w:bidi="fa-IR"/>
        </w:rPr>
        <w:t xml:space="preserve"> مربوط به طبقه‌بند</w:t>
      </w:r>
      <w:r w:rsidRPr="00EF757C">
        <w:rPr>
          <w:rFonts w:hint="cs"/>
          <w:rtl/>
          <w:lang w:bidi="fa-IR"/>
        </w:rPr>
        <w:t>ی</w:t>
      </w:r>
      <w:r w:rsidRPr="00EF757C">
        <w:rPr>
          <w:rtl/>
          <w:lang w:bidi="fa-IR"/>
        </w:rPr>
        <w:t xml:space="preserve"> اش</w:t>
      </w:r>
      <w:r w:rsidRPr="00EF757C">
        <w:rPr>
          <w:rFonts w:hint="cs"/>
          <w:rtl/>
          <w:lang w:bidi="fa-IR"/>
        </w:rPr>
        <w:t>ی</w:t>
      </w:r>
      <w:r w:rsidRPr="00EF757C">
        <w:rPr>
          <w:rFonts w:hint="eastAsia"/>
          <w:rtl/>
          <w:lang w:bidi="fa-IR"/>
        </w:rPr>
        <w:t>اء</w:t>
      </w:r>
      <w:r w:rsidRPr="00EF757C">
        <w:rPr>
          <w:rtl/>
          <w:lang w:bidi="fa-IR"/>
        </w:rPr>
        <w:t xml:space="preserve"> درج شود</w:t>
      </w:r>
      <w:r w:rsidR="00815A62">
        <w:rPr>
          <w:rFonts w:hint="cs"/>
          <w:rtl/>
          <w:lang w:bidi="fa-IR"/>
        </w:rPr>
        <w:t>.</w:t>
      </w:r>
    </w:p>
    <w:p w14:paraId="2342EF97" w14:textId="1634167D" w:rsidR="00996F39" w:rsidRDefault="00996F39" w:rsidP="00996F39">
      <w:pPr>
        <w:pStyle w:val="TableCaption"/>
        <w:rPr>
          <w:lang w:bidi="fa-IR"/>
        </w:rPr>
      </w:pPr>
      <w:r>
        <w:rPr>
          <w:rFonts w:hint="cs"/>
          <w:rtl/>
          <w:lang w:bidi="fa-IR"/>
        </w:rPr>
        <w:t xml:space="preserve">جدول </w:t>
      </w:r>
      <w:r w:rsidR="00763FB0">
        <w:rPr>
          <w:rFonts w:hint="cs"/>
          <w:rtl/>
          <w:lang w:bidi="fa-IR"/>
        </w:rPr>
        <w:t>2</w:t>
      </w:r>
      <w:r>
        <w:rPr>
          <w:rFonts w:hint="cs"/>
          <w:rtl/>
          <w:lang w:bidi="fa-IR"/>
        </w:rPr>
        <w:t xml:space="preserve">  مشخصه‌های گروه طبقه‌بندی</w:t>
      </w:r>
    </w:p>
    <w:tbl>
      <w:tblPr>
        <w:tblStyle w:val="TableGrid"/>
        <w:bidiVisual/>
        <w:tblW w:w="0" w:type="auto"/>
        <w:tblLook w:val="04A0" w:firstRow="1" w:lastRow="0" w:firstColumn="1" w:lastColumn="0" w:noHBand="0" w:noVBand="1"/>
      </w:tblPr>
      <w:tblGrid>
        <w:gridCol w:w="2837"/>
        <w:gridCol w:w="1267"/>
        <w:gridCol w:w="1142"/>
        <w:gridCol w:w="1731"/>
        <w:gridCol w:w="2083"/>
      </w:tblGrid>
      <w:tr w:rsidR="008A6486" w:rsidRPr="008A6486" w14:paraId="649DA0C4" w14:textId="77777777" w:rsidTr="009A03C9">
        <w:trPr>
          <w:tblHeader/>
        </w:trPr>
        <w:tc>
          <w:tcPr>
            <w:tcW w:w="2837" w:type="dxa"/>
            <w:shd w:val="clear" w:color="auto" w:fill="7F7F7F" w:themeFill="text1" w:themeFillTint="80"/>
            <w:vAlign w:val="center"/>
          </w:tcPr>
          <w:p w14:paraId="377D2FD3" w14:textId="1E023FC1" w:rsidR="008A6486" w:rsidRPr="00466F02" w:rsidRDefault="006245AB" w:rsidP="00466F02">
            <w:pPr>
              <w:pStyle w:val="TableFirstRow"/>
              <w:rPr>
                <w:szCs w:val="20"/>
                <w:rtl/>
              </w:rPr>
            </w:pPr>
            <w:r w:rsidRPr="00466F02">
              <w:t>Description in Farsi</w:t>
            </w:r>
          </w:p>
        </w:tc>
        <w:tc>
          <w:tcPr>
            <w:tcW w:w="1267" w:type="dxa"/>
            <w:shd w:val="clear" w:color="auto" w:fill="7F7F7F" w:themeFill="text1" w:themeFillTint="80"/>
            <w:vAlign w:val="center"/>
          </w:tcPr>
          <w:p w14:paraId="58A07C81" w14:textId="4EDF058F" w:rsidR="008A6486" w:rsidRPr="00466F02" w:rsidRDefault="006245AB" w:rsidP="00466F02">
            <w:pPr>
              <w:pStyle w:val="TableFirstRow"/>
              <w:rPr>
                <w:szCs w:val="20"/>
                <w:rtl/>
              </w:rPr>
            </w:pPr>
            <w:r w:rsidRPr="00466F02">
              <w:t>Data type</w:t>
            </w:r>
          </w:p>
        </w:tc>
        <w:tc>
          <w:tcPr>
            <w:tcW w:w="1142" w:type="dxa"/>
            <w:shd w:val="clear" w:color="auto" w:fill="7F7F7F" w:themeFill="text1" w:themeFillTint="80"/>
            <w:vAlign w:val="center"/>
          </w:tcPr>
          <w:p w14:paraId="1FD54C50" w14:textId="43E73D2B" w:rsidR="008A6486" w:rsidRPr="00466F02" w:rsidRDefault="006245AB" w:rsidP="00466F02">
            <w:pPr>
              <w:pStyle w:val="TableFirstRow"/>
              <w:rPr>
                <w:szCs w:val="20"/>
                <w:rtl/>
              </w:rPr>
            </w:pPr>
            <w:r w:rsidRPr="00466F02">
              <w:t>Type or Instance</w:t>
            </w:r>
          </w:p>
        </w:tc>
        <w:tc>
          <w:tcPr>
            <w:tcW w:w="1731" w:type="dxa"/>
            <w:shd w:val="clear" w:color="auto" w:fill="7F7F7F" w:themeFill="text1" w:themeFillTint="80"/>
            <w:vAlign w:val="center"/>
          </w:tcPr>
          <w:p w14:paraId="54DD5EAC" w14:textId="508B0E30" w:rsidR="008A6486" w:rsidRPr="00466F02" w:rsidRDefault="008A6486" w:rsidP="00466F02">
            <w:pPr>
              <w:pStyle w:val="TableFirstRow"/>
              <w:rPr>
                <w:szCs w:val="20"/>
                <w:rtl/>
              </w:rPr>
            </w:pPr>
            <w:r w:rsidRPr="00466F02">
              <w:t>Value</w:t>
            </w:r>
          </w:p>
        </w:tc>
        <w:tc>
          <w:tcPr>
            <w:tcW w:w="2083" w:type="dxa"/>
            <w:shd w:val="clear" w:color="auto" w:fill="7F7F7F" w:themeFill="text1" w:themeFillTint="80"/>
            <w:vAlign w:val="center"/>
          </w:tcPr>
          <w:p w14:paraId="4B85BC82" w14:textId="254DA90B" w:rsidR="008A6486" w:rsidRPr="00466F02" w:rsidRDefault="008A6486" w:rsidP="00466F02">
            <w:pPr>
              <w:pStyle w:val="TableFirstRow"/>
              <w:rPr>
                <w:szCs w:val="20"/>
                <w:rtl/>
              </w:rPr>
            </w:pPr>
            <w:r w:rsidRPr="00466F02">
              <w:t>Property</w:t>
            </w:r>
          </w:p>
        </w:tc>
      </w:tr>
      <w:tr w:rsidR="008A6486" w:rsidRPr="008A6486" w14:paraId="5F9A7228" w14:textId="77777777" w:rsidTr="001C292A">
        <w:tc>
          <w:tcPr>
            <w:tcW w:w="2837" w:type="dxa"/>
            <w:vAlign w:val="center"/>
          </w:tcPr>
          <w:p w14:paraId="0E2D5B5E" w14:textId="22726115" w:rsidR="008A6486" w:rsidRPr="00466F02" w:rsidRDefault="003D5F4B" w:rsidP="00466F02">
            <w:pPr>
              <w:pStyle w:val="Table"/>
              <w:rPr>
                <w:rtl/>
              </w:rPr>
            </w:pPr>
            <w:r w:rsidRPr="00466F02">
              <w:rPr>
                <w:rFonts w:hint="cs"/>
                <w:rtl/>
              </w:rPr>
              <w:t xml:space="preserve">کد طبقه‌بندی </w:t>
            </w:r>
            <w:r w:rsidR="00450A58">
              <w:rPr>
                <w:rFonts w:hint="cs"/>
                <w:rtl/>
              </w:rPr>
              <w:t xml:space="preserve">بر اساس کد مشخص شده در سیستم </w:t>
            </w:r>
            <w:r w:rsidR="00450A58" w:rsidRPr="00450A58">
              <w:rPr>
                <w:rtl/>
              </w:rPr>
              <w:t>طبقه‌بند</w:t>
            </w:r>
            <w:r w:rsidR="00450A58" w:rsidRPr="00450A58">
              <w:rPr>
                <w:rFonts w:hint="cs"/>
                <w:rtl/>
              </w:rPr>
              <w:t>ی</w:t>
            </w:r>
            <w:r w:rsidR="00450A58" w:rsidRPr="00450A58">
              <w:rPr>
                <w:rtl/>
              </w:rPr>
              <w:t xml:space="preserve"> اش</w:t>
            </w:r>
            <w:r w:rsidR="00450A58" w:rsidRPr="00450A58">
              <w:rPr>
                <w:rFonts w:hint="cs"/>
                <w:rtl/>
              </w:rPr>
              <w:t>ی</w:t>
            </w:r>
            <w:r w:rsidR="00450A58" w:rsidRPr="00450A58">
              <w:rPr>
                <w:rFonts w:hint="eastAsia"/>
                <w:rtl/>
              </w:rPr>
              <w:t>اء</w:t>
            </w:r>
            <w:r w:rsidR="00450A58" w:rsidRPr="00450A58">
              <w:rPr>
                <w:rtl/>
              </w:rPr>
              <w:t xml:space="preserve"> در کتابخانه</w:t>
            </w:r>
            <w:r w:rsidR="00450A58">
              <w:rPr>
                <w:rFonts w:hint="cs"/>
                <w:rtl/>
              </w:rPr>
              <w:t>‌ی</w:t>
            </w:r>
            <w:r w:rsidR="00450A58" w:rsidRPr="00450A58">
              <w:rPr>
                <w:rtl/>
              </w:rPr>
              <w:t xml:space="preserve"> مل</w:t>
            </w:r>
            <w:r w:rsidR="00450A58" w:rsidRPr="00450A58">
              <w:rPr>
                <w:rFonts w:hint="cs"/>
                <w:rtl/>
              </w:rPr>
              <w:t>ی</w:t>
            </w:r>
            <w:r w:rsidR="00450A58" w:rsidRPr="00450A58">
              <w:rPr>
                <w:rtl/>
              </w:rPr>
              <w:t xml:space="preserve"> اش</w:t>
            </w:r>
            <w:r w:rsidR="00450A58" w:rsidRPr="00450A58">
              <w:rPr>
                <w:rFonts w:hint="cs"/>
                <w:rtl/>
              </w:rPr>
              <w:t>ی</w:t>
            </w:r>
            <w:r w:rsidR="00450A58" w:rsidRPr="00450A58">
              <w:rPr>
                <w:rFonts w:hint="eastAsia"/>
                <w:rtl/>
              </w:rPr>
              <w:t>اء</w:t>
            </w:r>
          </w:p>
        </w:tc>
        <w:sdt>
          <w:sdtPr>
            <w:alias w:val="DataType"/>
            <w:tag w:val="DataType"/>
            <w:id w:val="280233637"/>
            <w:lock w:val="sdtLocked"/>
            <w:placeholder>
              <w:docPart w:val="0CCAE21A35714961A13550816DDF40B6"/>
            </w:placeholder>
            <w:dropDownList>
              <w:listItem w:displayText="Farsi text" w:value="Farsi text"/>
              <w:listItem w:displayText="Text" w:value="Text"/>
              <w:listItem w:displayText="Integer" w:value="Integer"/>
              <w:listItem w:displayText="Decimal" w:value="Decimal"/>
              <w:listItem w:displayText="Date" w:value="Date"/>
              <w:listItem w:displayText="Boolean" w:value="Boolean"/>
              <w:listItem w:displayText="URL" w:value="URL"/>
            </w:dropDownList>
          </w:sdtPr>
          <w:sdtContent>
            <w:tc>
              <w:tcPr>
                <w:tcW w:w="1267" w:type="dxa"/>
                <w:vAlign w:val="center"/>
              </w:tcPr>
              <w:p w14:paraId="7D16E8A8" w14:textId="03995B97" w:rsidR="008A6486" w:rsidRPr="008A6486" w:rsidRDefault="00B204F4" w:rsidP="00466F02">
                <w:pPr>
                  <w:pStyle w:val="Table"/>
                  <w:bidi w:val="0"/>
                  <w:rPr>
                    <w:rtl/>
                  </w:rPr>
                </w:pPr>
                <w:r>
                  <w:t>Integer</w:t>
                </w:r>
              </w:p>
            </w:tc>
          </w:sdtContent>
        </w:sdt>
        <w:sdt>
          <w:sdtPr>
            <w:rPr>
              <w:lang w:val="en-US"/>
            </w:rPr>
            <w:alias w:val="Type or Instance"/>
            <w:tag w:val="Type or Instance"/>
            <w:id w:val="804981634"/>
            <w:placeholder>
              <w:docPart w:val="95C1194E10D84B70B80314122C68E655"/>
            </w:placeholder>
            <w:dropDownList>
              <w:listItem w:displayText="Type" w:value="T"/>
              <w:listItem w:displayText="Instance" w:value="I"/>
            </w:dropDownList>
          </w:sdtPr>
          <w:sdtContent>
            <w:tc>
              <w:tcPr>
                <w:tcW w:w="1142" w:type="dxa"/>
                <w:vAlign w:val="center"/>
              </w:tcPr>
              <w:p w14:paraId="72E8681E" w14:textId="2511AC68" w:rsidR="008A6486" w:rsidRPr="00C4260B" w:rsidRDefault="00C4260B" w:rsidP="00466F02">
                <w:pPr>
                  <w:pStyle w:val="Table"/>
                  <w:bidi w:val="0"/>
                  <w:rPr>
                    <w:rtl/>
                    <w:lang w:val="en-US"/>
                  </w:rPr>
                </w:pPr>
                <w:r>
                  <w:rPr>
                    <w:lang w:val="en-US"/>
                  </w:rPr>
                  <w:t>Type</w:t>
                </w:r>
              </w:p>
            </w:tc>
          </w:sdtContent>
        </w:sdt>
        <w:tc>
          <w:tcPr>
            <w:tcW w:w="1731" w:type="dxa"/>
            <w:vAlign w:val="center"/>
          </w:tcPr>
          <w:p w14:paraId="58EF4719" w14:textId="1F730ABD" w:rsidR="008A6486" w:rsidRPr="008A6486" w:rsidRDefault="00000000" w:rsidP="001353EC">
            <w:pPr>
              <w:pStyle w:val="Table"/>
              <w:bidi w:val="0"/>
              <w:rPr>
                <w:rtl/>
              </w:rPr>
            </w:pPr>
            <w:sdt>
              <w:sdtPr>
                <w:rPr>
                  <w:rStyle w:val="TableChar"/>
                  <w:rFonts w:hint="cs"/>
                </w:rPr>
                <w:alias w:val="CategoryCode"/>
                <w:tag w:val=""/>
                <w:id w:val="-459799379"/>
                <w:lock w:val="sdtContentLocked"/>
                <w:placeholder>
                  <w:docPart w:val="5BD65544E49A4B27AD7296A42995C172"/>
                </w:placeholder>
                <w:dataBinding w:prefixMappings="xmlns:ns0='http://purl.org/dc/elements/1.1/' xmlns:ns1='http://schemas.openxmlformats.org/package/2006/metadata/core-properties' " w:xpath="/ns1:coreProperties[1]/ns1:category[1]" w:storeItemID="{6C3C8BC8-F283-45AE-878A-BAB7291924A1}"/>
                <w:text/>
              </w:sdtPr>
              <w:sdtEndPr>
                <w:rPr>
                  <w:rStyle w:val="DefaultParagraphFont"/>
                  <w:sz w:val="36"/>
                  <w:szCs w:val="36"/>
                </w:rPr>
              </w:sdtEndPr>
              <w:sdtContent>
                <w:r w:rsidR="00C67A20">
                  <w:rPr>
                    <w:rStyle w:val="TableChar"/>
                    <w:rFonts w:hint="cs"/>
                  </w:rPr>
                  <w:t>23311900</w:t>
                </w:r>
              </w:sdtContent>
            </w:sdt>
          </w:p>
        </w:tc>
        <w:tc>
          <w:tcPr>
            <w:tcW w:w="2083" w:type="dxa"/>
            <w:vAlign w:val="center"/>
          </w:tcPr>
          <w:p w14:paraId="6E878231" w14:textId="1E93550B" w:rsidR="008A6486" w:rsidRPr="008A6486" w:rsidRDefault="006245AB" w:rsidP="00466F02">
            <w:pPr>
              <w:pStyle w:val="Table"/>
              <w:bidi w:val="0"/>
              <w:rPr>
                <w:rtl/>
              </w:rPr>
            </w:pPr>
            <w:r w:rsidRPr="00EA4BD8">
              <w:t>CategoryCode</w:t>
            </w:r>
          </w:p>
        </w:tc>
      </w:tr>
      <w:tr w:rsidR="00586555" w:rsidRPr="008A6486" w14:paraId="7A6A9E82" w14:textId="77777777" w:rsidTr="00586555">
        <w:tc>
          <w:tcPr>
            <w:tcW w:w="2837" w:type="dxa"/>
            <w:vAlign w:val="center"/>
          </w:tcPr>
          <w:p w14:paraId="431A5926" w14:textId="190328B1" w:rsidR="00586555" w:rsidRPr="003D5F4B" w:rsidRDefault="00586555" w:rsidP="00586555">
            <w:pPr>
              <w:pStyle w:val="Table"/>
              <w:rPr>
                <w:rtl/>
              </w:rPr>
            </w:pPr>
            <w:r w:rsidRPr="003D5F4B">
              <w:rPr>
                <w:rFonts w:hint="cs"/>
                <w:rtl/>
              </w:rPr>
              <w:t xml:space="preserve">عنوان </w:t>
            </w:r>
            <w:r w:rsidR="00450A58" w:rsidRPr="003D5F4B">
              <w:rPr>
                <w:rtl/>
              </w:rPr>
              <w:t>انگلیسی</w:t>
            </w:r>
            <w:r w:rsidR="00450A58" w:rsidRPr="003D5F4B">
              <w:rPr>
                <w:rFonts w:hint="cs"/>
                <w:rtl/>
              </w:rPr>
              <w:t xml:space="preserve"> </w:t>
            </w:r>
            <w:r w:rsidRPr="003D5F4B">
              <w:rPr>
                <w:rFonts w:hint="cs"/>
                <w:rtl/>
              </w:rPr>
              <w:t xml:space="preserve">طبقه‌بندی </w:t>
            </w:r>
            <w:r w:rsidR="00450A58">
              <w:rPr>
                <w:rFonts w:hint="cs"/>
                <w:rtl/>
              </w:rPr>
              <w:t xml:space="preserve">بر اساس عنوان مشخص شده در سیستم </w:t>
            </w:r>
            <w:r w:rsidR="00450A58" w:rsidRPr="00450A58">
              <w:rPr>
                <w:rtl/>
              </w:rPr>
              <w:t>طبقه‌بند</w:t>
            </w:r>
            <w:r w:rsidR="00450A58" w:rsidRPr="00450A58">
              <w:rPr>
                <w:rFonts w:hint="cs"/>
                <w:rtl/>
              </w:rPr>
              <w:t>ی</w:t>
            </w:r>
            <w:r w:rsidR="00450A58" w:rsidRPr="00450A58">
              <w:rPr>
                <w:rtl/>
              </w:rPr>
              <w:t xml:space="preserve"> اش</w:t>
            </w:r>
            <w:r w:rsidR="00450A58" w:rsidRPr="00450A58">
              <w:rPr>
                <w:rFonts w:hint="cs"/>
                <w:rtl/>
              </w:rPr>
              <w:t>ی</w:t>
            </w:r>
            <w:r w:rsidR="00450A58" w:rsidRPr="00450A58">
              <w:rPr>
                <w:rFonts w:hint="eastAsia"/>
                <w:rtl/>
              </w:rPr>
              <w:t>اء</w:t>
            </w:r>
            <w:r w:rsidR="00450A58" w:rsidRPr="00450A58">
              <w:rPr>
                <w:rtl/>
              </w:rPr>
              <w:t xml:space="preserve"> در کتابخانه</w:t>
            </w:r>
            <w:r w:rsidR="00450A58">
              <w:rPr>
                <w:rFonts w:hint="cs"/>
                <w:rtl/>
              </w:rPr>
              <w:t>‌ی</w:t>
            </w:r>
            <w:r w:rsidR="00450A58" w:rsidRPr="00450A58">
              <w:rPr>
                <w:rtl/>
              </w:rPr>
              <w:t xml:space="preserve"> مل</w:t>
            </w:r>
            <w:r w:rsidR="00450A58" w:rsidRPr="00450A58">
              <w:rPr>
                <w:rFonts w:hint="cs"/>
                <w:rtl/>
              </w:rPr>
              <w:t>ی</w:t>
            </w:r>
            <w:r w:rsidR="00450A58" w:rsidRPr="00450A58">
              <w:rPr>
                <w:rtl/>
              </w:rPr>
              <w:t xml:space="preserve"> اش</w:t>
            </w:r>
            <w:r w:rsidR="00450A58" w:rsidRPr="00450A58">
              <w:rPr>
                <w:rFonts w:hint="cs"/>
                <w:rtl/>
              </w:rPr>
              <w:t>ی</w:t>
            </w:r>
            <w:r w:rsidR="00450A58" w:rsidRPr="00450A58">
              <w:rPr>
                <w:rFonts w:hint="eastAsia"/>
                <w:rtl/>
              </w:rPr>
              <w:t>اء</w:t>
            </w:r>
          </w:p>
        </w:tc>
        <w:sdt>
          <w:sdtPr>
            <w:alias w:val="DataType"/>
            <w:tag w:val="DataType"/>
            <w:id w:val="1219708229"/>
            <w:placeholder>
              <w:docPart w:val="19048DEED56B436A8B3BCB7AF7EDDE83"/>
            </w:placeholder>
            <w:dropDownList>
              <w:listItem w:displayText="Farsi text" w:value="Farsi text"/>
              <w:listItem w:displayText="Text" w:value="Text"/>
              <w:listItem w:displayText="Integer" w:value="Integer"/>
              <w:listItem w:displayText="Decimal" w:value="Decimal"/>
              <w:listItem w:displayText="Date" w:value="Date"/>
              <w:listItem w:displayText="Boolean" w:value="Boolean"/>
              <w:listItem w:displayText="URL" w:value="URL"/>
            </w:dropDownList>
          </w:sdtPr>
          <w:sdtContent>
            <w:tc>
              <w:tcPr>
                <w:tcW w:w="1267" w:type="dxa"/>
                <w:vAlign w:val="center"/>
              </w:tcPr>
              <w:p w14:paraId="64DAE0DE" w14:textId="44C00126" w:rsidR="00586555" w:rsidRPr="008A6486" w:rsidRDefault="00586555" w:rsidP="00586555">
                <w:pPr>
                  <w:pStyle w:val="Table"/>
                  <w:bidi w:val="0"/>
                  <w:rPr>
                    <w:rtl/>
                  </w:rPr>
                </w:pPr>
                <w:r w:rsidRPr="00501CED">
                  <w:t>Text</w:t>
                </w:r>
              </w:p>
            </w:tc>
          </w:sdtContent>
        </w:sdt>
        <w:sdt>
          <w:sdtPr>
            <w:rPr>
              <w:szCs w:val="20"/>
            </w:rPr>
            <w:alias w:val="Type or Instance"/>
            <w:tag w:val="Type or Instance"/>
            <w:id w:val="-1351326179"/>
            <w:placeholder>
              <w:docPart w:val="BB698CA3DC5847BD83796967305034D6"/>
            </w:placeholder>
            <w:dropDownList>
              <w:listItem w:displayText="Type" w:value="T"/>
              <w:listItem w:displayText="Instance" w:value="I"/>
            </w:dropDownList>
          </w:sdtPr>
          <w:sdtEndPr>
            <w:rPr>
              <w:szCs w:val="22"/>
            </w:rPr>
          </w:sdtEndPr>
          <w:sdtContent>
            <w:tc>
              <w:tcPr>
                <w:tcW w:w="1142" w:type="dxa"/>
                <w:vAlign w:val="center"/>
              </w:tcPr>
              <w:p w14:paraId="3BF18B3A" w14:textId="561BBAC2" w:rsidR="00586555" w:rsidRPr="00C4260B" w:rsidRDefault="00586555" w:rsidP="00586555">
                <w:pPr>
                  <w:pStyle w:val="Table"/>
                  <w:bidi w:val="0"/>
                  <w:rPr>
                    <w:szCs w:val="20"/>
                    <w:rtl/>
                  </w:rPr>
                </w:pPr>
                <w:r w:rsidRPr="00C4260B">
                  <w:t>Type</w:t>
                </w:r>
              </w:p>
            </w:tc>
          </w:sdtContent>
        </w:sdt>
        <w:tc>
          <w:tcPr>
            <w:tcW w:w="1731" w:type="dxa"/>
            <w:vAlign w:val="center"/>
          </w:tcPr>
          <w:p w14:paraId="3C76FD19" w14:textId="17D0AA9B" w:rsidR="003E7D78" w:rsidRPr="008C0D2D" w:rsidRDefault="0055437D" w:rsidP="00FD09F7">
            <w:pPr>
              <w:pStyle w:val="Table"/>
              <w:bidi w:val="0"/>
              <w:rPr>
                <w:rtl/>
                <w:lang w:val="en-US"/>
              </w:rPr>
            </w:pPr>
            <w:r>
              <w:rPr>
                <w:lang w:val="en-US"/>
              </w:rPr>
              <w:fldChar w:fldCharType="begin">
                <w:ffData>
                  <w:name w:val="CategoryDescription"/>
                  <w:enabled/>
                  <w:calcOnExit/>
                  <w:textInput/>
                </w:ffData>
              </w:fldChar>
            </w:r>
            <w:bookmarkStart w:id="11" w:name="CategoryDescription"/>
            <w:r>
              <w:rPr>
                <w:lang w:val="en-US"/>
              </w:rPr>
              <w:instrText xml:space="preserve"> FORMTEXT </w:instrText>
            </w:r>
            <w:r>
              <w:rPr>
                <w:lang w:val="en-US"/>
              </w:rPr>
            </w:r>
            <w:r>
              <w:rPr>
                <w:lang w:val="en-US"/>
              </w:rPr>
              <w:fldChar w:fldCharType="separate"/>
            </w:r>
            <w:r>
              <w:rPr>
                <w:noProof/>
                <w:lang w:val="en-US"/>
              </w:rPr>
              <w:t>Toilets</w:t>
            </w:r>
            <w:r>
              <w:rPr>
                <w:lang w:val="en-US"/>
              </w:rPr>
              <w:fldChar w:fldCharType="end"/>
            </w:r>
            <w:bookmarkEnd w:id="11"/>
            <w:r w:rsidRPr="008C0D2D">
              <w:rPr>
                <w:rtl/>
                <w:lang w:val="en-US"/>
              </w:rPr>
              <w:t xml:space="preserve"> </w:t>
            </w:r>
          </w:p>
        </w:tc>
        <w:tc>
          <w:tcPr>
            <w:tcW w:w="2083" w:type="dxa"/>
            <w:vAlign w:val="center"/>
          </w:tcPr>
          <w:p w14:paraId="3BD8776F" w14:textId="38BB4B53" w:rsidR="00586555" w:rsidRPr="008A6486" w:rsidRDefault="00586555" w:rsidP="00586555">
            <w:pPr>
              <w:pStyle w:val="Table"/>
              <w:bidi w:val="0"/>
              <w:rPr>
                <w:rtl/>
              </w:rPr>
            </w:pPr>
            <w:r w:rsidRPr="00EA4BD8">
              <w:t>CategoryDescription</w:t>
            </w:r>
          </w:p>
        </w:tc>
      </w:tr>
      <w:tr w:rsidR="00586555" w:rsidRPr="008A6486" w14:paraId="4ED8EFE6" w14:textId="77777777" w:rsidTr="00586555">
        <w:tc>
          <w:tcPr>
            <w:tcW w:w="2837" w:type="dxa"/>
            <w:vAlign w:val="center"/>
          </w:tcPr>
          <w:p w14:paraId="674FE27A" w14:textId="44172C2D" w:rsidR="00450A58" w:rsidRPr="00C83AA4" w:rsidRDefault="00586555" w:rsidP="00C83AA4">
            <w:pPr>
              <w:pStyle w:val="Table"/>
            </w:pPr>
            <w:r w:rsidRPr="003D5F4B">
              <w:rPr>
                <w:rFonts w:hint="cs"/>
                <w:rtl/>
              </w:rPr>
              <w:t>عنوان فارسی طبقه‌بندی</w:t>
            </w:r>
            <w:r w:rsidR="008F09CF">
              <w:rPr>
                <w:rFonts w:hint="cs"/>
                <w:rtl/>
              </w:rPr>
              <w:t xml:space="preserve"> </w:t>
            </w:r>
            <w:r w:rsidR="00450A58">
              <w:rPr>
                <w:rFonts w:hint="cs"/>
                <w:rtl/>
              </w:rPr>
              <w:t xml:space="preserve">بر اساس کد مشخص شده در سیستم </w:t>
            </w:r>
            <w:r w:rsidR="00450A58" w:rsidRPr="00450A58">
              <w:rPr>
                <w:rtl/>
              </w:rPr>
              <w:t>طبقه‌بند</w:t>
            </w:r>
            <w:r w:rsidR="00450A58" w:rsidRPr="00450A58">
              <w:rPr>
                <w:rFonts w:hint="cs"/>
                <w:rtl/>
              </w:rPr>
              <w:t>ی</w:t>
            </w:r>
            <w:r w:rsidR="00450A58" w:rsidRPr="00450A58">
              <w:rPr>
                <w:rtl/>
              </w:rPr>
              <w:t xml:space="preserve"> اش</w:t>
            </w:r>
            <w:r w:rsidR="00450A58" w:rsidRPr="00450A58">
              <w:rPr>
                <w:rFonts w:hint="cs"/>
                <w:rtl/>
              </w:rPr>
              <w:t>ی</w:t>
            </w:r>
            <w:r w:rsidR="00450A58" w:rsidRPr="00450A58">
              <w:rPr>
                <w:rFonts w:hint="eastAsia"/>
                <w:rtl/>
              </w:rPr>
              <w:t>اء</w:t>
            </w:r>
            <w:r w:rsidR="00450A58" w:rsidRPr="00450A58">
              <w:rPr>
                <w:rtl/>
              </w:rPr>
              <w:t xml:space="preserve"> در کتابخانه</w:t>
            </w:r>
            <w:r w:rsidR="00450A58">
              <w:rPr>
                <w:rFonts w:hint="cs"/>
                <w:rtl/>
              </w:rPr>
              <w:t>‌ی</w:t>
            </w:r>
            <w:r w:rsidR="00450A58" w:rsidRPr="00450A58">
              <w:rPr>
                <w:rtl/>
              </w:rPr>
              <w:t xml:space="preserve"> مل</w:t>
            </w:r>
            <w:r w:rsidR="00450A58" w:rsidRPr="00450A58">
              <w:rPr>
                <w:rFonts w:hint="cs"/>
                <w:rtl/>
              </w:rPr>
              <w:t>ی</w:t>
            </w:r>
            <w:r w:rsidR="00450A58" w:rsidRPr="00450A58">
              <w:rPr>
                <w:rtl/>
              </w:rPr>
              <w:t xml:space="preserve"> اش</w:t>
            </w:r>
            <w:r w:rsidR="00450A58" w:rsidRPr="00450A58">
              <w:rPr>
                <w:rFonts w:hint="cs"/>
                <w:rtl/>
              </w:rPr>
              <w:t>ی</w:t>
            </w:r>
            <w:r w:rsidR="00450A58" w:rsidRPr="00450A58">
              <w:rPr>
                <w:rFonts w:hint="eastAsia"/>
                <w:rtl/>
              </w:rPr>
              <w:t>اء</w:t>
            </w:r>
          </w:p>
        </w:tc>
        <w:sdt>
          <w:sdtPr>
            <w:alias w:val="DataType"/>
            <w:tag w:val="DataType"/>
            <w:id w:val="-1758672392"/>
            <w:placeholder>
              <w:docPart w:val="BF74621C51F547CBA0D18AE7A21A91BC"/>
            </w:placeholder>
            <w:dropDownList>
              <w:listItem w:displayText="Farsi text" w:value="Farsi text"/>
              <w:listItem w:displayText="Text" w:value="Text"/>
              <w:listItem w:displayText="Integer" w:value="Integer"/>
              <w:listItem w:displayText="Decimal" w:value="Decimal"/>
              <w:listItem w:displayText="Date" w:value="Date"/>
              <w:listItem w:displayText="Boolean" w:value="Boolean"/>
              <w:listItem w:displayText="URL" w:value="URL"/>
            </w:dropDownList>
          </w:sdtPr>
          <w:sdtContent>
            <w:tc>
              <w:tcPr>
                <w:tcW w:w="1267" w:type="dxa"/>
                <w:vAlign w:val="center"/>
              </w:tcPr>
              <w:p w14:paraId="7EB048E5" w14:textId="7D43BFB6" w:rsidR="00586555" w:rsidRPr="008A6486" w:rsidRDefault="00586555" w:rsidP="00586555">
                <w:pPr>
                  <w:pStyle w:val="Table"/>
                  <w:bidi w:val="0"/>
                  <w:rPr>
                    <w:rtl/>
                  </w:rPr>
                </w:pPr>
                <w:r>
                  <w:t>Farsi text</w:t>
                </w:r>
              </w:p>
            </w:tc>
          </w:sdtContent>
        </w:sdt>
        <w:sdt>
          <w:sdtPr>
            <w:rPr>
              <w:szCs w:val="20"/>
            </w:rPr>
            <w:alias w:val="Type or Instance"/>
            <w:tag w:val="Type or Instance"/>
            <w:id w:val="1874569599"/>
            <w:placeholder>
              <w:docPart w:val="7BBD8C9F496247EFAF629DC4D3F819A1"/>
            </w:placeholder>
            <w:dropDownList>
              <w:listItem w:displayText="Type" w:value="T"/>
              <w:listItem w:displayText="Instance" w:value="I"/>
            </w:dropDownList>
          </w:sdtPr>
          <w:sdtEndPr>
            <w:rPr>
              <w:szCs w:val="22"/>
            </w:rPr>
          </w:sdtEndPr>
          <w:sdtContent>
            <w:tc>
              <w:tcPr>
                <w:tcW w:w="1142" w:type="dxa"/>
                <w:vAlign w:val="center"/>
              </w:tcPr>
              <w:p w14:paraId="4BE96C95" w14:textId="70D38342" w:rsidR="00586555" w:rsidRPr="00C4260B" w:rsidRDefault="00586555" w:rsidP="00586555">
                <w:pPr>
                  <w:pStyle w:val="Table"/>
                  <w:bidi w:val="0"/>
                  <w:rPr>
                    <w:szCs w:val="20"/>
                    <w:rtl/>
                  </w:rPr>
                </w:pPr>
                <w:r w:rsidRPr="00C4260B">
                  <w:t>Type</w:t>
                </w:r>
              </w:p>
            </w:tc>
          </w:sdtContent>
        </w:sdt>
        <w:tc>
          <w:tcPr>
            <w:tcW w:w="1731" w:type="dxa"/>
            <w:vAlign w:val="center"/>
          </w:tcPr>
          <w:p w14:paraId="54F75F7A" w14:textId="59002F96" w:rsidR="00956023" w:rsidRPr="00956023" w:rsidRDefault="00000000" w:rsidP="00B6375C">
            <w:pPr>
              <w:pStyle w:val="Table"/>
              <w:rPr>
                <w:rtl/>
              </w:rPr>
            </w:pPr>
            <w:sdt>
              <w:sdtPr>
                <w:rPr>
                  <w:rStyle w:val="TableChar"/>
                  <w:rtl/>
                </w:rPr>
                <w:alias w:val="Title"/>
                <w:tag w:val=""/>
                <w:id w:val="-958489650"/>
                <w:lock w:val="sdtContentLocked"/>
                <w:placeholder>
                  <w:docPart w:val="EBE76D73FBAA4576B748E95D4932C031"/>
                </w:placeholder>
                <w:dataBinding w:prefixMappings="xmlns:ns0='http://purl.org/dc/elements/1.1/' xmlns:ns1='http://schemas.openxmlformats.org/package/2006/metadata/core-properties' " w:xpath="/ns1:coreProperties[1]/ns0:title[1]" w:storeItemID="{6C3C8BC8-F283-45AE-878A-BAB7291924A1}"/>
                <w:text/>
              </w:sdtPr>
              <w:sdtEndPr>
                <w:rPr>
                  <w:rStyle w:val="DefaultParagraphFont"/>
                </w:rPr>
              </w:sdtEndPr>
              <w:sdtContent>
                <w:r w:rsidR="0055437D">
                  <w:rPr>
                    <w:rStyle w:val="TableChar"/>
                    <w:rtl/>
                  </w:rPr>
                  <w:t>توالت فرنگی</w:t>
                </w:r>
              </w:sdtContent>
            </w:sdt>
          </w:p>
        </w:tc>
        <w:tc>
          <w:tcPr>
            <w:tcW w:w="2083" w:type="dxa"/>
            <w:vAlign w:val="center"/>
          </w:tcPr>
          <w:p w14:paraId="3116B2DF" w14:textId="0A51E1E4" w:rsidR="00586555" w:rsidRPr="008A6486" w:rsidRDefault="00586555" w:rsidP="00586555">
            <w:pPr>
              <w:pStyle w:val="Table"/>
              <w:bidi w:val="0"/>
              <w:rPr>
                <w:rtl/>
              </w:rPr>
            </w:pPr>
            <w:r w:rsidRPr="00EA4BD8">
              <w:t>CategoryDescriptionFa</w:t>
            </w:r>
          </w:p>
        </w:tc>
      </w:tr>
      <w:tr w:rsidR="00586555" w:rsidRPr="008A6486" w14:paraId="2EC44DE7" w14:textId="77777777" w:rsidTr="00586555">
        <w:tc>
          <w:tcPr>
            <w:tcW w:w="2837" w:type="dxa"/>
            <w:vAlign w:val="center"/>
          </w:tcPr>
          <w:p w14:paraId="7378310E" w14:textId="533414CF" w:rsidR="00586555" w:rsidRPr="003D5F4B" w:rsidRDefault="00586555" w:rsidP="00586555">
            <w:pPr>
              <w:pStyle w:val="Table"/>
              <w:rPr>
                <w:rtl/>
              </w:rPr>
            </w:pPr>
            <w:r w:rsidRPr="003D5F4B">
              <w:rPr>
                <w:rFonts w:hint="cs"/>
                <w:rtl/>
              </w:rPr>
              <w:t xml:space="preserve">نوع المان شیء در استاندارد </w:t>
            </w:r>
            <w:r w:rsidRPr="003D5F4B">
              <w:t>IFC</w:t>
            </w:r>
          </w:p>
        </w:tc>
        <w:sdt>
          <w:sdtPr>
            <w:alias w:val="DataType"/>
            <w:tag w:val="DataType"/>
            <w:id w:val="-2072879221"/>
            <w:placeholder>
              <w:docPart w:val="7E02A7DE44DA41ACA456274E3DDDAE2D"/>
            </w:placeholder>
            <w:dropDownList>
              <w:listItem w:displayText="Farsi text" w:value="Farsi text"/>
              <w:listItem w:displayText="Text" w:value="Text"/>
              <w:listItem w:displayText="Integer" w:value="Integer"/>
              <w:listItem w:displayText="Decimal" w:value="Decimal"/>
              <w:listItem w:displayText="Date" w:value="Date"/>
              <w:listItem w:displayText="Boolean" w:value="Boolean"/>
              <w:listItem w:displayText="URL" w:value="URL"/>
            </w:dropDownList>
          </w:sdtPr>
          <w:sdtContent>
            <w:tc>
              <w:tcPr>
                <w:tcW w:w="1267" w:type="dxa"/>
                <w:vAlign w:val="center"/>
              </w:tcPr>
              <w:p w14:paraId="64FED281" w14:textId="4FCC7D7D" w:rsidR="00586555" w:rsidRPr="008A6486" w:rsidRDefault="00586555" w:rsidP="00586555">
                <w:pPr>
                  <w:pStyle w:val="Table"/>
                  <w:bidi w:val="0"/>
                  <w:rPr>
                    <w:rtl/>
                  </w:rPr>
                </w:pPr>
                <w:r w:rsidRPr="00501CED">
                  <w:t>Text</w:t>
                </w:r>
              </w:p>
            </w:tc>
          </w:sdtContent>
        </w:sdt>
        <w:sdt>
          <w:sdtPr>
            <w:rPr>
              <w:szCs w:val="20"/>
            </w:rPr>
            <w:alias w:val="Type or Instance"/>
            <w:tag w:val="Type or Instance"/>
            <w:id w:val="-723906572"/>
            <w:placeholder>
              <w:docPart w:val="9C1691520BCA433C9D899CED63AC3553"/>
            </w:placeholder>
            <w:dropDownList>
              <w:listItem w:displayText="Type" w:value="T"/>
              <w:listItem w:displayText="Instance" w:value="I"/>
            </w:dropDownList>
          </w:sdtPr>
          <w:sdtEndPr>
            <w:rPr>
              <w:szCs w:val="22"/>
            </w:rPr>
          </w:sdtEndPr>
          <w:sdtContent>
            <w:tc>
              <w:tcPr>
                <w:tcW w:w="1142" w:type="dxa"/>
                <w:vAlign w:val="center"/>
              </w:tcPr>
              <w:p w14:paraId="1EDE98C6" w14:textId="2C519BC6" w:rsidR="00586555" w:rsidRPr="00C4260B" w:rsidRDefault="00586555" w:rsidP="00586555">
                <w:pPr>
                  <w:pStyle w:val="Table"/>
                  <w:bidi w:val="0"/>
                  <w:rPr>
                    <w:szCs w:val="20"/>
                    <w:rtl/>
                  </w:rPr>
                </w:pPr>
                <w:r w:rsidRPr="00C4260B">
                  <w:t>Type</w:t>
                </w:r>
              </w:p>
            </w:tc>
          </w:sdtContent>
        </w:sdt>
        <w:tc>
          <w:tcPr>
            <w:tcW w:w="1731" w:type="dxa"/>
            <w:vAlign w:val="center"/>
          </w:tcPr>
          <w:p w14:paraId="5C97ABB6" w14:textId="5850A368" w:rsidR="003E7D78" w:rsidRPr="008A6486" w:rsidRDefault="003E7D78" w:rsidP="003E7D78">
            <w:pPr>
              <w:pStyle w:val="Table"/>
              <w:bidi w:val="0"/>
              <w:rPr>
                <w:rtl/>
              </w:rPr>
            </w:pPr>
            <w:r>
              <w:fldChar w:fldCharType="begin">
                <w:ffData>
                  <w:name w:val="IFCElementType"/>
                  <w:enabled/>
                  <w:calcOnExit/>
                  <w:textInput>
                    <w:default w:val="N/A"/>
                  </w:textInput>
                </w:ffData>
              </w:fldChar>
            </w:r>
            <w:bookmarkStart w:id="12" w:name="IFCElementType"/>
            <w:r>
              <w:instrText xml:space="preserve"> FORMTEXT </w:instrText>
            </w:r>
            <w:r>
              <w:fldChar w:fldCharType="separate"/>
            </w:r>
            <w:r w:rsidR="00C83AA4">
              <w:rPr>
                <w:noProof/>
              </w:rPr>
              <w:t>SanitaryTerminal</w:t>
            </w:r>
            <w:r>
              <w:fldChar w:fldCharType="end"/>
            </w:r>
            <w:bookmarkEnd w:id="12"/>
          </w:p>
        </w:tc>
        <w:tc>
          <w:tcPr>
            <w:tcW w:w="2083" w:type="dxa"/>
            <w:vAlign w:val="center"/>
          </w:tcPr>
          <w:p w14:paraId="41A33F68" w14:textId="010D2927" w:rsidR="00586555" w:rsidRPr="008A6486" w:rsidRDefault="00586555" w:rsidP="00586555">
            <w:pPr>
              <w:pStyle w:val="Table"/>
              <w:bidi w:val="0"/>
              <w:rPr>
                <w:rtl/>
              </w:rPr>
            </w:pPr>
            <w:r w:rsidRPr="00EA4BD8">
              <w:t>IFCElementType</w:t>
            </w:r>
          </w:p>
        </w:tc>
      </w:tr>
      <w:tr w:rsidR="00586555" w:rsidRPr="008A6486" w14:paraId="16A0000C" w14:textId="77777777" w:rsidTr="00586555">
        <w:tc>
          <w:tcPr>
            <w:tcW w:w="2837" w:type="dxa"/>
            <w:vAlign w:val="center"/>
          </w:tcPr>
          <w:p w14:paraId="3BED5795" w14:textId="100F1D3C" w:rsidR="00586555" w:rsidRPr="003D5F4B" w:rsidRDefault="00586555" w:rsidP="00586555">
            <w:pPr>
              <w:pStyle w:val="Table"/>
              <w:rPr>
                <w:rtl/>
              </w:rPr>
            </w:pPr>
            <w:r w:rsidRPr="003D5F4B">
              <w:rPr>
                <w:rFonts w:hint="cs"/>
                <w:rtl/>
              </w:rPr>
              <w:t xml:space="preserve">عنوان شیء در استاندارد </w:t>
            </w:r>
            <w:r w:rsidRPr="003D5F4B">
              <w:t>IFC</w:t>
            </w:r>
          </w:p>
        </w:tc>
        <w:sdt>
          <w:sdtPr>
            <w:alias w:val="DataType"/>
            <w:tag w:val="DataType"/>
            <w:id w:val="1501231608"/>
            <w:placeholder>
              <w:docPart w:val="74BC6181E9A64719BF9DECAA3BEA799C"/>
            </w:placeholder>
            <w:dropDownList>
              <w:listItem w:displayText="Farsi text" w:value="Farsi text"/>
              <w:listItem w:displayText="Text" w:value="Text"/>
              <w:listItem w:displayText="Integer" w:value="Integer"/>
              <w:listItem w:displayText="Decimal" w:value="Decimal"/>
              <w:listItem w:displayText="Date" w:value="Date"/>
              <w:listItem w:displayText="Boolean" w:value="Boolean"/>
              <w:listItem w:displayText="URL" w:value="URL"/>
            </w:dropDownList>
          </w:sdtPr>
          <w:sdtContent>
            <w:tc>
              <w:tcPr>
                <w:tcW w:w="1267" w:type="dxa"/>
                <w:vAlign w:val="center"/>
              </w:tcPr>
              <w:p w14:paraId="1B45BF9B" w14:textId="0B13973E" w:rsidR="00586555" w:rsidRPr="008A6486" w:rsidRDefault="00586555" w:rsidP="00586555">
                <w:pPr>
                  <w:pStyle w:val="Table"/>
                  <w:bidi w:val="0"/>
                  <w:rPr>
                    <w:rtl/>
                  </w:rPr>
                </w:pPr>
                <w:r w:rsidRPr="00501CED">
                  <w:t>Text</w:t>
                </w:r>
              </w:p>
            </w:tc>
          </w:sdtContent>
        </w:sdt>
        <w:sdt>
          <w:sdtPr>
            <w:rPr>
              <w:szCs w:val="20"/>
            </w:rPr>
            <w:alias w:val="Type or Instance"/>
            <w:tag w:val="Type or Instance"/>
            <w:id w:val="179858856"/>
            <w:placeholder>
              <w:docPart w:val="08084CDCBC194238870E4A717C3930CC"/>
            </w:placeholder>
            <w:dropDownList>
              <w:listItem w:displayText="Type" w:value="T"/>
              <w:listItem w:displayText="Instance" w:value="I"/>
            </w:dropDownList>
          </w:sdtPr>
          <w:sdtEndPr>
            <w:rPr>
              <w:szCs w:val="22"/>
            </w:rPr>
          </w:sdtEndPr>
          <w:sdtContent>
            <w:tc>
              <w:tcPr>
                <w:tcW w:w="1142" w:type="dxa"/>
                <w:vAlign w:val="center"/>
              </w:tcPr>
              <w:p w14:paraId="5DD453EE" w14:textId="09FEA7E8" w:rsidR="00586555" w:rsidRPr="00C4260B" w:rsidRDefault="00586555" w:rsidP="00586555">
                <w:pPr>
                  <w:pStyle w:val="Table"/>
                  <w:bidi w:val="0"/>
                  <w:rPr>
                    <w:szCs w:val="20"/>
                    <w:rtl/>
                  </w:rPr>
                </w:pPr>
                <w:r w:rsidRPr="00C4260B">
                  <w:t>Type</w:t>
                </w:r>
              </w:p>
            </w:tc>
          </w:sdtContent>
        </w:sdt>
        <w:tc>
          <w:tcPr>
            <w:tcW w:w="1731" w:type="dxa"/>
            <w:vAlign w:val="center"/>
          </w:tcPr>
          <w:p w14:paraId="35A4BB43" w14:textId="637D89EE" w:rsidR="003E7D78" w:rsidRPr="008A6486" w:rsidRDefault="00AB6B50" w:rsidP="003E7D78">
            <w:pPr>
              <w:pStyle w:val="Table"/>
              <w:bidi w:val="0"/>
              <w:rPr>
                <w:rtl/>
              </w:rPr>
            </w:pPr>
            <w:r>
              <w:t>ToiletPan</w:t>
            </w:r>
          </w:p>
        </w:tc>
        <w:tc>
          <w:tcPr>
            <w:tcW w:w="2083" w:type="dxa"/>
            <w:vAlign w:val="center"/>
          </w:tcPr>
          <w:p w14:paraId="0BB0BF1A" w14:textId="65DC7195" w:rsidR="00586555" w:rsidRPr="008A6486" w:rsidRDefault="00586555" w:rsidP="00586555">
            <w:pPr>
              <w:pStyle w:val="Table"/>
              <w:bidi w:val="0"/>
              <w:rPr>
                <w:rtl/>
              </w:rPr>
            </w:pPr>
            <w:r w:rsidRPr="00EA4BD8">
              <w:t>IFCObjectTitle</w:t>
            </w:r>
          </w:p>
        </w:tc>
      </w:tr>
    </w:tbl>
    <w:p w14:paraId="44F695E2" w14:textId="77777777" w:rsidR="007F7723" w:rsidRDefault="007F7723" w:rsidP="003D2D5B">
      <w:pPr>
        <w:pStyle w:val="Heading2"/>
        <w:spacing w:before="240"/>
        <w:ind w:left="992"/>
        <w:rPr>
          <w:rtl/>
          <w:lang w:bidi="fa-IR"/>
        </w:rPr>
      </w:pPr>
      <w:bookmarkStart w:id="13" w:name="_Toc118880106"/>
      <w:r>
        <w:rPr>
          <w:rFonts w:hint="cs"/>
          <w:rtl/>
          <w:lang w:bidi="fa-IR"/>
        </w:rPr>
        <w:lastRenderedPageBreak/>
        <w:t>مشخصه‌های گروه شناسنامه‌ای</w:t>
      </w:r>
      <w:bookmarkEnd w:id="13"/>
    </w:p>
    <w:p w14:paraId="0EE7DEBB" w14:textId="2D71FCA9" w:rsidR="003D2D5B" w:rsidRDefault="00A22722" w:rsidP="003D2D5B">
      <w:pPr>
        <w:rPr>
          <w:lang w:bidi="fa-IR"/>
        </w:rPr>
      </w:pPr>
      <w:r w:rsidRPr="00A22722">
        <w:rPr>
          <w:rtl/>
          <w:lang w:bidi="fa-IR"/>
        </w:rPr>
        <w:t>مشخصه‌ها</w:t>
      </w:r>
      <w:r w:rsidRPr="00A22722">
        <w:rPr>
          <w:rFonts w:hint="cs"/>
          <w:rtl/>
          <w:lang w:bidi="fa-IR"/>
        </w:rPr>
        <w:t>ی</w:t>
      </w:r>
      <w:r w:rsidRPr="00A22722">
        <w:rPr>
          <w:rtl/>
          <w:lang w:bidi="fa-IR"/>
        </w:rPr>
        <w:t xml:space="preserve"> شناسنامه‌ا</w:t>
      </w:r>
      <w:r w:rsidRPr="00A22722">
        <w:rPr>
          <w:rFonts w:hint="cs"/>
          <w:rtl/>
          <w:lang w:bidi="fa-IR"/>
        </w:rPr>
        <w:t>ی</w:t>
      </w:r>
      <w:r>
        <w:rPr>
          <w:rStyle w:val="FootnoteReference"/>
          <w:rtl/>
          <w:lang w:bidi="fa-IR"/>
        </w:rPr>
        <w:footnoteReference w:id="12"/>
      </w:r>
      <w:r w:rsidRPr="00A22722">
        <w:rPr>
          <w:rtl/>
          <w:lang w:bidi="fa-IR"/>
        </w:rPr>
        <w:t xml:space="preserve"> اش</w:t>
      </w:r>
      <w:r w:rsidRPr="00A22722">
        <w:rPr>
          <w:rFonts w:hint="cs"/>
          <w:rtl/>
          <w:lang w:bidi="fa-IR"/>
        </w:rPr>
        <w:t>ی</w:t>
      </w:r>
      <w:r w:rsidRPr="00A22722">
        <w:rPr>
          <w:rFonts w:hint="eastAsia"/>
          <w:rtl/>
          <w:lang w:bidi="fa-IR"/>
        </w:rPr>
        <w:t>اء</w:t>
      </w:r>
      <w:r w:rsidRPr="00A22722">
        <w:rPr>
          <w:rtl/>
          <w:lang w:bidi="fa-IR"/>
        </w:rPr>
        <w:t xml:space="preserve"> برا</w:t>
      </w:r>
      <w:r w:rsidRPr="00A22722">
        <w:rPr>
          <w:rFonts w:hint="cs"/>
          <w:rtl/>
          <w:lang w:bidi="fa-IR"/>
        </w:rPr>
        <w:t>ی</w:t>
      </w:r>
      <w:r w:rsidRPr="00A22722">
        <w:rPr>
          <w:rtl/>
          <w:lang w:bidi="fa-IR"/>
        </w:rPr>
        <w:t xml:space="preserve"> تع</w:t>
      </w:r>
      <w:r w:rsidRPr="00A22722">
        <w:rPr>
          <w:rFonts w:hint="cs"/>
          <w:rtl/>
          <w:lang w:bidi="fa-IR"/>
        </w:rPr>
        <w:t>یی</w:t>
      </w:r>
      <w:r w:rsidRPr="00A22722">
        <w:rPr>
          <w:rFonts w:hint="eastAsia"/>
          <w:rtl/>
          <w:lang w:bidi="fa-IR"/>
        </w:rPr>
        <w:t>ن</w:t>
      </w:r>
      <w:r w:rsidRPr="00A22722">
        <w:rPr>
          <w:rtl/>
          <w:lang w:bidi="fa-IR"/>
        </w:rPr>
        <w:t xml:space="preserve"> و</w:t>
      </w:r>
      <w:r w:rsidRPr="00A22722">
        <w:rPr>
          <w:rFonts w:hint="cs"/>
          <w:rtl/>
          <w:lang w:bidi="fa-IR"/>
        </w:rPr>
        <w:t>ی</w:t>
      </w:r>
      <w:r w:rsidRPr="00A22722">
        <w:rPr>
          <w:rFonts w:hint="eastAsia"/>
          <w:rtl/>
          <w:lang w:bidi="fa-IR"/>
        </w:rPr>
        <w:t>ژگ</w:t>
      </w:r>
      <w:r w:rsidRPr="00A22722">
        <w:rPr>
          <w:rFonts w:hint="cs"/>
          <w:rtl/>
          <w:lang w:bidi="fa-IR"/>
        </w:rPr>
        <w:t>ی‌</w:t>
      </w:r>
      <w:r w:rsidRPr="00A22722">
        <w:rPr>
          <w:rFonts w:hint="eastAsia"/>
          <w:rtl/>
          <w:lang w:bidi="fa-IR"/>
        </w:rPr>
        <w:t>ها</w:t>
      </w:r>
      <w:r w:rsidRPr="00A22722">
        <w:rPr>
          <w:rFonts w:hint="cs"/>
          <w:rtl/>
          <w:lang w:bidi="fa-IR"/>
        </w:rPr>
        <w:t>ی</w:t>
      </w:r>
      <w:r w:rsidRPr="00A22722">
        <w:rPr>
          <w:rtl/>
          <w:lang w:bidi="fa-IR"/>
        </w:rPr>
        <w:t xml:space="preserve"> ظاهر</w:t>
      </w:r>
      <w:r w:rsidRPr="00A22722">
        <w:rPr>
          <w:rFonts w:hint="cs"/>
          <w:rtl/>
          <w:lang w:bidi="fa-IR"/>
        </w:rPr>
        <w:t>ی</w:t>
      </w:r>
      <w:r w:rsidRPr="00A22722">
        <w:rPr>
          <w:rtl/>
          <w:lang w:bidi="fa-IR"/>
        </w:rPr>
        <w:t xml:space="preserve"> و عملکرد</w:t>
      </w:r>
      <w:r w:rsidRPr="00A22722">
        <w:rPr>
          <w:rFonts w:hint="cs"/>
          <w:rtl/>
          <w:lang w:bidi="fa-IR"/>
        </w:rPr>
        <w:t>ی</w:t>
      </w:r>
      <w:r w:rsidRPr="00A22722">
        <w:rPr>
          <w:rtl/>
          <w:lang w:bidi="fa-IR"/>
        </w:rPr>
        <w:t xml:space="preserve"> اش</w:t>
      </w:r>
      <w:r w:rsidRPr="00A22722">
        <w:rPr>
          <w:rFonts w:hint="cs"/>
          <w:rtl/>
          <w:lang w:bidi="fa-IR"/>
        </w:rPr>
        <w:t>ی</w:t>
      </w:r>
      <w:r w:rsidRPr="00A22722">
        <w:rPr>
          <w:rFonts w:hint="eastAsia"/>
          <w:rtl/>
          <w:lang w:bidi="fa-IR"/>
        </w:rPr>
        <w:t>اء</w:t>
      </w:r>
      <w:r w:rsidR="00A632F0">
        <w:rPr>
          <w:rFonts w:hint="cs"/>
          <w:rtl/>
          <w:lang w:bidi="fa-IR"/>
        </w:rPr>
        <w:t xml:space="preserve"> </w:t>
      </w:r>
      <w:r w:rsidRPr="00A22722">
        <w:rPr>
          <w:rtl/>
          <w:lang w:bidi="fa-IR"/>
        </w:rPr>
        <w:t>مورد استفاده قرار م</w:t>
      </w:r>
      <w:r w:rsidRPr="00A22722">
        <w:rPr>
          <w:rFonts w:hint="cs"/>
          <w:rtl/>
          <w:lang w:bidi="fa-IR"/>
        </w:rPr>
        <w:t>ی‌</w:t>
      </w:r>
      <w:r w:rsidRPr="00A22722">
        <w:rPr>
          <w:rFonts w:hint="eastAsia"/>
          <w:rtl/>
          <w:lang w:bidi="fa-IR"/>
        </w:rPr>
        <w:t>گ</w:t>
      </w:r>
      <w:r w:rsidRPr="00A22722">
        <w:rPr>
          <w:rFonts w:hint="cs"/>
          <w:rtl/>
          <w:lang w:bidi="fa-IR"/>
        </w:rPr>
        <w:t>ی</w:t>
      </w:r>
      <w:r w:rsidRPr="00A22722">
        <w:rPr>
          <w:rFonts w:hint="eastAsia"/>
          <w:rtl/>
          <w:lang w:bidi="fa-IR"/>
        </w:rPr>
        <w:t>رند</w:t>
      </w:r>
      <w:r>
        <w:rPr>
          <w:rFonts w:hint="cs"/>
          <w:rtl/>
          <w:lang w:bidi="fa-IR"/>
        </w:rPr>
        <w:t>.</w:t>
      </w:r>
    </w:p>
    <w:p w14:paraId="195C6903" w14:textId="674F89A8" w:rsidR="00996F39" w:rsidRDefault="00996F39" w:rsidP="00996F39">
      <w:pPr>
        <w:pStyle w:val="TableCaption"/>
        <w:rPr>
          <w:lang w:bidi="fa-IR"/>
        </w:rPr>
      </w:pPr>
      <w:r>
        <w:rPr>
          <w:rFonts w:hint="cs"/>
          <w:rtl/>
          <w:lang w:bidi="fa-IR"/>
        </w:rPr>
        <w:t xml:space="preserve">جدول </w:t>
      </w:r>
      <w:r w:rsidR="00763FB0">
        <w:rPr>
          <w:rFonts w:hint="cs"/>
          <w:rtl/>
          <w:lang w:bidi="fa-IR"/>
        </w:rPr>
        <w:t>3</w:t>
      </w:r>
      <w:r>
        <w:rPr>
          <w:rFonts w:hint="cs"/>
          <w:rtl/>
          <w:lang w:bidi="fa-IR"/>
        </w:rPr>
        <w:t xml:space="preserve">  مشخصه‌های گروه شناسنامه‌ای</w:t>
      </w:r>
    </w:p>
    <w:tbl>
      <w:tblPr>
        <w:tblStyle w:val="TableGrid"/>
        <w:bidiVisual/>
        <w:tblW w:w="0" w:type="auto"/>
        <w:tblLook w:val="04A0" w:firstRow="1" w:lastRow="0" w:firstColumn="1" w:lastColumn="0" w:noHBand="0" w:noVBand="1"/>
      </w:tblPr>
      <w:tblGrid>
        <w:gridCol w:w="3112"/>
        <w:gridCol w:w="1276"/>
        <w:gridCol w:w="1134"/>
        <w:gridCol w:w="1455"/>
        <w:gridCol w:w="2083"/>
      </w:tblGrid>
      <w:tr w:rsidR="00C4260B" w:rsidRPr="008A6486" w14:paraId="3E6CAE38" w14:textId="77777777" w:rsidTr="00725AEF">
        <w:trPr>
          <w:tblHeader/>
        </w:trPr>
        <w:tc>
          <w:tcPr>
            <w:tcW w:w="3112" w:type="dxa"/>
            <w:shd w:val="clear" w:color="auto" w:fill="7F7F7F" w:themeFill="text1" w:themeFillTint="80"/>
            <w:vAlign w:val="center"/>
          </w:tcPr>
          <w:p w14:paraId="01D11DA3" w14:textId="77777777" w:rsidR="00C4260B" w:rsidRPr="00466F02" w:rsidRDefault="00C4260B" w:rsidP="00262066">
            <w:pPr>
              <w:pStyle w:val="TableFirstRow"/>
              <w:rPr>
                <w:szCs w:val="20"/>
                <w:rtl/>
              </w:rPr>
            </w:pPr>
            <w:r w:rsidRPr="00466F02">
              <w:t>Description in Farsi</w:t>
            </w:r>
          </w:p>
        </w:tc>
        <w:tc>
          <w:tcPr>
            <w:tcW w:w="1276" w:type="dxa"/>
            <w:shd w:val="clear" w:color="auto" w:fill="7F7F7F" w:themeFill="text1" w:themeFillTint="80"/>
            <w:vAlign w:val="center"/>
          </w:tcPr>
          <w:p w14:paraId="4E6A9C0E" w14:textId="77777777" w:rsidR="00C4260B" w:rsidRPr="00466F02" w:rsidRDefault="00C4260B" w:rsidP="00262066">
            <w:pPr>
              <w:pStyle w:val="TableFirstRow"/>
              <w:rPr>
                <w:szCs w:val="20"/>
                <w:rtl/>
              </w:rPr>
            </w:pPr>
            <w:r w:rsidRPr="00466F02">
              <w:t>Data type</w:t>
            </w:r>
          </w:p>
        </w:tc>
        <w:tc>
          <w:tcPr>
            <w:tcW w:w="1134" w:type="dxa"/>
            <w:shd w:val="clear" w:color="auto" w:fill="7F7F7F" w:themeFill="text1" w:themeFillTint="80"/>
            <w:vAlign w:val="center"/>
          </w:tcPr>
          <w:p w14:paraId="6AF19483" w14:textId="76FF8B5C" w:rsidR="00C4260B" w:rsidRPr="00466F02" w:rsidRDefault="00C4260B" w:rsidP="00262066">
            <w:pPr>
              <w:pStyle w:val="TableFirstRow"/>
              <w:rPr>
                <w:szCs w:val="20"/>
                <w:rtl/>
              </w:rPr>
            </w:pPr>
            <w:r w:rsidRPr="00466F02">
              <w:t>Type or Instance</w:t>
            </w:r>
          </w:p>
        </w:tc>
        <w:tc>
          <w:tcPr>
            <w:tcW w:w="1455" w:type="dxa"/>
            <w:shd w:val="clear" w:color="auto" w:fill="7F7F7F" w:themeFill="text1" w:themeFillTint="80"/>
            <w:vAlign w:val="center"/>
          </w:tcPr>
          <w:p w14:paraId="50DB44C0" w14:textId="77777777" w:rsidR="00C4260B" w:rsidRPr="00466F02" w:rsidRDefault="00C4260B" w:rsidP="00262066">
            <w:pPr>
              <w:pStyle w:val="TableFirstRow"/>
              <w:rPr>
                <w:szCs w:val="20"/>
                <w:rtl/>
              </w:rPr>
            </w:pPr>
            <w:r w:rsidRPr="00466F02">
              <w:t>Value</w:t>
            </w:r>
          </w:p>
        </w:tc>
        <w:tc>
          <w:tcPr>
            <w:tcW w:w="2083" w:type="dxa"/>
            <w:shd w:val="clear" w:color="auto" w:fill="7F7F7F" w:themeFill="text1" w:themeFillTint="80"/>
            <w:vAlign w:val="center"/>
          </w:tcPr>
          <w:p w14:paraId="06E9479B" w14:textId="77777777" w:rsidR="00C4260B" w:rsidRPr="00466F02" w:rsidRDefault="00C4260B" w:rsidP="00262066">
            <w:pPr>
              <w:pStyle w:val="TableFirstRow"/>
              <w:rPr>
                <w:szCs w:val="20"/>
                <w:rtl/>
              </w:rPr>
            </w:pPr>
            <w:r w:rsidRPr="00466F02">
              <w:t>Property</w:t>
            </w:r>
          </w:p>
        </w:tc>
      </w:tr>
      <w:tr w:rsidR="00500F95" w:rsidRPr="008A6486" w14:paraId="7C938E18" w14:textId="77777777" w:rsidTr="00725AEF">
        <w:trPr>
          <w:trHeight w:val="397"/>
        </w:trPr>
        <w:tc>
          <w:tcPr>
            <w:tcW w:w="3112" w:type="dxa"/>
            <w:vAlign w:val="center"/>
          </w:tcPr>
          <w:p w14:paraId="6A647AED" w14:textId="08CA8080" w:rsidR="00500F95" w:rsidRPr="00466F02" w:rsidRDefault="00500F95" w:rsidP="00500F95">
            <w:pPr>
              <w:pStyle w:val="Table"/>
              <w:rPr>
                <w:rtl/>
              </w:rPr>
            </w:pPr>
            <w:r w:rsidRPr="00EA4BD8">
              <w:rPr>
                <w:rFonts w:hint="cs"/>
                <w:rtl/>
              </w:rPr>
              <w:t>رنگ شیء</w:t>
            </w:r>
          </w:p>
        </w:tc>
        <w:sdt>
          <w:sdtPr>
            <w:alias w:val="DataType"/>
            <w:tag w:val="DataType"/>
            <w:id w:val="-1940434888"/>
            <w:placeholder>
              <w:docPart w:val="2736F7B173BB40ECA29D21B27515564F"/>
            </w:placeholder>
            <w:dropDownList>
              <w:listItem w:displayText="Farsi text" w:value="Farsi text"/>
              <w:listItem w:displayText="Text" w:value="Text"/>
              <w:listItem w:displayText="Integer" w:value="Integer"/>
              <w:listItem w:displayText="Decimal" w:value="Decimal"/>
              <w:listItem w:displayText="Date" w:value="Date"/>
              <w:listItem w:displayText="Boolean" w:value="Boolean"/>
              <w:listItem w:displayText="URL" w:value="URL"/>
            </w:dropDownList>
          </w:sdtPr>
          <w:sdtContent>
            <w:tc>
              <w:tcPr>
                <w:tcW w:w="1276" w:type="dxa"/>
                <w:vAlign w:val="center"/>
              </w:tcPr>
              <w:p w14:paraId="2BCCB51C" w14:textId="07E83E7C" w:rsidR="00500F95" w:rsidRPr="008A6486" w:rsidRDefault="00500F95" w:rsidP="00500F95">
                <w:pPr>
                  <w:pStyle w:val="Table"/>
                  <w:bidi w:val="0"/>
                  <w:rPr>
                    <w:rtl/>
                  </w:rPr>
                </w:pPr>
                <w:r>
                  <w:t>Text</w:t>
                </w:r>
              </w:p>
            </w:tc>
          </w:sdtContent>
        </w:sdt>
        <w:sdt>
          <w:sdtPr>
            <w:rPr>
              <w:lang w:val="en-US"/>
            </w:rPr>
            <w:alias w:val="Type or Instance"/>
            <w:tag w:val="Type or Instance"/>
            <w:id w:val="-852798252"/>
            <w:placeholder>
              <w:docPart w:val="CDD96CA3C0DC4103BF1BF58929DDE2AE"/>
            </w:placeholder>
            <w:dropDownList>
              <w:listItem w:displayText="Type" w:value="T"/>
              <w:listItem w:displayText="Instance" w:value="I"/>
            </w:dropDownList>
          </w:sdtPr>
          <w:sdtContent>
            <w:tc>
              <w:tcPr>
                <w:tcW w:w="1134" w:type="dxa"/>
                <w:vAlign w:val="center"/>
              </w:tcPr>
              <w:p w14:paraId="674CB2EF" w14:textId="05C85195" w:rsidR="00500F95" w:rsidRPr="008A6486" w:rsidRDefault="00500F95" w:rsidP="00500F95">
                <w:pPr>
                  <w:pStyle w:val="Table"/>
                  <w:bidi w:val="0"/>
                  <w:rPr>
                    <w:rtl/>
                  </w:rPr>
                </w:pPr>
                <w:r>
                  <w:rPr>
                    <w:lang w:val="en-US"/>
                  </w:rPr>
                  <w:t>Type</w:t>
                </w:r>
              </w:p>
            </w:tc>
          </w:sdtContent>
        </w:sdt>
        <w:tc>
          <w:tcPr>
            <w:tcW w:w="1455" w:type="dxa"/>
            <w:vAlign w:val="center"/>
          </w:tcPr>
          <w:p w14:paraId="04796AC5" w14:textId="418A8FCF" w:rsidR="003E7D78" w:rsidRPr="008A6486" w:rsidRDefault="003E7D78" w:rsidP="003E7D78">
            <w:pPr>
              <w:pStyle w:val="Table"/>
              <w:bidi w:val="0"/>
              <w:rPr>
                <w:rtl/>
              </w:rPr>
            </w:pPr>
            <w:r>
              <w:fldChar w:fldCharType="begin">
                <w:ffData>
                  <w:name w:val="Color"/>
                  <w:enabled/>
                  <w:calcOnExit/>
                  <w:textInput>
                    <w:default w:val="N/A"/>
                  </w:textInput>
                </w:ffData>
              </w:fldChar>
            </w:r>
            <w:bookmarkStart w:id="14" w:name="Color"/>
            <w:r>
              <w:instrText xml:space="preserve"> FORMTEXT </w:instrText>
            </w:r>
            <w:r>
              <w:fldChar w:fldCharType="separate"/>
            </w:r>
            <w:r>
              <w:rPr>
                <w:noProof/>
              </w:rPr>
              <w:t>N/A</w:t>
            </w:r>
            <w:r>
              <w:fldChar w:fldCharType="end"/>
            </w:r>
            <w:bookmarkEnd w:id="14"/>
          </w:p>
        </w:tc>
        <w:tc>
          <w:tcPr>
            <w:tcW w:w="2083" w:type="dxa"/>
            <w:vAlign w:val="center"/>
          </w:tcPr>
          <w:p w14:paraId="4101C947" w14:textId="523D83D4" w:rsidR="00500F95" w:rsidRPr="008A6486" w:rsidRDefault="00500F95" w:rsidP="00500F95">
            <w:pPr>
              <w:pStyle w:val="Table"/>
              <w:bidi w:val="0"/>
              <w:rPr>
                <w:rtl/>
              </w:rPr>
            </w:pPr>
            <w:r w:rsidRPr="00EA4BD8">
              <w:t>Color</w:t>
            </w:r>
          </w:p>
        </w:tc>
      </w:tr>
      <w:tr w:rsidR="00500F95" w:rsidRPr="008A6486" w14:paraId="3C901911" w14:textId="77777777" w:rsidTr="00725AEF">
        <w:trPr>
          <w:trHeight w:val="397"/>
        </w:trPr>
        <w:tc>
          <w:tcPr>
            <w:tcW w:w="3112" w:type="dxa"/>
            <w:vAlign w:val="center"/>
          </w:tcPr>
          <w:p w14:paraId="43BF1EBD" w14:textId="7A85F86F" w:rsidR="00500F95" w:rsidRPr="003D5F4B" w:rsidRDefault="00500F95" w:rsidP="00500F95">
            <w:pPr>
              <w:pStyle w:val="Table"/>
              <w:rPr>
                <w:rtl/>
              </w:rPr>
            </w:pPr>
            <w:r w:rsidRPr="00EA4BD8">
              <w:rPr>
                <w:rFonts w:hint="cs"/>
                <w:rtl/>
              </w:rPr>
              <w:t xml:space="preserve">ارتفاع </w:t>
            </w:r>
            <w:r w:rsidR="000811C8">
              <w:rPr>
                <w:rFonts w:hint="cs"/>
                <w:rtl/>
              </w:rPr>
              <w:t>کل</w:t>
            </w:r>
            <w:r w:rsidR="00AB6B50">
              <w:rPr>
                <w:rFonts w:hint="cs"/>
                <w:rtl/>
              </w:rPr>
              <w:t xml:space="preserve"> توالت فرنگی</w:t>
            </w:r>
          </w:p>
        </w:tc>
        <w:sdt>
          <w:sdtPr>
            <w:alias w:val="DataType"/>
            <w:tag w:val="DataType"/>
            <w:id w:val="-1915928312"/>
            <w:placeholder>
              <w:docPart w:val="CA41E64083BC4155B0BBD3C3D803AAB9"/>
            </w:placeholder>
            <w:dropDownList>
              <w:listItem w:displayText="Farsi text" w:value="Farsi text"/>
              <w:listItem w:displayText="Text" w:value="Text"/>
              <w:listItem w:displayText="Integer" w:value="Integer"/>
              <w:listItem w:displayText="Decimal" w:value="Decimal"/>
              <w:listItem w:displayText="Date" w:value="Date"/>
              <w:listItem w:displayText="Boolean" w:value="Boolean"/>
              <w:listItem w:displayText="URL" w:value="URL"/>
            </w:dropDownList>
          </w:sdtPr>
          <w:sdtContent>
            <w:tc>
              <w:tcPr>
                <w:tcW w:w="1276" w:type="dxa"/>
                <w:vAlign w:val="center"/>
              </w:tcPr>
              <w:p w14:paraId="160B016B" w14:textId="58AF5485" w:rsidR="00500F95" w:rsidRPr="008A6486" w:rsidRDefault="00500F95" w:rsidP="00500F95">
                <w:pPr>
                  <w:pStyle w:val="Table"/>
                  <w:bidi w:val="0"/>
                  <w:rPr>
                    <w:rtl/>
                  </w:rPr>
                </w:pPr>
                <w:r>
                  <w:t>Decimal</w:t>
                </w:r>
              </w:p>
            </w:tc>
          </w:sdtContent>
        </w:sdt>
        <w:sdt>
          <w:sdtPr>
            <w:rPr>
              <w:lang w:val="en-US"/>
            </w:rPr>
            <w:alias w:val="Type or Instance"/>
            <w:tag w:val="Type or Instance"/>
            <w:id w:val="139384561"/>
            <w:placeholder>
              <w:docPart w:val="8D0631F2EE5D448199FDCDBA4F918C24"/>
            </w:placeholder>
            <w:dropDownList>
              <w:listItem w:displayText="Type" w:value="T"/>
              <w:listItem w:displayText="Instance" w:value="I"/>
            </w:dropDownList>
          </w:sdtPr>
          <w:sdtContent>
            <w:tc>
              <w:tcPr>
                <w:tcW w:w="1134" w:type="dxa"/>
                <w:vAlign w:val="center"/>
              </w:tcPr>
              <w:p w14:paraId="3F4227A9" w14:textId="1F76F937" w:rsidR="00500F95" w:rsidRPr="008A6486" w:rsidRDefault="00500F95" w:rsidP="00500F95">
                <w:pPr>
                  <w:pStyle w:val="Table"/>
                  <w:bidi w:val="0"/>
                  <w:rPr>
                    <w:rtl/>
                  </w:rPr>
                </w:pPr>
                <w:r>
                  <w:rPr>
                    <w:lang w:val="en-US"/>
                  </w:rPr>
                  <w:t>Type</w:t>
                </w:r>
              </w:p>
            </w:tc>
          </w:sdtContent>
        </w:sdt>
        <w:tc>
          <w:tcPr>
            <w:tcW w:w="1455" w:type="dxa"/>
            <w:vAlign w:val="center"/>
          </w:tcPr>
          <w:p w14:paraId="67F8444D" w14:textId="6029619B" w:rsidR="003E7D78" w:rsidRPr="008A6486" w:rsidRDefault="003E7D78" w:rsidP="003E7D78">
            <w:pPr>
              <w:pStyle w:val="Table"/>
              <w:bidi w:val="0"/>
              <w:rPr>
                <w:rtl/>
              </w:rPr>
            </w:pPr>
            <w:r>
              <w:fldChar w:fldCharType="begin">
                <w:ffData>
                  <w:name w:val="Height"/>
                  <w:enabled/>
                  <w:calcOnExit/>
                  <w:textInput>
                    <w:type w:val="number"/>
                    <w:default w:val="0.00"/>
                    <w:format w:val="0.00"/>
                  </w:textInput>
                </w:ffData>
              </w:fldChar>
            </w:r>
            <w:bookmarkStart w:id="15" w:name="Height"/>
            <w:r>
              <w:instrText xml:space="preserve"> FORMTEXT </w:instrText>
            </w:r>
            <w:r>
              <w:fldChar w:fldCharType="separate"/>
            </w:r>
            <w:r>
              <w:rPr>
                <w:noProof/>
              </w:rPr>
              <w:t>0.00</w:t>
            </w:r>
            <w:r>
              <w:fldChar w:fldCharType="end"/>
            </w:r>
            <w:bookmarkEnd w:id="15"/>
          </w:p>
        </w:tc>
        <w:tc>
          <w:tcPr>
            <w:tcW w:w="2083" w:type="dxa"/>
            <w:vAlign w:val="center"/>
          </w:tcPr>
          <w:p w14:paraId="3A6129DF" w14:textId="063EC4EB" w:rsidR="00500F95" w:rsidRPr="008A6486" w:rsidRDefault="00500F95" w:rsidP="00500F95">
            <w:pPr>
              <w:pStyle w:val="Table"/>
              <w:bidi w:val="0"/>
              <w:rPr>
                <w:rtl/>
              </w:rPr>
            </w:pPr>
            <w:r w:rsidRPr="00EA4BD8">
              <w:t>Height</w:t>
            </w:r>
          </w:p>
        </w:tc>
      </w:tr>
      <w:tr w:rsidR="00500F95" w:rsidRPr="008A6486" w14:paraId="7E976AE1" w14:textId="77777777" w:rsidTr="00725AEF">
        <w:trPr>
          <w:trHeight w:val="397"/>
        </w:trPr>
        <w:tc>
          <w:tcPr>
            <w:tcW w:w="3112" w:type="dxa"/>
            <w:vAlign w:val="center"/>
          </w:tcPr>
          <w:p w14:paraId="4FF4B387" w14:textId="48E6FB23" w:rsidR="00500F95" w:rsidRPr="00466F02" w:rsidRDefault="00500F95" w:rsidP="00500F95">
            <w:pPr>
              <w:pStyle w:val="Table"/>
              <w:rPr>
                <w:lang w:val="en-US"/>
              </w:rPr>
            </w:pPr>
            <w:r w:rsidRPr="00EA4BD8">
              <w:rPr>
                <w:rFonts w:hint="cs"/>
                <w:rtl/>
              </w:rPr>
              <w:t xml:space="preserve">طول </w:t>
            </w:r>
            <w:r w:rsidR="000811C8" w:rsidRPr="000811C8">
              <w:rPr>
                <w:rtl/>
              </w:rPr>
              <w:t>کل</w:t>
            </w:r>
            <w:r w:rsidR="00AB6B50">
              <w:rPr>
                <w:rFonts w:hint="cs"/>
                <w:rtl/>
              </w:rPr>
              <w:t xml:space="preserve"> توالت فرنگی</w:t>
            </w:r>
          </w:p>
        </w:tc>
        <w:sdt>
          <w:sdtPr>
            <w:alias w:val="DataType"/>
            <w:tag w:val="DataType"/>
            <w:id w:val="587741822"/>
            <w:placeholder>
              <w:docPart w:val="DDEF1E6C0C964398A2D7A0A4A7625C87"/>
            </w:placeholder>
            <w:dropDownList>
              <w:listItem w:displayText="Farsi text" w:value="Farsi text"/>
              <w:listItem w:displayText="Text" w:value="Text"/>
              <w:listItem w:displayText="Integer" w:value="Integer"/>
              <w:listItem w:displayText="Decimal" w:value="Decimal"/>
              <w:listItem w:displayText="Date" w:value="Date"/>
              <w:listItem w:displayText="Boolean" w:value="Boolean"/>
              <w:listItem w:displayText="URL" w:value="URL"/>
            </w:dropDownList>
          </w:sdtPr>
          <w:sdtContent>
            <w:tc>
              <w:tcPr>
                <w:tcW w:w="1276" w:type="dxa"/>
                <w:vAlign w:val="center"/>
              </w:tcPr>
              <w:p w14:paraId="79982F83" w14:textId="11E85140" w:rsidR="00500F95" w:rsidRPr="008A6486" w:rsidRDefault="00500F95" w:rsidP="00500F95">
                <w:pPr>
                  <w:pStyle w:val="Table"/>
                  <w:bidi w:val="0"/>
                  <w:rPr>
                    <w:rtl/>
                  </w:rPr>
                </w:pPr>
                <w:r>
                  <w:t>Decimal</w:t>
                </w:r>
              </w:p>
            </w:tc>
          </w:sdtContent>
        </w:sdt>
        <w:sdt>
          <w:sdtPr>
            <w:rPr>
              <w:lang w:val="en-US"/>
            </w:rPr>
            <w:alias w:val="Type or Instance"/>
            <w:tag w:val="Type or Instance"/>
            <w:id w:val="-1949998148"/>
            <w:placeholder>
              <w:docPart w:val="62715B78D5BD4AF184FB296A48C34628"/>
            </w:placeholder>
            <w:dropDownList>
              <w:listItem w:displayText="Type" w:value="T"/>
              <w:listItem w:displayText="Instance" w:value="I"/>
            </w:dropDownList>
          </w:sdtPr>
          <w:sdtContent>
            <w:tc>
              <w:tcPr>
                <w:tcW w:w="1134" w:type="dxa"/>
                <w:vAlign w:val="center"/>
              </w:tcPr>
              <w:p w14:paraId="5E639CE3" w14:textId="41AF3971" w:rsidR="00500F95" w:rsidRPr="008A6486" w:rsidRDefault="00500F95" w:rsidP="00500F95">
                <w:pPr>
                  <w:pStyle w:val="Table"/>
                  <w:bidi w:val="0"/>
                  <w:rPr>
                    <w:rtl/>
                  </w:rPr>
                </w:pPr>
                <w:r>
                  <w:rPr>
                    <w:lang w:val="en-US"/>
                  </w:rPr>
                  <w:t>Type</w:t>
                </w:r>
              </w:p>
            </w:tc>
          </w:sdtContent>
        </w:sdt>
        <w:tc>
          <w:tcPr>
            <w:tcW w:w="1455" w:type="dxa"/>
            <w:vAlign w:val="center"/>
          </w:tcPr>
          <w:p w14:paraId="2E86AAAD" w14:textId="0682C538" w:rsidR="003E7D78" w:rsidRPr="008A6486" w:rsidRDefault="003E7D78" w:rsidP="003E7D78">
            <w:pPr>
              <w:pStyle w:val="Table"/>
              <w:bidi w:val="0"/>
              <w:rPr>
                <w:rtl/>
              </w:rPr>
            </w:pPr>
            <w:r>
              <w:fldChar w:fldCharType="begin">
                <w:ffData>
                  <w:name w:val="Length"/>
                  <w:enabled/>
                  <w:calcOnExit/>
                  <w:textInput>
                    <w:type w:val="number"/>
                    <w:default w:val="0.00"/>
                    <w:format w:val="0.00"/>
                  </w:textInput>
                </w:ffData>
              </w:fldChar>
            </w:r>
            <w:bookmarkStart w:id="16" w:name="Length"/>
            <w:r>
              <w:instrText xml:space="preserve"> FORMTEXT </w:instrText>
            </w:r>
            <w:r>
              <w:fldChar w:fldCharType="separate"/>
            </w:r>
            <w:r>
              <w:rPr>
                <w:noProof/>
              </w:rPr>
              <w:t>0.00</w:t>
            </w:r>
            <w:r>
              <w:fldChar w:fldCharType="end"/>
            </w:r>
            <w:bookmarkEnd w:id="16"/>
          </w:p>
        </w:tc>
        <w:tc>
          <w:tcPr>
            <w:tcW w:w="2083" w:type="dxa"/>
            <w:vAlign w:val="center"/>
          </w:tcPr>
          <w:p w14:paraId="7F4E6C23" w14:textId="59DAFCA8" w:rsidR="00500F95" w:rsidRPr="008A6486" w:rsidRDefault="00500F95" w:rsidP="00500F95">
            <w:pPr>
              <w:pStyle w:val="Table"/>
              <w:bidi w:val="0"/>
              <w:rPr>
                <w:rtl/>
              </w:rPr>
            </w:pPr>
            <w:r w:rsidRPr="00EA4BD8">
              <w:t>Length</w:t>
            </w:r>
          </w:p>
        </w:tc>
      </w:tr>
      <w:tr w:rsidR="00500F95" w:rsidRPr="008A6486" w14:paraId="2842726B" w14:textId="77777777" w:rsidTr="00725AEF">
        <w:trPr>
          <w:trHeight w:val="397"/>
        </w:trPr>
        <w:tc>
          <w:tcPr>
            <w:tcW w:w="3112" w:type="dxa"/>
            <w:vAlign w:val="center"/>
          </w:tcPr>
          <w:p w14:paraId="11EC36CC" w14:textId="18BDD480" w:rsidR="00500F95" w:rsidRPr="003D5F4B" w:rsidRDefault="00500F95" w:rsidP="00500F95">
            <w:pPr>
              <w:pStyle w:val="Table"/>
              <w:rPr>
                <w:rtl/>
              </w:rPr>
            </w:pPr>
            <w:r w:rsidRPr="00EA4BD8">
              <w:rPr>
                <w:rFonts w:hint="cs"/>
                <w:rtl/>
              </w:rPr>
              <w:t xml:space="preserve">عرض </w:t>
            </w:r>
            <w:r w:rsidR="000811C8" w:rsidRPr="000811C8">
              <w:rPr>
                <w:rtl/>
              </w:rPr>
              <w:t>کل</w:t>
            </w:r>
            <w:r w:rsidR="00AB6B50">
              <w:rPr>
                <w:rFonts w:hint="cs"/>
                <w:rtl/>
              </w:rPr>
              <w:t xml:space="preserve"> توالت فرنگی</w:t>
            </w:r>
          </w:p>
        </w:tc>
        <w:sdt>
          <w:sdtPr>
            <w:alias w:val="DataType"/>
            <w:tag w:val="DataType"/>
            <w:id w:val="1313980601"/>
            <w:placeholder>
              <w:docPart w:val="C503D1D54D904FD4B2CA169357C9C7B2"/>
            </w:placeholder>
            <w:dropDownList>
              <w:listItem w:displayText="Farsi text" w:value="Farsi text"/>
              <w:listItem w:displayText="Text" w:value="Text"/>
              <w:listItem w:displayText="Integer" w:value="Integer"/>
              <w:listItem w:displayText="Decimal" w:value="Decimal"/>
              <w:listItem w:displayText="Date" w:value="Date"/>
              <w:listItem w:displayText="Boolean" w:value="Boolean"/>
              <w:listItem w:displayText="URL" w:value="URL"/>
            </w:dropDownList>
          </w:sdtPr>
          <w:sdtContent>
            <w:tc>
              <w:tcPr>
                <w:tcW w:w="1276" w:type="dxa"/>
                <w:vAlign w:val="center"/>
              </w:tcPr>
              <w:p w14:paraId="2DFEE9BB" w14:textId="4477C079" w:rsidR="00500F95" w:rsidRPr="008A6486" w:rsidRDefault="00500F95" w:rsidP="00500F95">
                <w:pPr>
                  <w:pStyle w:val="Table"/>
                  <w:bidi w:val="0"/>
                  <w:rPr>
                    <w:rtl/>
                  </w:rPr>
                </w:pPr>
                <w:r>
                  <w:t>Decimal</w:t>
                </w:r>
              </w:p>
            </w:tc>
          </w:sdtContent>
        </w:sdt>
        <w:sdt>
          <w:sdtPr>
            <w:rPr>
              <w:lang w:val="en-US"/>
            </w:rPr>
            <w:alias w:val="Type or Instance"/>
            <w:tag w:val="Type or Instance"/>
            <w:id w:val="-1727213027"/>
            <w:placeholder>
              <w:docPart w:val="AAE62584D0B44034878A1B30F593D385"/>
            </w:placeholder>
            <w:dropDownList>
              <w:listItem w:displayText="Type" w:value="T"/>
              <w:listItem w:displayText="Instance" w:value="I"/>
            </w:dropDownList>
          </w:sdtPr>
          <w:sdtContent>
            <w:tc>
              <w:tcPr>
                <w:tcW w:w="1134" w:type="dxa"/>
                <w:vAlign w:val="center"/>
              </w:tcPr>
              <w:p w14:paraId="27597890" w14:textId="7CBAB6F8" w:rsidR="00500F95" w:rsidRPr="008A6486" w:rsidRDefault="00500F95" w:rsidP="00500F95">
                <w:pPr>
                  <w:pStyle w:val="Table"/>
                  <w:bidi w:val="0"/>
                  <w:rPr>
                    <w:rtl/>
                  </w:rPr>
                </w:pPr>
                <w:r>
                  <w:rPr>
                    <w:lang w:val="en-US"/>
                  </w:rPr>
                  <w:t>Type</w:t>
                </w:r>
              </w:p>
            </w:tc>
          </w:sdtContent>
        </w:sdt>
        <w:tc>
          <w:tcPr>
            <w:tcW w:w="1455" w:type="dxa"/>
            <w:vAlign w:val="center"/>
          </w:tcPr>
          <w:p w14:paraId="2E72E6AF" w14:textId="7D51FA4E" w:rsidR="003E7D78" w:rsidRPr="008A6486" w:rsidRDefault="003E7D78" w:rsidP="003E7D78">
            <w:pPr>
              <w:pStyle w:val="Table"/>
              <w:bidi w:val="0"/>
              <w:rPr>
                <w:rtl/>
              </w:rPr>
            </w:pPr>
            <w:r>
              <w:fldChar w:fldCharType="begin">
                <w:ffData>
                  <w:name w:val="Width"/>
                  <w:enabled/>
                  <w:calcOnExit/>
                  <w:textInput>
                    <w:type w:val="number"/>
                    <w:default w:val="0.00"/>
                    <w:format w:val="0.00"/>
                  </w:textInput>
                </w:ffData>
              </w:fldChar>
            </w:r>
            <w:bookmarkStart w:id="17" w:name="Width"/>
            <w:r>
              <w:instrText xml:space="preserve"> FORMTEXT </w:instrText>
            </w:r>
            <w:r>
              <w:fldChar w:fldCharType="separate"/>
            </w:r>
            <w:r>
              <w:rPr>
                <w:noProof/>
              </w:rPr>
              <w:t>0.00</w:t>
            </w:r>
            <w:r>
              <w:fldChar w:fldCharType="end"/>
            </w:r>
            <w:bookmarkEnd w:id="17"/>
          </w:p>
        </w:tc>
        <w:tc>
          <w:tcPr>
            <w:tcW w:w="2083" w:type="dxa"/>
            <w:vAlign w:val="center"/>
          </w:tcPr>
          <w:p w14:paraId="09088E29" w14:textId="23FF5885" w:rsidR="00500F95" w:rsidRPr="008A6486" w:rsidRDefault="00500F95" w:rsidP="00500F95">
            <w:pPr>
              <w:pStyle w:val="Table"/>
              <w:bidi w:val="0"/>
              <w:rPr>
                <w:rtl/>
              </w:rPr>
            </w:pPr>
            <w:r w:rsidRPr="00EA4BD8">
              <w:t>Width</w:t>
            </w:r>
          </w:p>
        </w:tc>
      </w:tr>
      <w:tr w:rsidR="00C87F47" w:rsidRPr="008A6486" w14:paraId="117D9130" w14:textId="77777777" w:rsidTr="00725AEF">
        <w:trPr>
          <w:trHeight w:val="397"/>
        </w:trPr>
        <w:tc>
          <w:tcPr>
            <w:tcW w:w="3112" w:type="dxa"/>
            <w:vAlign w:val="center"/>
          </w:tcPr>
          <w:p w14:paraId="1C01AE39" w14:textId="3B987909" w:rsidR="00C87F47" w:rsidRDefault="00AB6B50" w:rsidP="00C87F47">
            <w:pPr>
              <w:pStyle w:val="Table"/>
              <w:rPr>
                <w:rtl/>
              </w:rPr>
            </w:pPr>
            <w:r>
              <w:rPr>
                <w:rFonts w:hint="cs"/>
                <w:rtl/>
              </w:rPr>
              <w:t>ارتفاع نشیمنگاه توالت فرنگی</w:t>
            </w:r>
          </w:p>
        </w:tc>
        <w:sdt>
          <w:sdtPr>
            <w:alias w:val="DataType"/>
            <w:tag w:val="DataType"/>
            <w:id w:val="262036650"/>
            <w:placeholder>
              <w:docPart w:val="1EFBD6C0C1C54473901CD7845F2E2018"/>
            </w:placeholder>
            <w:dropDownList>
              <w:listItem w:displayText="Farsi text" w:value="Farsi text"/>
              <w:listItem w:displayText="Text" w:value="Text"/>
              <w:listItem w:displayText="Integer" w:value="Integer"/>
              <w:listItem w:displayText="Decimal" w:value="Decimal"/>
              <w:listItem w:displayText="Date" w:value="Date"/>
              <w:listItem w:displayText="Boolean" w:value="Boolean"/>
              <w:listItem w:displayText="URL" w:value="URL"/>
            </w:dropDownList>
          </w:sdtPr>
          <w:sdtContent>
            <w:tc>
              <w:tcPr>
                <w:tcW w:w="1276" w:type="dxa"/>
                <w:vAlign w:val="center"/>
              </w:tcPr>
              <w:p w14:paraId="07858A24" w14:textId="43EE209E" w:rsidR="00C87F47" w:rsidRDefault="00C87F47" w:rsidP="00C87F47">
                <w:pPr>
                  <w:pStyle w:val="Table"/>
                  <w:bidi w:val="0"/>
                </w:pPr>
                <w:r>
                  <w:t>Decimal</w:t>
                </w:r>
              </w:p>
            </w:tc>
          </w:sdtContent>
        </w:sdt>
        <w:sdt>
          <w:sdtPr>
            <w:rPr>
              <w:lang w:val="en-US"/>
            </w:rPr>
            <w:alias w:val="Type or Instance"/>
            <w:tag w:val="Type or Instance"/>
            <w:id w:val="-1784257341"/>
            <w:placeholder>
              <w:docPart w:val="6D28553571484153A832D90A26597A2A"/>
            </w:placeholder>
            <w:dropDownList>
              <w:listItem w:displayText="Type" w:value="T"/>
              <w:listItem w:displayText="Instance" w:value="I"/>
            </w:dropDownList>
          </w:sdtPr>
          <w:sdtContent>
            <w:tc>
              <w:tcPr>
                <w:tcW w:w="1134" w:type="dxa"/>
                <w:vAlign w:val="center"/>
              </w:tcPr>
              <w:p w14:paraId="29113ADB" w14:textId="4AEF9421" w:rsidR="00C87F47" w:rsidRDefault="00C87F47" w:rsidP="00C87F47">
                <w:pPr>
                  <w:pStyle w:val="Table"/>
                  <w:bidi w:val="0"/>
                  <w:rPr>
                    <w:lang w:val="en-US"/>
                  </w:rPr>
                </w:pPr>
                <w:r>
                  <w:rPr>
                    <w:lang w:val="en-US"/>
                  </w:rPr>
                  <w:t>Type</w:t>
                </w:r>
              </w:p>
            </w:tc>
          </w:sdtContent>
        </w:sdt>
        <w:tc>
          <w:tcPr>
            <w:tcW w:w="1455" w:type="dxa"/>
            <w:vAlign w:val="center"/>
          </w:tcPr>
          <w:p w14:paraId="150BAABE" w14:textId="2A59D44B" w:rsidR="00C87F47" w:rsidRDefault="00AB6B50" w:rsidP="00C87F47">
            <w:pPr>
              <w:pStyle w:val="Table"/>
              <w:bidi w:val="0"/>
              <w:rPr>
                <w:lang w:val="en-US"/>
              </w:rPr>
            </w:pPr>
            <w:r>
              <w:fldChar w:fldCharType="begin">
                <w:ffData>
                  <w:name w:val="SeatHeight"/>
                  <w:enabled/>
                  <w:calcOnExit/>
                  <w:textInput>
                    <w:type w:val="number"/>
                    <w:default w:val="0.00"/>
                    <w:format w:val="0.00"/>
                  </w:textInput>
                </w:ffData>
              </w:fldChar>
            </w:r>
            <w:bookmarkStart w:id="18" w:name="SeatHeight"/>
            <w:r>
              <w:instrText xml:space="preserve"> FORMTEXT </w:instrText>
            </w:r>
            <w:r>
              <w:fldChar w:fldCharType="separate"/>
            </w:r>
            <w:r>
              <w:rPr>
                <w:noProof/>
              </w:rPr>
              <w:t>0.00</w:t>
            </w:r>
            <w:r>
              <w:fldChar w:fldCharType="end"/>
            </w:r>
            <w:bookmarkEnd w:id="18"/>
          </w:p>
        </w:tc>
        <w:tc>
          <w:tcPr>
            <w:tcW w:w="2083" w:type="dxa"/>
            <w:vAlign w:val="center"/>
          </w:tcPr>
          <w:p w14:paraId="7BA203ED" w14:textId="372B2F72" w:rsidR="00C87F47" w:rsidRPr="00AB6B50" w:rsidRDefault="00AB6B50" w:rsidP="00AB6B50">
            <w:pPr>
              <w:pStyle w:val="Table"/>
              <w:bidi w:val="0"/>
              <w:rPr>
                <w:lang w:val="en-US"/>
              </w:rPr>
            </w:pPr>
            <w:r>
              <w:rPr>
                <w:lang w:val="en-US"/>
              </w:rPr>
              <w:t>SeatHeight</w:t>
            </w:r>
          </w:p>
        </w:tc>
      </w:tr>
      <w:tr w:rsidR="00C87F47" w:rsidRPr="008A6486" w14:paraId="14653F84" w14:textId="77777777" w:rsidTr="00725AEF">
        <w:trPr>
          <w:trHeight w:val="397"/>
        </w:trPr>
        <w:tc>
          <w:tcPr>
            <w:tcW w:w="3112" w:type="dxa"/>
            <w:vAlign w:val="center"/>
          </w:tcPr>
          <w:p w14:paraId="1496A9DA" w14:textId="5288C428" w:rsidR="00C87F47" w:rsidRDefault="00C87F47" w:rsidP="00C87F47">
            <w:pPr>
              <w:pStyle w:val="Table"/>
              <w:rPr>
                <w:rtl/>
              </w:rPr>
            </w:pPr>
            <w:r w:rsidRPr="00EA4BD8">
              <w:rPr>
                <w:rFonts w:hint="cs"/>
                <w:rtl/>
              </w:rPr>
              <w:t>عم</w:t>
            </w:r>
            <w:r w:rsidR="00AB6B50">
              <w:rPr>
                <w:rFonts w:hint="cs"/>
                <w:rtl/>
              </w:rPr>
              <w:t>ق توالت فرنگی</w:t>
            </w:r>
          </w:p>
        </w:tc>
        <w:sdt>
          <w:sdtPr>
            <w:alias w:val="DataType"/>
            <w:tag w:val="DataType"/>
            <w:id w:val="-541897221"/>
            <w:placeholder>
              <w:docPart w:val="980AA32C5C5142838A2EE022AF63C33D"/>
            </w:placeholder>
            <w:dropDownList>
              <w:listItem w:displayText="Farsi text" w:value="Farsi text"/>
              <w:listItem w:displayText="Text" w:value="Text"/>
              <w:listItem w:displayText="Integer" w:value="Integer"/>
              <w:listItem w:displayText="Decimal" w:value="Decimal"/>
              <w:listItem w:displayText="Date" w:value="Date"/>
              <w:listItem w:displayText="Boolean" w:value="Boolean"/>
              <w:listItem w:displayText="URL" w:value="URL"/>
            </w:dropDownList>
          </w:sdtPr>
          <w:sdtContent>
            <w:tc>
              <w:tcPr>
                <w:tcW w:w="1276" w:type="dxa"/>
                <w:vAlign w:val="center"/>
              </w:tcPr>
              <w:p w14:paraId="72FEDCB2" w14:textId="24426DA2" w:rsidR="00C87F47" w:rsidRDefault="00C87F47" w:rsidP="00C87F47">
                <w:pPr>
                  <w:pStyle w:val="Table"/>
                  <w:bidi w:val="0"/>
                </w:pPr>
                <w:r>
                  <w:t>Decimal</w:t>
                </w:r>
              </w:p>
            </w:tc>
          </w:sdtContent>
        </w:sdt>
        <w:sdt>
          <w:sdtPr>
            <w:rPr>
              <w:lang w:val="en-US"/>
            </w:rPr>
            <w:alias w:val="Type or Instance"/>
            <w:tag w:val="Type or Instance"/>
            <w:id w:val="-438766231"/>
            <w:placeholder>
              <w:docPart w:val="28FBD79167DF47A1AF43FD679E37F99D"/>
            </w:placeholder>
            <w:dropDownList>
              <w:listItem w:displayText="Type" w:value="T"/>
              <w:listItem w:displayText="Instance" w:value="I"/>
            </w:dropDownList>
          </w:sdtPr>
          <w:sdtContent>
            <w:tc>
              <w:tcPr>
                <w:tcW w:w="1134" w:type="dxa"/>
                <w:vAlign w:val="center"/>
              </w:tcPr>
              <w:p w14:paraId="366583F6" w14:textId="6DC2EBBB" w:rsidR="00C87F47" w:rsidRDefault="00C87F47" w:rsidP="00C87F47">
                <w:pPr>
                  <w:pStyle w:val="Table"/>
                  <w:bidi w:val="0"/>
                  <w:rPr>
                    <w:lang w:val="en-US"/>
                  </w:rPr>
                </w:pPr>
                <w:r>
                  <w:rPr>
                    <w:lang w:val="en-US"/>
                  </w:rPr>
                  <w:t>Type</w:t>
                </w:r>
              </w:p>
            </w:tc>
          </w:sdtContent>
        </w:sdt>
        <w:tc>
          <w:tcPr>
            <w:tcW w:w="1455" w:type="dxa"/>
            <w:vAlign w:val="center"/>
          </w:tcPr>
          <w:p w14:paraId="6F845266" w14:textId="35A71163" w:rsidR="00C87F47" w:rsidRDefault="00C87F47" w:rsidP="00C87F47">
            <w:pPr>
              <w:pStyle w:val="Table"/>
              <w:bidi w:val="0"/>
              <w:rPr>
                <w:lang w:val="en-US"/>
              </w:rPr>
            </w:pPr>
            <w:r>
              <w:rPr>
                <w:lang w:val="en-US"/>
              </w:rPr>
              <w:fldChar w:fldCharType="begin">
                <w:ffData>
                  <w:name w:val="Depth"/>
                  <w:enabled/>
                  <w:calcOnExit/>
                  <w:textInput>
                    <w:type w:val="number"/>
                    <w:default w:val="0.00"/>
                    <w:format w:val="0.00"/>
                  </w:textInput>
                </w:ffData>
              </w:fldChar>
            </w:r>
            <w:bookmarkStart w:id="19" w:name="Depth"/>
            <w:r>
              <w:rPr>
                <w:lang w:val="en-US"/>
              </w:rPr>
              <w:instrText xml:space="preserve"> FORMTEXT </w:instrText>
            </w:r>
            <w:r>
              <w:rPr>
                <w:lang w:val="en-US"/>
              </w:rPr>
            </w:r>
            <w:r>
              <w:rPr>
                <w:lang w:val="en-US"/>
              </w:rPr>
              <w:fldChar w:fldCharType="separate"/>
            </w:r>
            <w:r>
              <w:rPr>
                <w:noProof/>
                <w:lang w:val="en-US"/>
              </w:rPr>
              <w:t>0.00</w:t>
            </w:r>
            <w:r>
              <w:rPr>
                <w:lang w:val="en-US"/>
              </w:rPr>
              <w:fldChar w:fldCharType="end"/>
            </w:r>
            <w:bookmarkEnd w:id="19"/>
          </w:p>
        </w:tc>
        <w:tc>
          <w:tcPr>
            <w:tcW w:w="2083" w:type="dxa"/>
            <w:vAlign w:val="center"/>
          </w:tcPr>
          <w:p w14:paraId="425A11AF" w14:textId="6552DD7B" w:rsidR="00C87F47" w:rsidRPr="00EA4BD8" w:rsidRDefault="00C87F47" w:rsidP="00C87F47">
            <w:pPr>
              <w:pStyle w:val="Table"/>
              <w:bidi w:val="0"/>
            </w:pPr>
            <w:r w:rsidRPr="00EA4BD8">
              <w:t>Depth</w:t>
            </w:r>
          </w:p>
        </w:tc>
      </w:tr>
      <w:tr w:rsidR="00C87F47" w:rsidRPr="008A6486" w14:paraId="6A06FCA2" w14:textId="77777777" w:rsidTr="00725AEF">
        <w:trPr>
          <w:trHeight w:val="397"/>
        </w:trPr>
        <w:tc>
          <w:tcPr>
            <w:tcW w:w="3112" w:type="dxa"/>
            <w:vAlign w:val="center"/>
          </w:tcPr>
          <w:p w14:paraId="0859643E" w14:textId="3B755BFB" w:rsidR="00C87F47" w:rsidRDefault="00C87F47" w:rsidP="00C87F47">
            <w:pPr>
              <w:pStyle w:val="Table"/>
              <w:rPr>
                <w:rtl/>
              </w:rPr>
            </w:pPr>
            <w:r>
              <w:rPr>
                <w:rFonts w:hint="cs"/>
                <w:rtl/>
              </w:rPr>
              <w:t>ارتفاع</w:t>
            </w:r>
            <w:r w:rsidR="005A3C9C">
              <w:rPr>
                <w:rFonts w:hint="cs"/>
                <w:rtl/>
              </w:rPr>
              <w:t xml:space="preserve"> محل اتصال توالت فرنگی</w:t>
            </w:r>
            <w:r w:rsidR="005346FA">
              <w:rPr>
                <w:rFonts w:hint="cs"/>
                <w:rtl/>
              </w:rPr>
              <w:t xml:space="preserve"> (مخصوص توالتهای وال هنگ)</w:t>
            </w:r>
          </w:p>
        </w:tc>
        <w:sdt>
          <w:sdtPr>
            <w:alias w:val="DataType"/>
            <w:tag w:val="DataType"/>
            <w:id w:val="1433090634"/>
            <w:placeholder>
              <w:docPart w:val="D2E611ED810D49B3A500788AACF21508"/>
            </w:placeholder>
            <w:dropDownList>
              <w:listItem w:displayText="Farsi text" w:value="Farsi text"/>
              <w:listItem w:displayText="Text" w:value="Text"/>
              <w:listItem w:displayText="Integer" w:value="Integer"/>
              <w:listItem w:displayText="Decimal" w:value="Decimal"/>
              <w:listItem w:displayText="Date" w:value="Date"/>
              <w:listItem w:displayText="Boolean" w:value="Boolean"/>
              <w:listItem w:displayText="URL" w:value="URL"/>
            </w:dropDownList>
          </w:sdtPr>
          <w:sdtContent>
            <w:tc>
              <w:tcPr>
                <w:tcW w:w="1276" w:type="dxa"/>
                <w:vAlign w:val="center"/>
              </w:tcPr>
              <w:p w14:paraId="6867657A" w14:textId="584D0592" w:rsidR="00C87F47" w:rsidRDefault="00C87F47" w:rsidP="00C87F47">
                <w:pPr>
                  <w:pStyle w:val="Table"/>
                  <w:bidi w:val="0"/>
                </w:pPr>
                <w:r>
                  <w:t>Decimal</w:t>
                </w:r>
              </w:p>
            </w:tc>
          </w:sdtContent>
        </w:sdt>
        <w:sdt>
          <w:sdtPr>
            <w:rPr>
              <w:lang w:val="en-US"/>
            </w:rPr>
            <w:alias w:val="Type or Instance"/>
            <w:tag w:val="Type or Instance"/>
            <w:id w:val="1977252828"/>
            <w:placeholder>
              <w:docPart w:val="FCDED64DC2BA4C93B93AA09DE74C52FD"/>
            </w:placeholder>
            <w:dropDownList>
              <w:listItem w:displayText="Type" w:value="T"/>
              <w:listItem w:displayText="Instance" w:value="I"/>
            </w:dropDownList>
          </w:sdtPr>
          <w:sdtContent>
            <w:tc>
              <w:tcPr>
                <w:tcW w:w="1134" w:type="dxa"/>
                <w:vAlign w:val="center"/>
              </w:tcPr>
              <w:p w14:paraId="61ACFA0C" w14:textId="12E060D8" w:rsidR="00C87F47" w:rsidRDefault="00C87F47" w:rsidP="00C87F47">
                <w:pPr>
                  <w:pStyle w:val="Table"/>
                  <w:bidi w:val="0"/>
                  <w:rPr>
                    <w:lang w:val="en-US"/>
                  </w:rPr>
                </w:pPr>
                <w:r>
                  <w:rPr>
                    <w:lang w:val="en-US"/>
                  </w:rPr>
                  <w:t>Instance</w:t>
                </w:r>
              </w:p>
            </w:tc>
          </w:sdtContent>
        </w:sdt>
        <w:tc>
          <w:tcPr>
            <w:tcW w:w="1455" w:type="dxa"/>
            <w:vAlign w:val="center"/>
          </w:tcPr>
          <w:p w14:paraId="44017A72" w14:textId="7D281592" w:rsidR="00C87F47" w:rsidRDefault="005A3C9C" w:rsidP="00C87F47">
            <w:pPr>
              <w:pStyle w:val="Table"/>
              <w:bidi w:val="0"/>
              <w:rPr>
                <w:lang w:val="en-US"/>
              </w:rPr>
            </w:pPr>
            <w:r>
              <w:fldChar w:fldCharType="begin">
                <w:ffData>
                  <w:name w:val="MountingHeigh"/>
                  <w:enabled/>
                  <w:calcOnExit/>
                  <w:textInput>
                    <w:type w:val="number"/>
                    <w:default w:val="0.00"/>
                    <w:format w:val="0.00"/>
                  </w:textInput>
                </w:ffData>
              </w:fldChar>
            </w:r>
            <w:bookmarkStart w:id="20" w:name="MountingHeigh"/>
            <w:r>
              <w:instrText xml:space="preserve"> FORMTEXT </w:instrText>
            </w:r>
            <w:r>
              <w:fldChar w:fldCharType="separate"/>
            </w:r>
            <w:r>
              <w:rPr>
                <w:noProof/>
              </w:rPr>
              <w:t>0.00</w:t>
            </w:r>
            <w:r>
              <w:fldChar w:fldCharType="end"/>
            </w:r>
            <w:bookmarkEnd w:id="20"/>
          </w:p>
        </w:tc>
        <w:tc>
          <w:tcPr>
            <w:tcW w:w="2083" w:type="dxa"/>
            <w:vAlign w:val="center"/>
          </w:tcPr>
          <w:p w14:paraId="07C34A53" w14:textId="26D512EC" w:rsidR="00C87F47" w:rsidRPr="00EA4BD8" w:rsidRDefault="00C87F47" w:rsidP="00C87F47">
            <w:pPr>
              <w:pStyle w:val="Table"/>
              <w:bidi w:val="0"/>
            </w:pPr>
            <w:r>
              <w:t>MountingHeight</w:t>
            </w:r>
          </w:p>
        </w:tc>
      </w:tr>
      <w:tr w:rsidR="00C87F47" w:rsidRPr="008A6486" w14:paraId="497F7375" w14:textId="77777777" w:rsidTr="00725AEF">
        <w:trPr>
          <w:trHeight w:val="624"/>
        </w:trPr>
        <w:tc>
          <w:tcPr>
            <w:tcW w:w="3112" w:type="dxa"/>
            <w:vAlign w:val="center"/>
          </w:tcPr>
          <w:p w14:paraId="05C06DDF" w14:textId="7CAA7D1F" w:rsidR="00C87F47" w:rsidRPr="003D5F4B" w:rsidRDefault="00C87F47" w:rsidP="00C87F47">
            <w:pPr>
              <w:pStyle w:val="Table"/>
              <w:rPr>
                <w:rtl/>
              </w:rPr>
            </w:pPr>
            <w:r w:rsidRPr="00EA4BD8">
              <w:rPr>
                <w:rFonts w:hint="cs"/>
                <w:rtl/>
              </w:rPr>
              <w:t>جنس شیء بر اساس</w:t>
            </w:r>
            <w:r>
              <w:rPr>
                <w:rFonts w:hint="cs"/>
                <w:rtl/>
              </w:rPr>
              <w:t xml:space="preserve"> عنوان مندرج در</w:t>
            </w:r>
            <w:r w:rsidRPr="00EA4BD8">
              <w:rPr>
                <w:rFonts w:hint="cs"/>
                <w:rtl/>
              </w:rPr>
              <w:t xml:space="preserve"> جدول 41 از </w:t>
            </w:r>
            <w:r w:rsidRPr="00EA4BD8">
              <w:t>OmniClass</w:t>
            </w:r>
          </w:p>
        </w:tc>
        <w:sdt>
          <w:sdtPr>
            <w:alias w:val="DataType"/>
            <w:tag w:val="DataType"/>
            <w:id w:val="1777217760"/>
            <w:placeholder>
              <w:docPart w:val="905E294101A347BE80A6036602ADF07B"/>
            </w:placeholder>
            <w:dropDownList>
              <w:listItem w:displayText="Farsi text" w:value="Farsi text"/>
              <w:listItem w:displayText="Text" w:value="Text"/>
              <w:listItem w:displayText="Integer" w:value="Integer"/>
              <w:listItem w:displayText="Decimal" w:value="Decimal"/>
              <w:listItem w:displayText="Date" w:value="Date"/>
              <w:listItem w:displayText="Boolean" w:value="Boolean"/>
              <w:listItem w:displayText="URL" w:value="URL"/>
            </w:dropDownList>
          </w:sdtPr>
          <w:sdtContent>
            <w:tc>
              <w:tcPr>
                <w:tcW w:w="1276" w:type="dxa"/>
                <w:vAlign w:val="center"/>
              </w:tcPr>
              <w:p w14:paraId="4243C161" w14:textId="236099E8" w:rsidR="00C87F47" w:rsidRDefault="00C87F47" w:rsidP="00C87F47">
                <w:pPr>
                  <w:pStyle w:val="Table"/>
                  <w:bidi w:val="0"/>
                </w:pPr>
                <w:r>
                  <w:t>Text</w:t>
                </w:r>
              </w:p>
            </w:tc>
          </w:sdtContent>
        </w:sdt>
        <w:sdt>
          <w:sdtPr>
            <w:rPr>
              <w:lang w:val="en-US"/>
            </w:rPr>
            <w:alias w:val="Type or Instance"/>
            <w:tag w:val="Type or Instance"/>
            <w:id w:val="-855416455"/>
            <w:placeholder>
              <w:docPart w:val="2C8C5DA1F1B84798A386E258AF11A34C"/>
            </w:placeholder>
            <w:dropDownList>
              <w:listItem w:displayText="Type" w:value="T"/>
              <w:listItem w:displayText="Instance" w:value="I"/>
            </w:dropDownList>
          </w:sdtPr>
          <w:sdtContent>
            <w:tc>
              <w:tcPr>
                <w:tcW w:w="1134" w:type="dxa"/>
                <w:vAlign w:val="center"/>
              </w:tcPr>
              <w:p w14:paraId="3C5E7703" w14:textId="6049D267" w:rsidR="00C87F47" w:rsidRDefault="00C87F47" w:rsidP="00C87F47">
                <w:pPr>
                  <w:pStyle w:val="Table"/>
                  <w:bidi w:val="0"/>
                  <w:rPr>
                    <w:lang w:val="en-US"/>
                  </w:rPr>
                </w:pPr>
                <w:r>
                  <w:rPr>
                    <w:lang w:val="en-US"/>
                  </w:rPr>
                  <w:t>Type</w:t>
                </w:r>
              </w:p>
            </w:tc>
          </w:sdtContent>
        </w:sdt>
        <w:tc>
          <w:tcPr>
            <w:tcW w:w="1455" w:type="dxa"/>
            <w:vAlign w:val="center"/>
          </w:tcPr>
          <w:p w14:paraId="0F088097" w14:textId="790DC823" w:rsidR="00C87F47" w:rsidRPr="008A6486" w:rsidRDefault="00C87F47" w:rsidP="00C87F47">
            <w:pPr>
              <w:pStyle w:val="Table"/>
              <w:bidi w:val="0"/>
              <w:rPr>
                <w:rtl/>
              </w:rPr>
            </w:pPr>
            <w:r>
              <w:fldChar w:fldCharType="begin">
                <w:ffData>
                  <w:name w:val="Material"/>
                  <w:enabled/>
                  <w:calcOnExit/>
                  <w:textInput>
                    <w:default w:val="N/A"/>
                  </w:textInput>
                </w:ffData>
              </w:fldChar>
            </w:r>
            <w:bookmarkStart w:id="21" w:name="Material"/>
            <w:r>
              <w:instrText xml:space="preserve"> FORMTEXT </w:instrText>
            </w:r>
            <w:r>
              <w:fldChar w:fldCharType="separate"/>
            </w:r>
            <w:r>
              <w:rPr>
                <w:noProof/>
              </w:rPr>
              <w:t>N/A</w:t>
            </w:r>
            <w:r>
              <w:fldChar w:fldCharType="end"/>
            </w:r>
            <w:bookmarkEnd w:id="21"/>
          </w:p>
        </w:tc>
        <w:tc>
          <w:tcPr>
            <w:tcW w:w="2083" w:type="dxa"/>
            <w:vAlign w:val="center"/>
          </w:tcPr>
          <w:p w14:paraId="5439D3CE" w14:textId="397D1F61" w:rsidR="00C87F47" w:rsidRPr="00EA4BD8" w:rsidRDefault="00C87F47" w:rsidP="00C87F47">
            <w:pPr>
              <w:pStyle w:val="Table"/>
              <w:bidi w:val="0"/>
            </w:pPr>
            <w:r w:rsidRPr="00EA4BD8">
              <w:t>Material</w:t>
            </w:r>
          </w:p>
        </w:tc>
      </w:tr>
      <w:tr w:rsidR="00C87F47" w:rsidRPr="008A6486" w14:paraId="29C83F07" w14:textId="77777777" w:rsidTr="00725AEF">
        <w:trPr>
          <w:trHeight w:val="397"/>
        </w:trPr>
        <w:tc>
          <w:tcPr>
            <w:tcW w:w="3112" w:type="dxa"/>
            <w:vAlign w:val="center"/>
          </w:tcPr>
          <w:p w14:paraId="08F10804" w14:textId="1611008C" w:rsidR="00C87F47" w:rsidRPr="003D5F4B" w:rsidRDefault="00C87F47" w:rsidP="00C87F47">
            <w:pPr>
              <w:pStyle w:val="Table"/>
              <w:rPr>
                <w:rtl/>
              </w:rPr>
            </w:pPr>
            <w:r w:rsidRPr="00EA4BD8">
              <w:rPr>
                <w:rFonts w:hint="cs"/>
                <w:rtl/>
              </w:rPr>
              <w:t>وزن شیء</w:t>
            </w:r>
          </w:p>
        </w:tc>
        <w:sdt>
          <w:sdtPr>
            <w:alias w:val="DataType"/>
            <w:tag w:val="DataType"/>
            <w:id w:val="948130978"/>
            <w:placeholder>
              <w:docPart w:val="075C7D213CAD4ECE97CFAF02ACAC9FB8"/>
            </w:placeholder>
            <w:dropDownList>
              <w:listItem w:displayText="Farsi text" w:value="Farsi text"/>
              <w:listItem w:displayText="Text" w:value="Text"/>
              <w:listItem w:displayText="Integer" w:value="Integer"/>
              <w:listItem w:displayText="Decimal" w:value="Decimal"/>
              <w:listItem w:displayText="Date" w:value="Date"/>
              <w:listItem w:displayText="Boolean" w:value="Boolean"/>
              <w:listItem w:displayText="URL" w:value="URL"/>
            </w:dropDownList>
          </w:sdtPr>
          <w:sdtContent>
            <w:tc>
              <w:tcPr>
                <w:tcW w:w="1276" w:type="dxa"/>
                <w:vAlign w:val="center"/>
              </w:tcPr>
              <w:p w14:paraId="21CD37C7" w14:textId="2A3CB3F0" w:rsidR="00C87F47" w:rsidRDefault="00C87F47" w:rsidP="00C87F47">
                <w:pPr>
                  <w:pStyle w:val="Table"/>
                  <w:bidi w:val="0"/>
                </w:pPr>
                <w:r>
                  <w:t>Decimal</w:t>
                </w:r>
              </w:p>
            </w:tc>
          </w:sdtContent>
        </w:sdt>
        <w:sdt>
          <w:sdtPr>
            <w:rPr>
              <w:lang w:val="en-US"/>
            </w:rPr>
            <w:alias w:val="Type or Instance"/>
            <w:tag w:val="Type or Instance"/>
            <w:id w:val="-1647970617"/>
            <w:placeholder>
              <w:docPart w:val="81315033924E4D1C947CFB1213BB65D9"/>
            </w:placeholder>
            <w:dropDownList>
              <w:listItem w:displayText="Type" w:value="T"/>
              <w:listItem w:displayText="Instance" w:value="I"/>
            </w:dropDownList>
          </w:sdtPr>
          <w:sdtContent>
            <w:tc>
              <w:tcPr>
                <w:tcW w:w="1134" w:type="dxa"/>
                <w:vAlign w:val="center"/>
              </w:tcPr>
              <w:p w14:paraId="58E19B38" w14:textId="5643A053" w:rsidR="00C87F47" w:rsidRDefault="00C87F47" w:rsidP="00C87F47">
                <w:pPr>
                  <w:pStyle w:val="Table"/>
                  <w:bidi w:val="0"/>
                  <w:rPr>
                    <w:lang w:val="en-US"/>
                  </w:rPr>
                </w:pPr>
                <w:r>
                  <w:rPr>
                    <w:lang w:val="en-US"/>
                  </w:rPr>
                  <w:t>Type</w:t>
                </w:r>
              </w:p>
            </w:tc>
          </w:sdtContent>
        </w:sdt>
        <w:tc>
          <w:tcPr>
            <w:tcW w:w="1455" w:type="dxa"/>
            <w:vAlign w:val="center"/>
          </w:tcPr>
          <w:p w14:paraId="620C8996" w14:textId="64B1C37F" w:rsidR="00C87F47" w:rsidRPr="008A6486" w:rsidRDefault="00C87F47" w:rsidP="00C87F47">
            <w:pPr>
              <w:pStyle w:val="Table"/>
              <w:bidi w:val="0"/>
              <w:rPr>
                <w:rtl/>
              </w:rPr>
            </w:pPr>
            <w:r>
              <w:fldChar w:fldCharType="begin">
                <w:ffData>
                  <w:name w:val="Weight"/>
                  <w:enabled/>
                  <w:calcOnExit/>
                  <w:textInput>
                    <w:type w:val="number"/>
                    <w:default w:val="0.00"/>
                    <w:format w:val="0.00"/>
                  </w:textInput>
                </w:ffData>
              </w:fldChar>
            </w:r>
            <w:bookmarkStart w:id="22" w:name="Weight"/>
            <w:r>
              <w:instrText xml:space="preserve"> FORMTEXT </w:instrText>
            </w:r>
            <w:r>
              <w:fldChar w:fldCharType="separate"/>
            </w:r>
            <w:r>
              <w:rPr>
                <w:noProof/>
              </w:rPr>
              <w:t>0.00</w:t>
            </w:r>
            <w:r>
              <w:fldChar w:fldCharType="end"/>
            </w:r>
            <w:bookmarkEnd w:id="22"/>
          </w:p>
        </w:tc>
        <w:tc>
          <w:tcPr>
            <w:tcW w:w="2083" w:type="dxa"/>
            <w:vAlign w:val="center"/>
          </w:tcPr>
          <w:p w14:paraId="16071BF5" w14:textId="0226ABCA" w:rsidR="00C87F47" w:rsidRPr="00EA4BD8" w:rsidRDefault="00C87F47" w:rsidP="00C87F47">
            <w:pPr>
              <w:pStyle w:val="Table"/>
              <w:bidi w:val="0"/>
            </w:pPr>
            <w:r w:rsidRPr="00EA4BD8">
              <w:t>Weight</w:t>
            </w:r>
          </w:p>
        </w:tc>
      </w:tr>
      <w:tr w:rsidR="00C87F47" w:rsidRPr="008A6486" w14:paraId="25106786" w14:textId="77777777" w:rsidTr="00725AEF">
        <w:trPr>
          <w:trHeight w:val="397"/>
        </w:trPr>
        <w:tc>
          <w:tcPr>
            <w:tcW w:w="3112" w:type="dxa"/>
            <w:vAlign w:val="center"/>
          </w:tcPr>
          <w:p w14:paraId="6B156A5D" w14:textId="5A5FBE6D" w:rsidR="00C87F47" w:rsidRPr="003D5F4B" w:rsidRDefault="00C87F47" w:rsidP="00C87F47">
            <w:pPr>
              <w:pStyle w:val="Table"/>
              <w:rPr>
                <w:rtl/>
              </w:rPr>
            </w:pPr>
            <w:r w:rsidRPr="00EA4BD8">
              <w:rPr>
                <w:rFonts w:hint="cs"/>
                <w:rtl/>
              </w:rPr>
              <w:t>توصیفی از شیء</w:t>
            </w:r>
          </w:p>
        </w:tc>
        <w:sdt>
          <w:sdtPr>
            <w:alias w:val="DataType"/>
            <w:tag w:val="DataType"/>
            <w:id w:val="1842432805"/>
            <w:placeholder>
              <w:docPart w:val="677679D272D24D1387181E8A2538BFE4"/>
            </w:placeholder>
            <w:dropDownList>
              <w:listItem w:displayText="Farsi text" w:value="Farsi text"/>
              <w:listItem w:displayText="Text" w:value="Text"/>
              <w:listItem w:displayText="Integer" w:value="Integer"/>
              <w:listItem w:displayText="Decimal" w:value="Decimal"/>
              <w:listItem w:displayText="Date" w:value="Date"/>
              <w:listItem w:displayText="Boolean" w:value="Boolean"/>
              <w:listItem w:displayText="URL" w:value="URL"/>
            </w:dropDownList>
          </w:sdtPr>
          <w:sdtContent>
            <w:tc>
              <w:tcPr>
                <w:tcW w:w="1276" w:type="dxa"/>
                <w:vAlign w:val="center"/>
              </w:tcPr>
              <w:p w14:paraId="2F9E51EB" w14:textId="0E606338" w:rsidR="00C87F47" w:rsidRDefault="00C87F47" w:rsidP="00C87F47">
                <w:pPr>
                  <w:pStyle w:val="Table"/>
                  <w:bidi w:val="0"/>
                </w:pPr>
                <w:r>
                  <w:t>Text</w:t>
                </w:r>
              </w:p>
            </w:tc>
          </w:sdtContent>
        </w:sdt>
        <w:sdt>
          <w:sdtPr>
            <w:rPr>
              <w:lang w:val="en-US"/>
            </w:rPr>
            <w:alias w:val="Type or Instance"/>
            <w:tag w:val="Type or Instance"/>
            <w:id w:val="-2078279663"/>
            <w:placeholder>
              <w:docPart w:val="1F08375750BC4C7782609E7B658D0A34"/>
            </w:placeholder>
            <w:dropDownList>
              <w:listItem w:displayText="Type" w:value="T"/>
              <w:listItem w:displayText="Instance" w:value="I"/>
            </w:dropDownList>
          </w:sdtPr>
          <w:sdtContent>
            <w:tc>
              <w:tcPr>
                <w:tcW w:w="1134" w:type="dxa"/>
                <w:vAlign w:val="center"/>
              </w:tcPr>
              <w:p w14:paraId="67B98002" w14:textId="08AE302E" w:rsidR="00C87F47" w:rsidRDefault="00C87F47" w:rsidP="00C87F47">
                <w:pPr>
                  <w:pStyle w:val="Table"/>
                  <w:bidi w:val="0"/>
                  <w:rPr>
                    <w:lang w:val="en-US"/>
                  </w:rPr>
                </w:pPr>
                <w:r>
                  <w:rPr>
                    <w:lang w:val="en-US"/>
                  </w:rPr>
                  <w:t>Type</w:t>
                </w:r>
              </w:p>
            </w:tc>
          </w:sdtContent>
        </w:sdt>
        <w:tc>
          <w:tcPr>
            <w:tcW w:w="1455" w:type="dxa"/>
            <w:vAlign w:val="center"/>
          </w:tcPr>
          <w:p w14:paraId="5270AC2F" w14:textId="12DD3B19" w:rsidR="00C87F47" w:rsidRPr="008A6486" w:rsidRDefault="00C87F47" w:rsidP="00C87F47">
            <w:pPr>
              <w:pStyle w:val="Table"/>
              <w:bidi w:val="0"/>
              <w:rPr>
                <w:rtl/>
              </w:rPr>
            </w:pPr>
            <w:r>
              <w:fldChar w:fldCharType="begin">
                <w:ffData>
                  <w:name w:val="Description"/>
                  <w:enabled/>
                  <w:calcOnExit/>
                  <w:textInput>
                    <w:default w:val="N/A"/>
                  </w:textInput>
                </w:ffData>
              </w:fldChar>
            </w:r>
            <w:bookmarkStart w:id="23" w:name="Description"/>
            <w:r>
              <w:instrText xml:space="preserve"> FORMTEXT </w:instrText>
            </w:r>
            <w:r>
              <w:fldChar w:fldCharType="separate"/>
            </w:r>
            <w:r>
              <w:rPr>
                <w:noProof/>
              </w:rPr>
              <w:t>N/A</w:t>
            </w:r>
            <w:r>
              <w:fldChar w:fldCharType="end"/>
            </w:r>
            <w:bookmarkEnd w:id="23"/>
          </w:p>
        </w:tc>
        <w:tc>
          <w:tcPr>
            <w:tcW w:w="2083" w:type="dxa"/>
            <w:vAlign w:val="center"/>
          </w:tcPr>
          <w:p w14:paraId="478A70A6" w14:textId="016043A5" w:rsidR="00C87F47" w:rsidRPr="00EA4BD8" w:rsidRDefault="00C87F47" w:rsidP="00C87F47">
            <w:pPr>
              <w:pStyle w:val="Table"/>
              <w:bidi w:val="0"/>
            </w:pPr>
            <w:r w:rsidRPr="00EA4BD8">
              <w:t>Description</w:t>
            </w:r>
          </w:p>
        </w:tc>
      </w:tr>
      <w:tr w:rsidR="00C87F47" w:rsidRPr="008A6486" w14:paraId="32B9E900" w14:textId="77777777" w:rsidTr="00725AEF">
        <w:trPr>
          <w:trHeight w:val="397"/>
        </w:trPr>
        <w:tc>
          <w:tcPr>
            <w:tcW w:w="3112" w:type="dxa"/>
            <w:vAlign w:val="center"/>
          </w:tcPr>
          <w:p w14:paraId="2A019828" w14:textId="261936CA" w:rsidR="00C87F47" w:rsidRPr="003D5F4B" w:rsidRDefault="00C87F47" w:rsidP="00C87F47">
            <w:pPr>
              <w:pStyle w:val="Table"/>
              <w:rPr>
                <w:rtl/>
              </w:rPr>
            </w:pPr>
            <w:r w:rsidRPr="00EA4BD8">
              <w:rPr>
                <w:rFonts w:hint="cs"/>
                <w:rtl/>
              </w:rPr>
              <w:t>توصیفی از شیء به فارسی</w:t>
            </w:r>
          </w:p>
        </w:tc>
        <w:sdt>
          <w:sdtPr>
            <w:alias w:val="DataType"/>
            <w:tag w:val="DataType"/>
            <w:id w:val="-922951296"/>
            <w:placeholder>
              <w:docPart w:val="58644E89C4784E159CAA77AC9E0426A1"/>
            </w:placeholder>
            <w:dropDownList>
              <w:listItem w:displayText="Farsi text" w:value="Farsi text"/>
              <w:listItem w:displayText="Text" w:value="Text"/>
              <w:listItem w:displayText="Integer" w:value="Integer"/>
              <w:listItem w:displayText="Decimal" w:value="Decimal"/>
              <w:listItem w:displayText="Date" w:value="Date"/>
              <w:listItem w:displayText="Boolean" w:value="Boolean"/>
              <w:listItem w:displayText="URL" w:value="URL"/>
            </w:dropDownList>
          </w:sdtPr>
          <w:sdtContent>
            <w:tc>
              <w:tcPr>
                <w:tcW w:w="1276" w:type="dxa"/>
                <w:vAlign w:val="center"/>
              </w:tcPr>
              <w:p w14:paraId="1A370A3B" w14:textId="3F82EE87" w:rsidR="00C87F47" w:rsidRDefault="00C87F47" w:rsidP="00C87F47">
                <w:pPr>
                  <w:pStyle w:val="Table"/>
                  <w:bidi w:val="0"/>
                </w:pPr>
                <w:r>
                  <w:t>Farsi text</w:t>
                </w:r>
              </w:p>
            </w:tc>
          </w:sdtContent>
        </w:sdt>
        <w:sdt>
          <w:sdtPr>
            <w:rPr>
              <w:lang w:val="en-US"/>
            </w:rPr>
            <w:alias w:val="Type or Instance"/>
            <w:tag w:val="Type or Instance"/>
            <w:id w:val="1041712128"/>
            <w:placeholder>
              <w:docPart w:val="345031AFD3BC4D0E83433A6BB4F1795F"/>
            </w:placeholder>
            <w:dropDownList>
              <w:listItem w:displayText="Type" w:value="T"/>
              <w:listItem w:displayText="Instance" w:value="I"/>
            </w:dropDownList>
          </w:sdtPr>
          <w:sdtContent>
            <w:tc>
              <w:tcPr>
                <w:tcW w:w="1134" w:type="dxa"/>
                <w:vAlign w:val="center"/>
              </w:tcPr>
              <w:p w14:paraId="4C9028CA" w14:textId="016D3FC1" w:rsidR="00C87F47" w:rsidRDefault="00C87F47" w:rsidP="00C87F47">
                <w:pPr>
                  <w:pStyle w:val="Table"/>
                  <w:bidi w:val="0"/>
                  <w:rPr>
                    <w:lang w:val="en-US"/>
                  </w:rPr>
                </w:pPr>
                <w:r>
                  <w:rPr>
                    <w:lang w:val="en-US"/>
                  </w:rPr>
                  <w:t>Type</w:t>
                </w:r>
              </w:p>
            </w:tc>
          </w:sdtContent>
        </w:sdt>
        <w:tc>
          <w:tcPr>
            <w:tcW w:w="1455" w:type="dxa"/>
            <w:vAlign w:val="center"/>
          </w:tcPr>
          <w:p w14:paraId="51799F6E" w14:textId="3993488C" w:rsidR="00C87F47" w:rsidRPr="00F25AF6" w:rsidRDefault="00C87F47" w:rsidP="00C87F47">
            <w:pPr>
              <w:pStyle w:val="Table"/>
              <w:rPr>
                <w:rtl/>
                <w:lang w:val="en-US"/>
              </w:rPr>
            </w:pPr>
            <w:r>
              <w:rPr>
                <w:color w:val="auto"/>
                <w:lang w:val="en-US"/>
              </w:rPr>
              <w:fldChar w:fldCharType="begin">
                <w:ffData>
                  <w:name w:val="DescriptionFa"/>
                  <w:enabled/>
                  <w:calcOnExit/>
                  <w:textInput>
                    <w:default w:val="فاقد اطلاعات"/>
                  </w:textInput>
                </w:ffData>
              </w:fldChar>
            </w:r>
            <w:bookmarkStart w:id="24" w:name="DescriptionFa"/>
            <w:r>
              <w:rPr>
                <w:color w:val="auto"/>
                <w:lang w:val="en-US"/>
              </w:rPr>
              <w:instrText xml:space="preserve"> FORMTEXT </w:instrText>
            </w:r>
            <w:r>
              <w:rPr>
                <w:color w:val="auto"/>
                <w:lang w:val="en-US"/>
              </w:rPr>
            </w:r>
            <w:r>
              <w:rPr>
                <w:color w:val="auto"/>
                <w:lang w:val="en-US"/>
              </w:rPr>
              <w:fldChar w:fldCharType="separate"/>
            </w:r>
            <w:r>
              <w:rPr>
                <w:noProof/>
                <w:color w:val="auto"/>
                <w:rtl/>
                <w:lang w:val="en-US"/>
              </w:rPr>
              <w:t>فاقد اطلاعات</w:t>
            </w:r>
            <w:r>
              <w:rPr>
                <w:color w:val="auto"/>
                <w:lang w:val="en-US"/>
              </w:rPr>
              <w:fldChar w:fldCharType="end"/>
            </w:r>
            <w:bookmarkEnd w:id="24"/>
          </w:p>
        </w:tc>
        <w:tc>
          <w:tcPr>
            <w:tcW w:w="2083" w:type="dxa"/>
            <w:vAlign w:val="center"/>
          </w:tcPr>
          <w:p w14:paraId="41E614D4" w14:textId="212C72A1" w:rsidR="00C87F47" w:rsidRPr="00EA4BD8" w:rsidRDefault="00C87F47" w:rsidP="00C87F47">
            <w:pPr>
              <w:pStyle w:val="Table"/>
              <w:bidi w:val="0"/>
            </w:pPr>
            <w:r w:rsidRPr="00EA4BD8">
              <w:t>DescriptionFa</w:t>
            </w:r>
          </w:p>
        </w:tc>
      </w:tr>
      <w:tr w:rsidR="00C87F47" w:rsidRPr="008A6486" w14:paraId="1B63E565" w14:textId="77777777" w:rsidTr="00725AEF">
        <w:trPr>
          <w:trHeight w:val="1077"/>
        </w:trPr>
        <w:tc>
          <w:tcPr>
            <w:tcW w:w="3112" w:type="dxa"/>
            <w:vAlign w:val="center"/>
          </w:tcPr>
          <w:p w14:paraId="6BB6C210" w14:textId="591ACFAC" w:rsidR="00C87F47" w:rsidRPr="00D46E44" w:rsidRDefault="00C87F47" w:rsidP="00C87F47">
            <w:pPr>
              <w:pStyle w:val="Table"/>
              <w:rPr>
                <w:color w:val="auto"/>
                <w:rtl/>
              </w:rPr>
            </w:pPr>
            <w:r w:rsidRPr="00D46E44">
              <w:rPr>
                <w:rFonts w:hint="cs"/>
                <w:color w:val="auto"/>
                <w:rtl/>
              </w:rPr>
              <w:t>انواع مراقبت</w:t>
            </w:r>
            <w:r w:rsidRPr="00D46E44">
              <w:rPr>
                <w:rFonts w:hint="cs"/>
                <w:color w:val="auto"/>
              </w:rPr>
              <w:t>‌</w:t>
            </w:r>
            <w:r w:rsidRPr="00D46E44">
              <w:rPr>
                <w:rFonts w:hint="cs"/>
                <w:color w:val="auto"/>
                <w:rtl/>
              </w:rPr>
              <w:t>های از پیش تعریف شده</w:t>
            </w:r>
            <w:r w:rsidRPr="00D46E44">
              <w:rPr>
                <w:rFonts w:hint="cs"/>
                <w:color w:val="auto"/>
              </w:rPr>
              <w:t>‌</w:t>
            </w:r>
            <w:r w:rsidRPr="00D46E44">
              <w:rPr>
                <w:rFonts w:hint="cs"/>
                <w:color w:val="auto"/>
                <w:rtl/>
              </w:rPr>
              <w:t>ای که ممکن است هنگام جابجایی</w:t>
            </w:r>
            <w:r w:rsidRPr="00D46E44">
              <w:rPr>
                <w:color w:val="auto"/>
                <w:rtl/>
              </w:rPr>
              <w:t xml:space="preserve"> شیء ساختمانی </w:t>
            </w:r>
            <w:r w:rsidRPr="00D46E44">
              <w:rPr>
                <w:rFonts w:hint="cs"/>
                <w:color w:val="auto"/>
                <w:rtl/>
              </w:rPr>
              <w:t>یا عمرانی مورد نیاز باشد</w:t>
            </w:r>
          </w:p>
        </w:tc>
        <w:sdt>
          <w:sdtPr>
            <w:rPr>
              <w:color w:val="auto"/>
            </w:rPr>
            <w:alias w:val="DataType"/>
            <w:tag w:val="DataType"/>
            <w:id w:val="-1767680776"/>
            <w:placeholder>
              <w:docPart w:val="06D7997A13FB4CF783F89955561E338C"/>
            </w:placeholder>
            <w:dropDownList>
              <w:listItem w:displayText="Farsi text" w:value="Farsi text"/>
              <w:listItem w:displayText="Text" w:value="Text"/>
              <w:listItem w:displayText="Integer" w:value="Integer"/>
              <w:listItem w:displayText="Decimal" w:value="Decimal"/>
              <w:listItem w:displayText="Date" w:value="Date"/>
              <w:listItem w:displayText="Boolean" w:value="Boolean"/>
              <w:listItem w:displayText="URL" w:value="URL"/>
            </w:dropDownList>
          </w:sdtPr>
          <w:sdtContent>
            <w:tc>
              <w:tcPr>
                <w:tcW w:w="1276" w:type="dxa"/>
                <w:vAlign w:val="center"/>
              </w:tcPr>
              <w:p w14:paraId="5D3FD3BA" w14:textId="7966BDC4" w:rsidR="00C87F47" w:rsidRPr="00D46E44" w:rsidRDefault="00C87F47" w:rsidP="00C87F47">
                <w:pPr>
                  <w:pStyle w:val="Table"/>
                  <w:bidi w:val="0"/>
                  <w:rPr>
                    <w:color w:val="auto"/>
                  </w:rPr>
                </w:pPr>
                <w:r w:rsidRPr="00D46E44">
                  <w:rPr>
                    <w:color w:val="auto"/>
                  </w:rPr>
                  <w:t>Text</w:t>
                </w:r>
              </w:p>
            </w:tc>
          </w:sdtContent>
        </w:sdt>
        <w:sdt>
          <w:sdtPr>
            <w:rPr>
              <w:lang w:val="en-US"/>
            </w:rPr>
            <w:alias w:val="Type or Instance"/>
            <w:tag w:val="Type or Instance"/>
            <w:id w:val="1453524768"/>
            <w:placeholder>
              <w:docPart w:val="6942BFA7D86C445AB4CF985FD263D811"/>
            </w:placeholder>
            <w:dropDownList>
              <w:listItem w:displayText="Type" w:value="T"/>
              <w:listItem w:displayText="Instance" w:value="I"/>
            </w:dropDownList>
          </w:sdtPr>
          <w:sdtContent>
            <w:tc>
              <w:tcPr>
                <w:tcW w:w="1134" w:type="dxa"/>
                <w:vAlign w:val="center"/>
              </w:tcPr>
              <w:p w14:paraId="74AA6068" w14:textId="4A6E653F" w:rsidR="00C87F47" w:rsidRDefault="00C87F47" w:rsidP="00C87F47">
                <w:pPr>
                  <w:pStyle w:val="Table"/>
                  <w:bidi w:val="0"/>
                  <w:rPr>
                    <w:lang w:val="en-US"/>
                  </w:rPr>
                </w:pPr>
                <w:r>
                  <w:rPr>
                    <w:lang w:val="en-US"/>
                  </w:rPr>
                  <w:t>Type</w:t>
                </w:r>
              </w:p>
            </w:tc>
          </w:sdtContent>
        </w:sdt>
        <w:tc>
          <w:tcPr>
            <w:tcW w:w="1455" w:type="dxa"/>
            <w:vAlign w:val="center"/>
          </w:tcPr>
          <w:p w14:paraId="47416DD1" w14:textId="5CBA9575" w:rsidR="00C87F47" w:rsidRPr="005E102C" w:rsidRDefault="00C87F47" w:rsidP="00C87F47">
            <w:pPr>
              <w:pStyle w:val="Table"/>
              <w:bidi w:val="0"/>
              <w:rPr>
                <w:rtl/>
                <w:lang w:val="en-US"/>
              </w:rPr>
            </w:pPr>
            <w:r>
              <w:rPr>
                <w:lang w:val="en-US"/>
              </w:rPr>
              <w:fldChar w:fldCharType="begin">
                <w:ffData>
                  <w:name w:val="PackingCareType"/>
                  <w:enabled/>
                  <w:calcOnExit/>
                  <w:ddList>
                    <w:listEntry w:val="N/A"/>
                    <w:listEntry w:val="Handle With Care"/>
                    <w:listEntry w:val="No Restrictions"/>
                  </w:ddList>
                </w:ffData>
              </w:fldChar>
            </w:r>
            <w:bookmarkStart w:id="25" w:name="PackingCareType"/>
            <w:r>
              <w:rPr>
                <w:lang w:val="en-US"/>
              </w:rPr>
              <w:instrText xml:space="preserve"> FORMDROPDOWN </w:instrText>
            </w:r>
            <w:r w:rsidR="00000000">
              <w:rPr>
                <w:lang w:val="en-US"/>
              </w:rPr>
            </w:r>
            <w:r w:rsidR="00000000">
              <w:rPr>
                <w:lang w:val="en-US"/>
              </w:rPr>
              <w:fldChar w:fldCharType="separate"/>
            </w:r>
            <w:r>
              <w:rPr>
                <w:lang w:val="en-US"/>
              </w:rPr>
              <w:fldChar w:fldCharType="end"/>
            </w:r>
            <w:bookmarkEnd w:id="25"/>
          </w:p>
        </w:tc>
        <w:tc>
          <w:tcPr>
            <w:tcW w:w="2083" w:type="dxa"/>
            <w:vAlign w:val="center"/>
          </w:tcPr>
          <w:p w14:paraId="341EC477" w14:textId="62641733" w:rsidR="00C87F47" w:rsidRPr="00EA4BD8" w:rsidRDefault="00C87F47" w:rsidP="00C87F47">
            <w:pPr>
              <w:pStyle w:val="Table"/>
              <w:bidi w:val="0"/>
            </w:pPr>
            <w:r w:rsidRPr="00EA4BD8">
              <w:t>PackingCareType</w:t>
            </w:r>
          </w:p>
        </w:tc>
      </w:tr>
      <w:tr w:rsidR="00C87F47" w:rsidRPr="008A6486" w14:paraId="6D195A95" w14:textId="77777777" w:rsidTr="00C87F47">
        <w:trPr>
          <w:trHeight w:val="1077"/>
        </w:trPr>
        <w:tc>
          <w:tcPr>
            <w:tcW w:w="3112" w:type="dxa"/>
            <w:shd w:val="clear" w:color="auto" w:fill="D0CECE" w:themeFill="background2" w:themeFillShade="E6"/>
            <w:vAlign w:val="center"/>
          </w:tcPr>
          <w:p w14:paraId="36724617" w14:textId="56740742" w:rsidR="00C87F47" w:rsidRPr="00D46E44" w:rsidRDefault="00C87F47" w:rsidP="00C87F47">
            <w:pPr>
              <w:pStyle w:val="Table"/>
              <w:rPr>
                <w:color w:val="auto"/>
                <w:rtl/>
              </w:rPr>
            </w:pPr>
            <w:r>
              <w:rPr>
                <w:rFonts w:hint="cs"/>
                <w:rtl/>
              </w:rPr>
              <w:t xml:space="preserve">نوع </w:t>
            </w:r>
            <w:r w:rsidR="00574DEF">
              <w:rPr>
                <w:rFonts w:hint="cs"/>
                <w:rtl/>
              </w:rPr>
              <w:t>توالت</w:t>
            </w:r>
            <w:r w:rsidR="00574DEF">
              <w:t xml:space="preserve"> </w:t>
            </w:r>
            <w:r w:rsidR="00574DEF">
              <w:rPr>
                <w:rFonts w:hint="cs"/>
                <w:rtl/>
              </w:rPr>
              <w:t>فرنگی</w:t>
            </w:r>
          </w:p>
        </w:tc>
        <w:sdt>
          <w:sdtPr>
            <w:alias w:val="DataType"/>
            <w:tag w:val="DataType"/>
            <w:id w:val="1073552441"/>
            <w:placeholder>
              <w:docPart w:val="8D1290EE6344445DB516EDD6C462BAC0"/>
            </w:placeholder>
            <w:dropDownList>
              <w:listItem w:displayText="Farsi text" w:value="Farsi text"/>
              <w:listItem w:displayText="Text" w:value="Text"/>
              <w:listItem w:displayText="Integer" w:value="Integer"/>
              <w:listItem w:displayText="Decimal" w:value="Decimal"/>
              <w:listItem w:displayText="Date" w:value="Date"/>
              <w:listItem w:displayText="Boolean" w:value="Boolean"/>
              <w:listItem w:displayText="URL" w:value="URL"/>
            </w:dropDownList>
          </w:sdtPr>
          <w:sdtContent>
            <w:tc>
              <w:tcPr>
                <w:tcW w:w="1276" w:type="dxa"/>
                <w:shd w:val="clear" w:color="auto" w:fill="D0CECE" w:themeFill="background2" w:themeFillShade="E6"/>
                <w:vAlign w:val="center"/>
              </w:tcPr>
              <w:p w14:paraId="58F7AE6E" w14:textId="6F517FBE" w:rsidR="00C87F47" w:rsidRDefault="00C87F47" w:rsidP="00C87F47">
                <w:pPr>
                  <w:pStyle w:val="Table"/>
                  <w:bidi w:val="0"/>
                  <w:rPr>
                    <w:color w:val="auto"/>
                  </w:rPr>
                </w:pPr>
                <w:r>
                  <w:t>Text</w:t>
                </w:r>
              </w:p>
            </w:tc>
          </w:sdtContent>
        </w:sdt>
        <w:sdt>
          <w:sdtPr>
            <w:rPr>
              <w:lang w:val="en-US"/>
            </w:rPr>
            <w:alias w:val="Type or Instance"/>
            <w:tag w:val="Type or Instance"/>
            <w:id w:val="-228914143"/>
            <w:placeholder>
              <w:docPart w:val="E0011DE4FA494DC19415F39B0688A470"/>
            </w:placeholder>
            <w:dropDownList>
              <w:listItem w:displayText="Type" w:value="T"/>
              <w:listItem w:displayText="Instance" w:value="I"/>
            </w:dropDownList>
          </w:sdtPr>
          <w:sdtContent>
            <w:tc>
              <w:tcPr>
                <w:tcW w:w="1134" w:type="dxa"/>
                <w:shd w:val="clear" w:color="auto" w:fill="D0CECE" w:themeFill="background2" w:themeFillShade="E6"/>
                <w:vAlign w:val="center"/>
              </w:tcPr>
              <w:p w14:paraId="30EB9624" w14:textId="61DD4C21" w:rsidR="00C87F47" w:rsidRDefault="00C87F47" w:rsidP="00C87F47">
                <w:pPr>
                  <w:pStyle w:val="Table"/>
                  <w:bidi w:val="0"/>
                  <w:rPr>
                    <w:lang w:val="en-US"/>
                  </w:rPr>
                </w:pPr>
                <w:r>
                  <w:rPr>
                    <w:lang w:val="en-US"/>
                  </w:rPr>
                  <w:t>Type</w:t>
                </w:r>
              </w:p>
            </w:tc>
          </w:sdtContent>
        </w:sdt>
        <w:tc>
          <w:tcPr>
            <w:tcW w:w="1455" w:type="dxa"/>
            <w:shd w:val="clear" w:color="auto" w:fill="D0CECE" w:themeFill="background2" w:themeFillShade="E6"/>
            <w:vAlign w:val="center"/>
          </w:tcPr>
          <w:p w14:paraId="58EBB74C" w14:textId="429530EF" w:rsidR="00C87F47" w:rsidRDefault="00574DEF" w:rsidP="00C87F47">
            <w:pPr>
              <w:pStyle w:val="Table"/>
              <w:bidi w:val="0"/>
              <w:rPr>
                <w:lang w:val="en-US"/>
              </w:rPr>
            </w:pPr>
            <w:r>
              <w:rPr>
                <w:lang w:val="en-US"/>
              </w:rPr>
              <w:fldChar w:fldCharType="begin">
                <w:ffData>
                  <w:name w:val="ToiletPanType"/>
                  <w:enabled/>
                  <w:calcOnExit/>
                  <w:ddList>
                    <w:listEntry w:val="N/A"/>
                    <w:listEntry w:val="Other"/>
                    <w:listEntry w:val="Siphonic"/>
                    <w:listEntry w:val="Squat"/>
                    <w:listEntry w:val="Washdown"/>
                    <w:listEntry w:val="Washout"/>
                  </w:ddList>
                </w:ffData>
              </w:fldChar>
            </w:r>
            <w:bookmarkStart w:id="26" w:name="ToiletPanType"/>
            <w:r>
              <w:rPr>
                <w:lang w:val="en-US"/>
              </w:rPr>
              <w:instrText xml:space="preserve"> FORMDROPDOWN </w:instrText>
            </w:r>
            <w:r w:rsidR="00000000">
              <w:rPr>
                <w:lang w:val="en-US"/>
              </w:rPr>
            </w:r>
            <w:r w:rsidR="00000000">
              <w:rPr>
                <w:lang w:val="en-US"/>
              </w:rPr>
              <w:fldChar w:fldCharType="separate"/>
            </w:r>
            <w:r>
              <w:rPr>
                <w:lang w:val="en-US"/>
              </w:rPr>
              <w:fldChar w:fldCharType="end"/>
            </w:r>
            <w:bookmarkEnd w:id="26"/>
          </w:p>
        </w:tc>
        <w:tc>
          <w:tcPr>
            <w:tcW w:w="2083" w:type="dxa"/>
            <w:shd w:val="clear" w:color="auto" w:fill="D0CECE" w:themeFill="background2" w:themeFillShade="E6"/>
            <w:vAlign w:val="center"/>
          </w:tcPr>
          <w:p w14:paraId="65E3BEBE" w14:textId="5B0A15C7" w:rsidR="00C87F47" w:rsidRPr="00EA4BD8" w:rsidRDefault="00574DEF" w:rsidP="00C87F47">
            <w:pPr>
              <w:pStyle w:val="Table"/>
              <w:bidi w:val="0"/>
            </w:pPr>
            <w:r>
              <w:rPr>
                <w:lang w:val="en-US"/>
              </w:rPr>
              <w:t>ToiletPan</w:t>
            </w:r>
            <w:r w:rsidR="00C87F47" w:rsidRPr="00AF261E">
              <w:t>Type</w:t>
            </w:r>
          </w:p>
        </w:tc>
      </w:tr>
      <w:tr w:rsidR="00C87F47" w:rsidRPr="008A6486" w14:paraId="31DCF8D6" w14:textId="77777777" w:rsidTr="00C87F47">
        <w:trPr>
          <w:trHeight w:val="1077"/>
        </w:trPr>
        <w:tc>
          <w:tcPr>
            <w:tcW w:w="3112" w:type="dxa"/>
            <w:shd w:val="clear" w:color="auto" w:fill="D0CECE" w:themeFill="background2" w:themeFillShade="E6"/>
            <w:vAlign w:val="center"/>
          </w:tcPr>
          <w:p w14:paraId="43C0DE4B" w14:textId="3EDE49ED" w:rsidR="00C87F47" w:rsidRPr="00D46E44" w:rsidRDefault="00C87F47" w:rsidP="00C87F47">
            <w:pPr>
              <w:pStyle w:val="Table"/>
              <w:rPr>
                <w:color w:val="auto"/>
                <w:rtl/>
              </w:rPr>
            </w:pPr>
            <w:r>
              <w:rPr>
                <w:rFonts w:hint="cs"/>
                <w:rtl/>
              </w:rPr>
              <w:t>نحوه‌ی</w:t>
            </w:r>
            <w:r w:rsidRPr="00EF64C7">
              <w:rPr>
                <w:rtl/>
              </w:rPr>
              <w:t xml:space="preserve"> نصب </w:t>
            </w:r>
            <w:r w:rsidR="00574DEF">
              <w:rPr>
                <w:rFonts w:hint="cs"/>
                <w:rtl/>
              </w:rPr>
              <w:t>توالت فرنگی</w:t>
            </w:r>
          </w:p>
        </w:tc>
        <w:sdt>
          <w:sdtPr>
            <w:alias w:val="DataType"/>
            <w:tag w:val="DataType"/>
            <w:id w:val="1341816918"/>
            <w:placeholder>
              <w:docPart w:val="077D2175D9F74E77B36F234D715EAF73"/>
            </w:placeholder>
            <w:dropDownList>
              <w:listItem w:displayText="Farsi text" w:value="Farsi text"/>
              <w:listItem w:displayText="Text" w:value="Text"/>
              <w:listItem w:displayText="Integer" w:value="Integer"/>
              <w:listItem w:displayText="Decimal" w:value="Decimal"/>
              <w:listItem w:displayText="Date" w:value="Date"/>
              <w:listItem w:displayText="Boolean" w:value="Boolean"/>
              <w:listItem w:displayText="URL" w:value="URL"/>
            </w:dropDownList>
          </w:sdtPr>
          <w:sdtContent>
            <w:tc>
              <w:tcPr>
                <w:tcW w:w="1276" w:type="dxa"/>
                <w:shd w:val="clear" w:color="auto" w:fill="D0CECE" w:themeFill="background2" w:themeFillShade="E6"/>
                <w:vAlign w:val="center"/>
              </w:tcPr>
              <w:p w14:paraId="591CB18C" w14:textId="3168016C" w:rsidR="00C87F47" w:rsidRDefault="00C87F47" w:rsidP="00C87F47">
                <w:pPr>
                  <w:pStyle w:val="Table"/>
                  <w:bidi w:val="0"/>
                  <w:rPr>
                    <w:color w:val="auto"/>
                  </w:rPr>
                </w:pPr>
                <w:r>
                  <w:t>Text</w:t>
                </w:r>
              </w:p>
            </w:tc>
          </w:sdtContent>
        </w:sdt>
        <w:sdt>
          <w:sdtPr>
            <w:rPr>
              <w:lang w:val="en-US"/>
            </w:rPr>
            <w:alias w:val="Type or Instance"/>
            <w:tag w:val="Type or Instance"/>
            <w:id w:val="145256859"/>
            <w:placeholder>
              <w:docPart w:val="745B9AAFCC844BCDA462BAA4F6F22876"/>
            </w:placeholder>
            <w:dropDownList>
              <w:listItem w:displayText="Type" w:value="T"/>
              <w:listItem w:displayText="Instance" w:value="I"/>
            </w:dropDownList>
          </w:sdtPr>
          <w:sdtContent>
            <w:tc>
              <w:tcPr>
                <w:tcW w:w="1134" w:type="dxa"/>
                <w:shd w:val="clear" w:color="auto" w:fill="D0CECE" w:themeFill="background2" w:themeFillShade="E6"/>
                <w:vAlign w:val="center"/>
              </w:tcPr>
              <w:p w14:paraId="3CD41A95" w14:textId="69A3CBD6" w:rsidR="00C87F47" w:rsidRDefault="00C87F47" w:rsidP="00C87F47">
                <w:pPr>
                  <w:pStyle w:val="Table"/>
                  <w:bidi w:val="0"/>
                  <w:rPr>
                    <w:lang w:val="en-US"/>
                  </w:rPr>
                </w:pPr>
                <w:r>
                  <w:rPr>
                    <w:lang w:val="en-US"/>
                  </w:rPr>
                  <w:t>Type</w:t>
                </w:r>
              </w:p>
            </w:tc>
          </w:sdtContent>
        </w:sdt>
        <w:tc>
          <w:tcPr>
            <w:tcW w:w="1455" w:type="dxa"/>
            <w:shd w:val="clear" w:color="auto" w:fill="D0CECE" w:themeFill="background2" w:themeFillShade="E6"/>
            <w:vAlign w:val="center"/>
          </w:tcPr>
          <w:p w14:paraId="300C8DFD" w14:textId="162D2070" w:rsidR="00C87F47" w:rsidRDefault="00574DEF" w:rsidP="00C87F47">
            <w:pPr>
              <w:pStyle w:val="Table"/>
              <w:bidi w:val="0"/>
              <w:rPr>
                <w:lang w:val="en-US"/>
              </w:rPr>
            </w:pPr>
            <w:r>
              <w:fldChar w:fldCharType="begin">
                <w:ffData>
                  <w:name w:val="Mounting"/>
                  <w:enabled/>
                  <w:calcOnExit/>
                  <w:ddList>
                    <w:listEntry w:val="N/A"/>
                    <w:listEntry w:val="Back To Wall "/>
                    <w:listEntry w:val="Pedestal"/>
                    <w:listEntry w:val="Countertop"/>
                    <w:listEntry w:val="Wall Hung"/>
                    <w:listEntry w:val="Other"/>
                  </w:ddList>
                </w:ffData>
              </w:fldChar>
            </w:r>
            <w:bookmarkStart w:id="27" w:name="Mounting"/>
            <w:r>
              <w:instrText xml:space="preserve"> FORMDROPDOWN </w:instrText>
            </w:r>
            <w:r w:rsidR="00000000">
              <w:fldChar w:fldCharType="separate"/>
            </w:r>
            <w:r>
              <w:fldChar w:fldCharType="end"/>
            </w:r>
            <w:bookmarkEnd w:id="27"/>
          </w:p>
        </w:tc>
        <w:tc>
          <w:tcPr>
            <w:tcW w:w="2083" w:type="dxa"/>
            <w:shd w:val="clear" w:color="auto" w:fill="D0CECE" w:themeFill="background2" w:themeFillShade="E6"/>
            <w:vAlign w:val="center"/>
          </w:tcPr>
          <w:p w14:paraId="6CAFDDCD" w14:textId="7ACE0ED0" w:rsidR="00C87F47" w:rsidRPr="00EA4BD8" w:rsidRDefault="00C87F47" w:rsidP="00C87F47">
            <w:pPr>
              <w:pStyle w:val="Table"/>
              <w:bidi w:val="0"/>
            </w:pPr>
            <w:r w:rsidRPr="00AF261E">
              <w:t>Mounting</w:t>
            </w:r>
          </w:p>
        </w:tc>
      </w:tr>
      <w:tr w:rsidR="00C87F47" w:rsidRPr="008A6486" w14:paraId="3FFB7673" w14:textId="77777777" w:rsidTr="00C87F47">
        <w:trPr>
          <w:trHeight w:val="1077"/>
        </w:trPr>
        <w:tc>
          <w:tcPr>
            <w:tcW w:w="3112" w:type="dxa"/>
            <w:shd w:val="clear" w:color="auto" w:fill="D0CECE" w:themeFill="background2" w:themeFillShade="E6"/>
            <w:vAlign w:val="center"/>
          </w:tcPr>
          <w:p w14:paraId="2FE4AA06" w14:textId="73B6F1D4" w:rsidR="00C87F47" w:rsidRPr="00D46E44" w:rsidRDefault="00C87F47" w:rsidP="00C87F47">
            <w:pPr>
              <w:pStyle w:val="Table"/>
              <w:rPr>
                <w:color w:val="auto"/>
                <w:rtl/>
              </w:rPr>
            </w:pPr>
            <w:r w:rsidRPr="00A71DC5">
              <w:rPr>
                <w:rtl/>
              </w:rPr>
              <w:t>اندازه</w:t>
            </w:r>
            <w:r>
              <w:rPr>
                <w:rFonts w:hint="cs"/>
                <w:rtl/>
              </w:rPr>
              <w:t xml:space="preserve">‌ی خروجی </w:t>
            </w:r>
            <w:r w:rsidRPr="00A71DC5">
              <w:rPr>
                <w:rtl/>
              </w:rPr>
              <w:t>تخل</w:t>
            </w:r>
            <w:r w:rsidRPr="00A71DC5">
              <w:rPr>
                <w:rFonts w:hint="cs"/>
                <w:rtl/>
              </w:rPr>
              <w:t>ی</w:t>
            </w:r>
            <w:r w:rsidRPr="00A71DC5">
              <w:rPr>
                <w:rFonts w:hint="eastAsia"/>
                <w:rtl/>
              </w:rPr>
              <w:t>ه</w:t>
            </w:r>
            <w:r>
              <w:rPr>
                <w:rFonts w:hint="eastAsia"/>
                <w:lang w:val="en-US"/>
              </w:rPr>
              <w:t>‌</w:t>
            </w:r>
            <w:r>
              <w:rPr>
                <w:rFonts w:hint="cs"/>
                <w:rtl/>
                <w:lang w:val="en-US"/>
              </w:rPr>
              <w:t>ی</w:t>
            </w:r>
            <w:r w:rsidRPr="00A71DC5">
              <w:rPr>
                <w:rtl/>
              </w:rPr>
              <w:t xml:space="preserve"> </w:t>
            </w:r>
            <w:r w:rsidR="00574DEF">
              <w:rPr>
                <w:rFonts w:hint="cs"/>
                <w:rtl/>
              </w:rPr>
              <w:t>توالت فرنگی</w:t>
            </w:r>
          </w:p>
        </w:tc>
        <w:sdt>
          <w:sdtPr>
            <w:alias w:val="DataType"/>
            <w:tag w:val="DataType"/>
            <w:id w:val="392787338"/>
            <w:placeholder>
              <w:docPart w:val="EF23DE1218BE48A3B877B0475CF40779"/>
            </w:placeholder>
            <w:dropDownList>
              <w:listItem w:displayText="Farsi text" w:value="Farsi text"/>
              <w:listItem w:displayText="Text" w:value="Text"/>
              <w:listItem w:displayText="Integer" w:value="Integer"/>
              <w:listItem w:displayText="Decimal" w:value="Decimal"/>
              <w:listItem w:displayText="Date" w:value="Date"/>
              <w:listItem w:displayText="Boolean" w:value="Boolean"/>
              <w:listItem w:displayText="URL" w:value="URL"/>
            </w:dropDownList>
          </w:sdtPr>
          <w:sdtContent>
            <w:tc>
              <w:tcPr>
                <w:tcW w:w="1276" w:type="dxa"/>
                <w:shd w:val="clear" w:color="auto" w:fill="D0CECE" w:themeFill="background2" w:themeFillShade="E6"/>
                <w:vAlign w:val="center"/>
              </w:tcPr>
              <w:p w14:paraId="725B65B1" w14:textId="078B8462" w:rsidR="00C87F47" w:rsidRDefault="00C87F47" w:rsidP="00C87F47">
                <w:pPr>
                  <w:pStyle w:val="Table"/>
                  <w:bidi w:val="0"/>
                  <w:rPr>
                    <w:color w:val="auto"/>
                  </w:rPr>
                </w:pPr>
                <w:r>
                  <w:t>Decimal</w:t>
                </w:r>
              </w:p>
            </w:tc>
          </w:sdtContent>
        </w:sdt>
        <w:sdt>
          <w:sdtPr>
            <w:rPr>
              <w:lang w:val="en-US"/>
            </w:rPr>
            <w:alias w:val="Type or Instance"/>
            <w:tag w:val="Type or Instance"/>
            <w:id w:val="914132430"/>
            <w:placeholder>
              <w:docPart w:val="EAF22EAF19D74F918C01C63E9C47366E"/>
            </w:placeholder>
            <w:dropDownList>
              <w:listItem w:displayText="Type" w:value="T"/>
              <w:listItem w:displayText="Instance" w:value="I"/>
            </w:dropDownList>
          </w:sdtPr>
          <w:sdtContent>
            <w:tc>
              <w:tcPr>
                <w:tcW w:w="1134" w:type="dxa"/>
                <w:shd w:val="clear" w:color="auto" w:fill="D0CECE" w:themeFill="background2" w:themeFillShade="E6"/>
                <w:vAlign w:val="center"/>
              </w:tcPr>
              <w:p w14:paraId="37593C60" w14:textId="7BA19EBA" w:rsidR="00C87F47" w:rsidRDefault="00C87F47" w:rsidP="00C87F47">
                <w:pPr>
                  <w:pStyle w:val="Table"/>
                  <w:bidi w:val="0"/>
                  <w:rPr>
                    <w:lang w:val="en-US"/>
                  </w:rPr>
                </w:pPr>
                <w:r>
                  <w:rPr>
                    <w:lang w:val="en-US"/>
                  </w:rPr>
                  <w:t>Type</w:t>
                </w:r>
              </w:p>
            </w:tc>
          </w:sdtContent>
        </w:sdt>
        <w:tc>
          <w:tcPr>
            <w:tcW w:w="1455" w:type="dxa"/>
            <w:shd w:val="clear" w:color="auto" w:fill="D0CECE" w:themeFill="background2" w:themeFillShade="E6"/>
            <w:vAlign w:val="center"/>
          </w:tcPr>
          <w:p w14:paraId="756DF920" w14:textId="2B969220" w:rsidR="00C87F47" w:rsidRDefault="00C87F47" w:rsidP="00C87F47">
            <w:pPr>
              <w:pStyle w:val="Table"/>
              <w:bidi w:val="0"/>
              <w:rPr>
                <w:lang w:val="en-US"/>
              </w:rPr>
            </w:pPr>
            <w:r>
              <w:rPr>
                <w:lang w:val="en-US"/>
              </w:rPr>
              <w:fldChar w:fldCharType="begin">
                <w:ffData>
                  <w:name w:val="DrainSize"/>
                  <w:enabled/>
                  <w:calcOnExit/>
                  <w:textInput>
                    <w:type w:val="number"/>
                    <w:default w:val="0.00"/>
                    <w:format w:val="0.00"/>
                  </w:textInput>
                </w:ffData>
              </w:fldChar>
            </w:r>
            <w:bookmarkStart w:id="28" w:name="DrainSize"/>
            <w:r>
              <w:rPr>
                <w:lang w:val="en-US"/>
              </w:rPr>
              <w:instrText xml:space="preserve"> FORMTEXT </w:instrText>
            </w:r>
            <w:r>
              <w:rPr>
                <w:lang w:val="en-US"/>
              </w:rPr>
            </w:r>
            <w:r>
              <w:rPr>
                <w:lang w:val="en-US"/>
              </w:rPr>
              <w:fldChar w:fldCharType="separate"/>
            </w:r>
            <w:r>
              <w:rPr>
                <w:noProof/>
                <w:lang w:val="en-US"/>
              </w:rPr>
              <w:t>0.00</w:t>
            </w:r>
            <w:r>
              <w:rPr>
                <w:lang w:val="en-US"/>
              </w:rPr>
              <w:fldChar w:fldCharType="end"/>
            </w:r>
            <w:bookmarkEnd w:id="28"/>
          </w:p>
        </w:tc>
        <w:tc>
          <w:tcPr>
            <w:tcW w:w="2083" w:type="dxa"/>
            <w:shd w:val="clear" w:color="auto" w:fill="D0CECE" w:themeFill="background2" w:themeFillShade="E6"/>
            <w:vAlign w:val="center"/>
          </w:tcPr>
          <w:p w14:paraId="16FB410E" w14:textId="4A7090BF" w:rsidR="00C87F47" w:rsidRPr="00EA4BD8" w:rsidRDefault="00C87F47" w:rsidP="00C87F47">
            <w:pPr>
              <w:pStyle w:val="Table"/>
              <w:bidi w:val="0"/>
            </w:pPr>
            <w:r w:rsidRPr="00AF261E">
              <w:t>DrainSize</w:t>
            </w:r>
          </w:p>
        </w:tc>
      </w:tr>
      <w:tr w:rsidR="00C87F47" w:rsidRPr="008A6486" w14:paraId="261F0B34" w14:textId="77777777" w:rsidTr="00C87F47">
        <w:trPr>
          <w:trHeight w:val="1077"/>
        </w:trPr>
        <w:tc>
          <w:tcPr>
            <w:tcW w:w="3112" w:type="dxa"/>
            <w:shd w:val="clear" w:color="auto" w:fill="D0CECE" w:themeFill="background2" w:themeFillShade="E6"/>
            <w:vAlign w:val="center"/>
          </w:tcPr>
          <w:p w14:paraId="7AE951D1" w14:textId="2439C706" w:rsidR="00C87F47" w:rsidRPr="00D46E44" w:rsidRDefault="00574DEF" w:rsidP="00C87F47">
            <w:pPr>
              <w:pStyle w:val="Table"/>
              <w:rPr>
                <w:color w:val="auto"/>
                <w:rtl/>
              </w:rPr>
            </w:pPr>
            <w:r>
              <w:rPr>
                <w:rFonts w:hint="cs"/>
                <w:rtl/>
              </w:rPr>
              <w:t>ارتفاع محل تخلیه آب</w:t>
            </w:r>
          </w:p>
        </w:tc>
        <w:sdt>
          <w:sdtPr>
            <w:alias w:val="DataType"/>
            <w:tag w:val="DataType"/>
            <w:id w:val="-1842992256"/>
            <w:placeholder>
              <w:docPart w:val="41F0C4119A0E46448C294135BE4E4392"/>
            </w:placeholder>
            <w:dropDownList>
              <w:listItem w:displayText="Farsi text" w:value="Farsi text"/>
              <w:listItem w:displayText="Text" w:value="Text"/>
              <w:listItem w:displayText="Integer" w:value="Integer"/>
              <w:listItem w:displayText="Decimal" w:value="Decimal"/>
              <w:listItem w:displayText="Date" w:value="Date"/>
              <w:listItem w:displayText="Boolean" w:value="Boolean"/>
              <w:listItem w:displayText="URL" w:value="URL"/>
            </w:dropDownList>
          </w:sdtPr>
          <w:sdtContent>
            <w:tc>
              <w:tcPr>
                <w:tcW w:w="1276" w:type="dxa"/>
                <w:shd w:val="clear" w:color="auto" w:fill="D0CECE" w:themeFill="background2" w:themeFillShade="E6"/>
                <w:vAlign w:val="center"/>
              </w:tcPr>
              <w:p w14:paraId="63F4BEC0" w14:textId="1D4F0D6F" w:rsidR="00C87F47" w:rsidRDefault="00C87F47" w:rsidP="00C87F47">
                <w:pPr>
                  <w:pStyle w:val="Table"/>
                  <w:bidi w:val="0"/>
                  <w:rPr>
                    <w:color w:val="auto"/>
                  </w:rPr>
                </w:pPr>
                <w:r>
                  <w:t>Decimal</w:t>
                </w:r>
              </w:p>
            </w:tc>
          </w:sdtContent>
        </w:sdt>
        <w:sdt>
          <w:sdtPr>
            <w:rPr>
              <w:lang w:val="en-US"/>
            </w:rPr>
            <w:alias w:val="Type or Instance"/>
            <w:tag w:val="Type or Instance"/>
            <w:id w:val="927390087"/>
            <w:placeholder>
              <w:docPart w:val="3C55337CBB04430F9BEBC5EF69CDEC74"/>
            </w:placeholder>
            <w:dropDownList>
              <w:listItem w:displayText="Type" w:value="T"/>
              <w:listItem w:displayText="Instance" w:value="I"/>
            </w:dropDownList>
          </w:sdtPr>
          <w:sdtContent>
            <w:tc>
              <w:tcPr>
                <w:tcW w:w="1134" w:type="dxa"/>
                <w:shd w:val="clear" w:color="auto" w:fill="D0CECE" w:themeFill="background2" w:themeFillShade="E6"/>
                <w:vAlign w:val="center"/>
              </w:tcPr>
              <w:p w14:paraId="3F46C775" w14:textId="3B58E80D" w:rsidR="00C87F47" w:rsidRDefault="00C87F47" w:rsidP="00C87F47">
                <w:pPr>
                  <w:pStyle w:val="Table"/>
                  <w:bidi w:val="0"/>
                  <w:rPr>
                    <w:lang w:val="en-US"/>
                  </w:rPr>
                </w:pPr>
                <w:r>
                  <w:rPr>
                    <w:lang w:val="en-US"/>
                  </w:rPr>
                  <w:t>Type</w:t>
                </w:r>
              </w:p>
            </w:tc>
          </w:sdtContent>
        </w:sdt>
        <w:tc>
          <w:tcPr>
            <w:tcW w:w="1455" w:type="dxa"/>
            <w:shd w:val="clear" w:color="auto" w:fill="D0CECE" w:themeFill="background2" w:themeFillShade="E6"/>
            <w:vAlign w:val="center"/>
          </w:tcPr>
          <w:p w14:paraId="195EA913" w14:textId="19A12C1B" w:rsidR="00C87F47" w:rsidRDefault="00574DEF" w:rsidP="00C87F47">
            <w:pPr>
              <w:pStyle w:val="Table"/>
              <w:bidi w:val="0"/>
              <w:rPr>
                <w:lang w:val="en-US"/>
              </w:rPr>
            </w:pPr>
            <w:r>
              <w:rPr>
                <w:lang w:val="en-US"/>
              </w:rPr>
              <w:fldChar w:fldCharType="begin">
                <w:ffData>
                  <w:name w:val="Spilloverlevel"/>
                  <w:enabled/>
                  <w:calcOnExit/>
                  <w:textInput>
                    <w:type w:val="number"/>
                    <w:default w:val="0.00"/>
                    <w:format w:val="0.00"/>
                  </w:textInput>
                </w:ffData>
              </w:fldChar>
            </w:r>
            <w:bookmarkStart w:id="29" w:name="Spilloverlevel"/>
            <w:r>
              <w:rPr>
                <w:lang w:val="en-US"/>
              </w:rPr>
              <w:instrText xml:space="preserve"> FORMTEXT </w:instrText>
            </w:r>
            <w:r>
              <w:rPr>
                <w:lang w:val="en-US"/>
              </w:rPr>
            </w:r>
            <w:r>
              <w:rPr>
                <w:lang w:val="en-US"/>
              </w:rPr>
              <w:fldChar w:fldCharType="separate"/>
            </w:r>
            <w:r>
              <w:rPr>
                <w:noProof/>
                <w:lang w:val="en-US"/>
              </w:rPr>
              <w:t>0.00</w:t>
            </w:r>
            <w:r>
              <w:rPr>
                <w:lang w:val="en-US"/>
              </w:rPr>
              <w:fldChar w:fldCharType="end"/>
            </w:r>
            <w:bookmarkEnd w:id="29"/>
          </w:p>
        </w:tc>
        <w:tc>
          <w:tcPr>
            <w:tcW w:w="2083" w:type="dxa"/>
            <w:shd w:val="clear" w:color="auto" w:fill="D0CECE" w:themeFill="background2" w:themeFillShade="E6"/>
            <w:vAlign w:val="center"/>
          </w:tcPr>
          <w:p w14:paraId="5F890203" w14:textId="682A8126" w:rsidR="00C87F47" w:rsidRPr="00574DEF" w:rsidRDefault="00574DEF" w:rsidP="00C87F47">
            <w:pPr>
              <w:pStyle w:val="Table"/>
              <w:bidi w:val="0"/>
              <w:rPr>
                <w:lang w:val="en-US"/>
              </w:rPr>
            </w:pPr>
            <w:r>
              <w:rPr>
                <w:lang w:val="en-US"/>
              </w:rPr>
              <w:t>SpilloverLevel</w:t>
            </w:r>
          </w:p>
        </w:tc>
      </w:tr>
    </w:tbl>
    <w:p w14:paraId="3EB98CDC" w14:textId="77777777" w:rsidR="007F7723" w:rsidRDefault="007F7723" w:rsidP="00735CCA">
      <w:pPr>
        <w:pStyle w:val="Heading2"/>
        <w:spacing w:before="240"/>
        <w:ind w:left="992"/>
        <w:rPr>
          <w:rtl/>
          <w:lang w:bidi="fa-IR"/>
        </w:rPr>
      </w:pPr>
      <w:bookmarkStart w:id="30" w:name="_Toc118880107"/>
      <w:r>
        <w:rPr>
          <w:rFonts w:hint="cs"/>
          <w:rtl/>
          <w:lang w:bidi="fa-IR"/>
        </w:rPr>
        <w:lastRenderedPageBreak/>
        <w:t>مشخصه‌های گروه ایجاد کننده</w:t>
      </w:r>
      <w:bookmarkEnd w:id="30"/>
    </w:p>
    <w:p w14:paraId="3FAC9C5A" w14:textId="10AB2BB6" w:rsidR="001D73B9" w:rsidRDefault="006B2C69" w:rsidP="00B54042">
      <w:pPr>
        <w:rPr>
          <w:lang w:bidi="fa-IR"/>
        </w:rPr>
      </w:pPr>
      <w:r w:rsidRPr="006B2C69">
        <w:rPr>
          <w:rtl/>
          <w:lang w:bidi="fa-IR"/>
        </w:rPr>
        <w:t>مشخصه‌ها</w:t>
      </w:r>
      <w:r w:rsidRPr="006B2C69">
        <w:rPr>
          <w:rFonts w:hint="cs"/>
          <w:rtl/>
          <w:lang w:bidi="fa-IR"/>
        </w:rPr>
        <w:t>ی</w:t>
      </w:r>
      <w:r w:rsidRPr="006B2C69">
        <w:rPr>
          <w:rtl/>
          <w:lang w:bidi="fa-IR"/>
        </w:rPr>
        <w:t xml:space="preserve"> مربوط به ا</w:t>
      </w:r>
      <w:r w:rsidRPr="006B2C69">
        <w:rPr>
          <w:rFonts w:hint="cs"/>
          <w:rtl/>
          <w:lang w:bidi="fa-IR"/>
        </w:rPr>
        <w:t>ی</w:t>
      </w:r>
      <w:r w:rsidRPr="006B2C69">
        <w:rPr>
          <w:rFonts w:hint="eastAsia"/>
          <w:rtl/>
          <w:lang w:bidi="fa-IR"/>
        </w:rPr>
        <w:t>جاد</w:t>
      </w:r>
      <w:r w:rsidRPr="006B2C69">
        <w:rPr>
          <w:rtl/>
          <w:lang w:bidi="fa-IR"/>
        </w:rPr>
        <w:t xml:space="preserve"> کننده‌</w:t>
      </w:r>
      <w:r w:rsidRPr="006B2C69">
        <w:rPr>
          <w:rFonts w:hint="cs"/>
          <w:rtl/>
          <w:lang w:bidi="fa-IR"/>
        </w:rPr>
        <w:t>ی</w:t>
      </w:r>
      <w:r w:rsidRPr="006B2C69">
        <w:rPr>
          <w:rtl/>
          <w:lang w:bidi="fa-IR"/>
        </w:rPr>
        <w:t xml:space="preserve"> مدل</w:t>
      </w:r>
      <w:r>
        <w:rPr>
          <w:rStyle w:val="FootnoteReference"/>
          <w:rtl/>
          <w:lang w:bidi="fa-IR"/>
        </w:rPr>
        <w:footnoteReference w:id="13"/>
      </w:r>
      <w:r>
        <w:rPr>
          <w:rFonts w:hint="cs"/>
          <w:rtl/>
          <w:lang w:bidi="fa-IR"/>
        </w:rPr>
        <w:t xml:space="preserve"> </w:t>
      </w:r>
      <w:r w:rsidRPr="006B2C69">
        <w:rPr>
          <w:rtl/>
          <w:lang w:bidi="fa-IR"/>
        </w:rPr>
        <w:t>اش</w:t>
      </w:r>
      <w:r w:rsidRPr="006B2C69">
        <w:rPr>
          <w:rFonts w:hint="cs"/>
          <w:rtl/>
          <w:lang w:bidi="fa-IR"/>
        </w:rPr>
        <w:t>ی</w:t>
      </w:r>
      <w:r w:rsidRPr="006B2C69">
        <w:rPr>
          <w:rFonts w:hint="eastAsia"/>
          <w:rtl/>
          <w:lang w:bidi="fa-IR"/>
        </w:rPr>
        <w:t>اء</w:t>
      </w:r>
      <w:r w:rsidRPr="006B2C69">
        <w:rPr>
          <w:rtl/>
          <w:lang w:bidi="fa-IR"/>
        </w:rPr>
        <w:t xml:space="preserve"> اطلاعات مربوط به ا</w:t>
      </w:r>
      <w:r w:rsidRPr="006B2C69">
        <w:rPr>
          <w:rFonts w:hint="cs"/>
          <w:rtl/>
          <w:lang w:bidi="fa-IR"/>
        </w:rPr>
        <w:t>ی</w:t>
      </w:r>
      <w:r w:rsidRPr="006B2C69">
        <w:rPr>
          <w:rFonts w:hint="eastAsia"/>
          <w:rtl/>
          <w:lang w:bidi="fa-IR"/>
        </w:rPr>
        <w:t>جاد</w:t>
      </w:r>
      <w:r w:rsidRPr="006B2C69">
        <w:rPr>
          <w:rtl/>
          <w:lang w:bidi="fa-IR"/>
        </w:rPr>
        <w:t xml:space="preserve"> کننده‌</w:t>
      </w:r>
      <w:r w:rsidR="00B54042">
        <w:rPr>
          <w:rFonts w:hint="cs"/>
          <w:rtl/>
          <w:lang w:bidi="fa-IR"/>
        </w:rPr>
        <w:t xml:space="preserve"> و تاریخ ایجاد و ویرایش</w:t>
      </w:r>
      <w:r w:rsidRPr="006B2C69">
        <w:rPr>
          <w:rtl/>
          <w:lang w:bidi="fa-IR"/>
        </w:rPr>
        <w:t xml:space="preserve"> مدل </w:t>
      </w:r>
      <w:r w:rsidRPr="006B2C69">
        <w:rPr>
          <w:lang w:bidi="fa-IR"/>
        </w:rPr>
        <w:t>BIM</w:t>
      </w:r>
      <w:r w:rsidRPr="006B2C69">
        <w:rPr>
          <w:rtl/>
          <w:lang w:bidi="fa-IR"/>
        </w:rPr>
        <w:t xml:space="preserve"> ش</w:t>
      </w:r>
      <w:r w:rsidRPr="006B2C69">
        <w:rPr>
          <w:rFonts w:hint="cs"/>
          <w:rtl/>
          <w:lang w:bidi="fa-IR"/>
        </w:rPr>
        <w:t>ی</w:t>
      </w:r>
      <w:r w:rsidRPr="006B2C69">
        <w:rPr>
          <w:rFonts w:hint="eastAsia"/>
          <w:rtl/>
          <w:lang w:bidi="fa-IR"/>
        </w:rPr>
        <w:t>ء</w:t>
      </w:r>
      <w:r w:rsidRPr="006B2C69">
        <w:rPr>
          <w:rtl/>
          <w:lang w:bidi="fa-IR"/>
        </w:rPr>
        <w:t xml:space="preserve"> را ارائه م</w:t>
      </w:r>
      <w:r w:rsidRPr="006B2C69">
        <w:rPr>
          <w:rFonts w:hint="cs"/>
          <w:rtl/>
          <w:lang w:bidi="fa-IR"/>
        </w:rPr>
        <w:t>ی‌</w:t>
      </w:r>
      <w:r w:rsidRPr="006B2C69">
        <w:rPr>
          <w:rFonts w:hint="eastAsia"/>
          <w:rtl/>
          <w:lang w:bidi="fa-IR"/>
        </w:rPr>
        <w:t>دهد</w:t>
      </w:r>
      <w:r w:rsidR="00B54042">
        <w:rPr>
          <w:rFonts w:hint="cs"/>
          <w:rtl/>
          <w:lang w:bidi="fa-IR"/>
        </w:rPr>
        <w:t>.</w:t>
      </w:r>
    </w:p>
    <w:p w14:paraId="1C329135" w14:textId="7160E079" w:rsidR="00996F39" w:rsidRDefault="00996F39" w:rsidP="00996F39">
      <w:pPr>
        <w:pStyle w:val="TableCaption"/>
        <w:rPr>
          <w:lang w:bidi="fa-IR"/>
        </w:rPr>
      </w:pPr>
      <w:r>
        <w:rPr>
          <w:rFonts w:hint="cs"/>
          <w:rtl/>
          <w:lang w:bidi="fa-IR"/>
        </w:rPr>
        <w:t xml:space="preserve">جدول </w:t>
      </w:r>
      <w:r w:rsidR="00763FB0">
        <w:rPr>
          <w:rFonts w:hint="cs"/>
          <w:rtl/>
          <w:lang w:bidi="fa-IR"/>
        </w:rPr>
        <w:t>4</w:t>
      </w:r>
      <w:r>
        <w:rPr>
          <w:rFonts w:hint="cs"/>
          <w:rtl/>
          <w:lang w:bidi="fa-IR"/>
        </w:rPr>
        <w:t xml:space="preserve">  مشخصه‌های گروه ایجاد کننده</w:t>
      </w:r>
    </w:p>
    <w:tbl>
      <w:tblPr>
        <w:tblStyle w:val="TableGrid"/>
        <w:bidiVisual/>
        <w:tblW w:w="0" w:type="auto"/>
        <w:tblLook w:val="04A0" w:firstRow="1" w:lastRow="0" w:firstColumn="1" w:lastColumn="0" w:noHBand="0" w:noVBand="1"/>
      </w:tblPr>
      <w:tblGrid>
        <w:gridCol w:w="2837"/>
        <w:gridCol w:w="1267"/>
        <w:gridCol w:w="1142"/>
        <w:gridCol w:w="1731"/>
        <w:gridCol w:w="2083"/>
      </w:tblGrid>
      <w:tr w:rsidR="00A73F42" w:rsidRPr="008A6486" w14:paraId="267CD715" w14:textId="77777777" w:rsidTr="009A03C9">
        <w:trPr>
          <w:tblHeader/>
        </w:trPr>
        <w:tc>
          <w:tcPr>
            <w:tcW w:w="2837" w:type="dxa"/>
            <w:shd w:val="clear" w:color="auto" w:fill="7F7F7F" w:themeFill="text1" w:themeFillTint="80"/>
            <w:vAlign w:val="center"/>
          </w:tcPr>
          <w:p w14:paraId="7F096704" w14:textId="77777777" w:rsidR="00A73F42" w:rsidRPr="00466F02" w:rsidRDefault="00A73F42" w:rsidP="00262066">
            <w:pPr>
              <w:pStyle w:val="TableFirstRow"/>
              <w:rPr>
                <w:szCs w:val="20"/>
                <w:rtl/>
              </w:rPr>
            </w:pPr>
            <w:r w:rsidRPr="00466F02">
              <w:t>Description in Farsi</w:t>
            </w:r>
          </w:p>
        </w:tc>
        <w:tc>
          <w:tcPr>
            <w:tcW w:w="1267" w:type="dxa"/>
            <w:shd w:val="clear" w:color="auto" w:fill="7F7F7F" w:themeFill="text1" w:themeFillTint="80"/>
            <w:vAlign w:val="center"/>
          </w:tcPr>
          <w:p w14:paraId="26C1EF61" w14:textId="77777777" w:rsidR="00A73F42" w:rsidRPr="00466F02" w:rsidRDefault="00A73F42" w:rsidP="00262066">
            <w:pPr>
              <w:pStyle w:val="TableFirstRow"/>
              <w:rPr>
                <w:szCs w:val="20"/>
                <w:rtl/>
              </w:rPr>
            </w:pPr>
            <w:r w:rsidRPr="00466F02">
              <w:t>Data type</w:t>
            </w:r>
          </w:p>
        </w:tc>
        <w:tc>
          <w:tcPr>
            <w:tcW w:w="1142" w:type="dxa"/>
            <w:shd w:val="clear" w:color="auto" w:fill="7F7F7F" w:themeFill="text1" w:themeFillTint="80"/>
            <w:vAlign w:val="center"/>
          </w:tcPr>
          <w:p w14:paraId="79091781" w14:textId="77777777" w:rsidR="00A73F42" w:rsidRPr="00466F02" w:rsidRDefault="00A73F42" w:rsidP="00262066">
            <w:pPr>
              <w:pStyle w:val="TableFirstRow"/>
              <w:rPr>
                <w:szCs w:val="20"/>
                <w:rtl/>
              </w:rPr>
            </w:pPr>
            <w:r w:rsidRPr="00466F02">
              <w:t>Type or Instance</w:t>
            </w:r>
          </w:p>
        </w:tc>
        <w:tc>
          <w:tcPr>
            <w:tcW w:w="1731" w:type="dxa"/>
            <w:shd w:val="clear" w:color="auto" w:fill="7F7F7F" w:themeFill="text1" w:themeFillTint="80"/>
            <w:vAlign w:val="center"/>
          </w:tcPr>
          <w:p w14:paraId="6CD7A3B3" w14:textId="77777777" w:rsidR="00A73F42" w:rsidRPr="00466F02" w:rsidRDefault="00A73F42" w:rsidP="00262066">
            <w:pPr>
              <w:pStyle w:val="TableFirstRow"/>
              <w:rPr>
                <w:szCs w:val="20"/>
                <w:rtl/>
              </w:rPr>
            </w:pPr>
            <w:r w:rsidRPr="00466F02">
              <w:t>Value</w:t>
            </w:r>
          </w:p>
        </w:tc>
        <w:tc>
          <w:tcPr>
            <w:tcW w:w="2083" w:type="dxa"/>
            <w:shd w:val="clear" w:color="auto" w:fill="7F7F7F" w:themeFill="text1" w:themeFillTint="80"/>
            <w:vAlign w:val="center"/>
          </w:tcPr>
          <w:p w14:paraId="27B00357" w14:textId="77777777" w:rsidR="00A73F42" w:rsidRPr="00466F02" w:rsidRDefault="00A73F42" w:rsidP="00262066">
            <w:pPr>
              <w:pStyle w:val="TableFirstRow"/>
              <w:rPr>
                <w:szCs w:val="20"/>
                <w:rtl/>
              </w:rPr>
            </w:pPr>
            <w:r w:rsidRPr="00466F02">
              <w:t>Property</w:t>
            </w:r>
          </w:p>
        </w:tc>
      </w:tr>
      <w:tr w:rsidR="00A73F42" w:rsidRPr="008A6486" w14:paraId="007BD47B" w14:textId="77777777" w:rsidTr="00C15F9E">
        <w:trPr>
          <w:trHeight w:val="737"/>
        </w:trPr>
        <w:tc>
          <w:tcPr>
            <w:tcW w:w="2837" w:type="dxa"/>
            <w:vAlign w:val="center"/>
          </w:tcPr>
          <w:p w14:paraId="1E53F621" w14:textId="0547518C" w:rsidR="00A73F42" w:rsidRPr="00466F02" w:rsidRDefault="00A73F42" w:rsidP="00A73F42">
            <w:pPr>
              <w:pStyle w:val="Table"/>
              <w:rPr>
                <w:rtl/>
              </w:rPr>
            </w:pPr>
            <w:r w:rsidRPr="00EA4BD8">
              <w:rPr>
                <w:rFonts w:hint="cs"/>
                <w:rtl/>
              </w:rPr>
              <w:t xml:space="preserve">نام شخص یا سازمان تهیه کننده‌ی مدل </w:t>
            </w:r>
            <w:r w:rsidRPr="00EA4BD8">
              <w:t>BIM</w:t>
            </w:r>
            <w:r w:rsidRPr="00EA4BD8">
              <w:rPr>
                <w:rtl/>
              </w:rPr>
              <w:t xml:space="preserve"> شیء به انگلیسی</w:t>
            </w:r>
          </w:p>
        </w:tc>
        <w:sdt>
          <w:sdtPr>
            <w:alias w:val="DataType"/>
            <w:tag w:val="DataType"/>
            <w:id w:val="-1866202122"/>
            <w:placeholder>
              <w:docPart w:val="3C516324C0864D5CBC01129C4728ABB3"/>
            </w:placeholder>
            <w:dropDownList>
              <w:listItem w:displayText="Farsi text" w:value="Farsi text"/>
              <w:listItem w:displayText="Text" w:value="Text"/>
              <w:listItem w:displayText="Integer" w:value="Integer"/>
              <w:listItem w:displayText="Decimal" w:value="Decimal"/>
              <w:listItem w:displayText="Date" w:value="Date"/>
              <w:listItem w:displayText="Boolean" w:value="Boolean"/>
              <w:listItem w:displayText="URL" w:value="URL"/>
            </w:dropDownList>
          </w:sdtPr>
          <w:sdtContent>
            <w:tc>
              <w:tcPr>
                <w:tcW w:w="1267" w:type="dxa"/>
                <w:vAlign w:val="center"/>
              </w:tcPr>
              <w:p w14:paraId="16161DFE" w14:textId="77777777" w:rsidR="00A73F42" w:rsidRPr="008A6486" w:rsidRDefault="00A73F42" w:rsidP="00A73F42">
                <w:pPr>
                  <w:pStyle w:val="Table"/>
                  <w:bidi w:val="0"/>
                  <w:rPr>
                    <w:rtl/>
                  </w:rPr>
                </w:pPr>
                <w:r>
                  <w:t>Text</w:t>
                </w:r>
              </w:p>
            </w:tc>
          </w:sdtContent>
        </w:sdt>
        <w:sdt>
          <w:sdtPr>
            <w:rPr>
              <w:lang w:val="en-US"/>
            </w:rPr>
            <w:alias w:val="Type or Instance"/>
            <w:tag w:val="Type or Instance"/>
            <w:id w:val="1237668395"/>
            <w:placeholder>
              <w:docPart w:val="420623466E73407AA123F2EF0974A180"/>
            </w:placeholder>
            <w:dropDownList>
              <w:listItem w:displayText="Type" w:value="T"/>
              <w:listItem w:displayText="Instance" w:value="I"/>
            </w:dropDownList>
          </w:sdtPr>
          <w:sdtContent>
            <w:tc>
              <w:tcPr>
                <w:tcW w:w="1142" w:type="dxa"/>
                <w:vAlign w:val="center"/>
              </w:tcPr>
              <w:p w14:paraId="6989501E" w14:textId="77777777" w:rsidR="00A73F42" w:rsidRPr="008A6486" w:rsidRDefault="00A73F42" w:rsidP="00A73F42">
                <w:pPr>
                  <w:pStyle w:val="Table"/>
                  <w:bidi w:val="0"/>
                  <w:rPr>
                    <w:rtl/>
                  </w:rPr>
                </w:pPr>
                <w:r>
                  <w:rPr>
                    <w:lang w:val="en-US"/>
                  </w:rPr>
                  <w:t>Type</w:t>
                </w:r>
              </w:p>
            </w:tc>
          </w:sdtContent>
        </w:sdt>
        <w:tc>
          <w:tcPr>
            <w:tcW w:w="1731" w:type="dxa"/>
            <w:vAlign w:val="center"/>
          </w:tcPr>
          <w:p w14:paraId="53D38D9A" w14:textId="27093B5E" w:rsidR="00F00E1E" w:rsidRPr="00A73F42" w:rsidRDefault="00F00E1E" w:rsidP="00F00E1E">
            <w:pPr>
              <w:pStyle w:val="Table"/>
              <w:bidi w:val="0"/>
              <w:rPr>
                <w:rtl/>
                <w:lang w:val="en-US"/>
              </w:rPr>
            </w:pPr>
            <w:r>
              <w:rPr>
                <w:lang w:val="en-US"/>
              </w:rPr>
              <w:fldChar w:fldCharType="begin">
                <w:ffData>
                  <w:name w:val="CreatedBy"/>
                  <w:enabled/>
                  <w:calcOnExit/>
                  <w:textInput>
                    <w:default w:val="NLBO"/>
                  </w:textInput>
                </w:ffData>
              </w:fldChar>
            </w:r>
            <w:bookmarkStart w:id="31" w:name="CreatedBy"/>
            <w:r>
              <w:rPr>
                <w:lang w:val="en-US"/>
              </w:rPr>
              <w:instrText xml:space="preserve"> FORMTEXT </w:instrText>
            </w:r>
            <w:r>
              <w:rPr>
                <w:lang w:val="en-US"/>
              </w:rPr>
            </w:r>
            <w:r>
              <w:rPr>
                <w:lang w:val="en-US"/>
              </w:rPr>
              <w:fldChar w:fldCharType="separate"/>
            </w:r>
            <w:r>
              <w:rPr>
                <w:noProof/>
                <w:lang w:val="en-US"/>
              </w:rPr>
              <w:t>NLBO</w:t>
            </w:r>
            <w:r>
              <w:rPr>
                <w:lang w:val="en-US"/>
              </w:rPr>
              <w:fldChar w:fldCharType="end"/>
            </w:r>
            <w:bookmarkEnd w:id="31"/>
          </w:p>
        </w:tc>
        <w:tc>
          <w:tcPr>
            <w:tcW w:w="2083" w:type="dxa"/>
            <w:vAlign w:val="center"/>
          </w:tcPr>
          <w:p w14:paraId="75EC2CB3" w14:textId="2D884234" w:rsidR="00A73F42" w:rsidRPr="008A6486" w:rsidRDefault="00A73F42" w:rsidP="00A73F42">
            <w:pPr>
              <w:pStyle w:val="Table"/>
              <w:bidi w:val="0"/>
              <w:rPr>
                <w:rtl/>
              </w:rPr>
            </w:pPr>
            <w:r w:rsidRPr="00EA4BD8">
              <w:t>CreatedBy</w:t>
            </w:r>
          </w:p>
        </w:tc>
      </w:tr>
      <w:tr w:rsidR="00A73F42" w:rsidRPr="008A6486" w14:paraId="284789CA" w14:textId="77777777" w:rsidTr="00C15F9E">
        <w:trPr>
          <w:trHeight w:val="1077"/>
        </w:trPr>
        <w:tc>
          <w:tcPr>
            <w:tcW w:w="2837" w:type="dxa"/>
            <w:vAlign w:val="center"/>
          </w:tcPr>
          <w:p w14:paraId="29931321" w14:textId="1C100F46" w:rsidR="00A73F42" w:rsidRPr="003D5F4B" w:rsidRDefault="00A73F42" w:rsidP="00A73F42">
            <w:pPr>
              <w:pStyle w:val="Table"/>
              <w:rPr>
                <w:rtl/>
              </w:rPr>
            </w:pPr>
            <w:r w:rsidRPr="00EA4BD8">
              <w:rPr>
                <w:rFonts w:hint="cs"/>
                <w:rtl/>
              </w:rPr>
              <w:t xml:space="preserve">نام شخص یا سازمان تهیه کننده‌ی مدل </w:t>
            </w:r>
            <w:r w:rsidRPr="00EA4BD8">
              <w:t>BIM</w:t>
            </w:r>
            <w:r w:rsidRPr="00EA4BD8">
              <w:rPr>
                <w:rtl/>
              </w:rPr>
              <w:t xml:space="preserve"> </w:t>
            </w:r>
            <w:r w:rsidRPr="00EA4BD8">
              <w:rPr>
                <w:rFonts w:hint="cs"/>
                <w:rtl/>
              </w:rPr>
              <w:t>شیء به فارسی</w:t>
            </w:r>
          </w:p>
        </w:tc>
        <w:sdt>
          <w:sdtPr>
            <w:alias w:val="DataType"/>
            <w:tag w:val="DataType"/>
            <w:id w:val="-2040814433"/>
            <w:placeholder>
              <w:docPart w:val="55CAE987124F4748B49B28493B35A32F"/>
            </w:placeholder>
            <w:dropDownList>
              <w:listItem w:displayText="Farsi text" w:value="Farsi text"/>
              <w:listItem w:displayText="Text" w:value="Text"/>
              <w:listItem w:displayText="Integer" w:value="Integer"/>
              <w:listItem w:displayText="Decimal" w:value="Decimal"/>
              <w:listItem w:displayText="Date" w:value="Date"/>
              <w:listItem w:displayText="Boolean" w:value="Boolean"/>
              <w:listItem w:displayText="URL" w:value="URL"/>
            </w:dropDownList>
          </w:sdtPr>
          <w:sdtContent>
            <w:tc>
              <w:tcPr>
                <w:tcW w:w="1267" w:type="dxa"/>
                <w:vAlign w:val="center"/>
              </w:tcPr>
              <w:p w14:paraId="0A51A56B" w14:textId="2690ECD7" w:rsidR="00A73F42" w:rsidRPr="008A6486" w:rsidRDefault="00A73F42" w:rsidP="00A73F42">
                <w:pPr>
                  <w:pStyle w:val="Table"/>
                  <w:bidi w:val="0"/>
                  <w:rPr>
                    <w:rtl/>
                  </w:rPr>
                </w:pPr>
                <w:r>
                  <w:t>Farsi text</w:t>
                </w:r>
              </w:p>
            </w:tc>
          </w:sdtContent>
        </w:sdt>
        <w:sdt>
          <w:sdtPr>
            <w:rPr>
              <w:lang w:val="en-US"/>
            </w:rPr>
            <w:alias w:val="Type or Instance"/>
            <w:tag w:val="Type or Instance"/>
            <w:id w:val="-717894504"/>
            <w:placeholder>
              <w:docPart w:val="0BE4091DA65B4A048A49929184A4555B"/>
            </w:placeholder>
            <w:dropDownList>
              <w:listItem w:displayText="Type" w:value="T"/>
              <w:listItem w:displayText="Instance" w:value="I"/>
            </w:dropDownList>
          </w:sdtPr>
          <w:sdtContent>
            <w:tc>
              <w:tcPr>
                <w:tcW w:w="1142" w:type="dxa"/>
                <w:vAlign w:val="center"/>
              </w:tcPr>
              <w:p w14:paraId="7943C356" w14:textId="77777777" w:rsidR="00A73F42" w:rsidRPr="008A6486" w:rsidRDefault="00A73F42" w:rsidP="00A73F42">
                <w:pPr>
                  <w:pStyle w:val="Table"/>
                  <w:bidi w:val="0"/>
                  <w:rPr>
                    <w:rtl/>
                  </w:rPr>
                </w:pPr>
                <w:r>
                  <w:rPr>
                    <w:lang w:val="en-US"/>
                  </w:rPr>
                  <w:t>Type</w:t>
                </w:r>
              </w:p>
            </w:tc>
          </w:sdtContent>
        </w:sdt>
        <w:tc>
          <w:tcPr>
            <w:tcW w:w="1731" w:type="dxa"/>
            <w:vAlign w:val="center"/>
          </w:tcPr>
          <w:p w14:paraId="37A9AB0C" w14:textId="37A9C17D" w:rsidR="00F00E1E" w:rsidRPr="00F00E1E" w:rsidRDefault="00F00E1E" w:rsidP="00A73F42">
            <w:pPr>
              <w:pStyle w:val="Table"/>
              <w:rPr>
                <w:lang w:val="en-US"/>
              </w:rPr>
            </w:pPr>
            <w:r>
              <w:rPr>
                <w:rtl/>
                <w:lang w:val="en-US"/>
              </w:rPr>
              <w:fldChar w:fldCharType="begin">
                <w:ffData>
                  <w:name w:val="CreatedByFa"/>
                  <w:enabled/>
                  <w:calcOnExit/>
                  <w:textInput>
                    <w:default w:val="کتابخانه‌ی ملی اشیاء مدل‌سازی اطلاعات ساخت"/>
                  </w:textInput>
                </w:ffData>
              </w:fldChar>
            </w:r>
            <w:bookmarkStart w:id="32" w:name="CreatedByFa"/>
            <w:r>
              <w:rPr>
                <w:rtl/>
                <w:lang w:val="en-US"/>
              </w:rPr>
              <w:instrText xml:space="preserve"> </w:instrText>
            </w:r>
            <w:r>
              <w:rPr>
                <w:lang w:val="en-US"/>
              </w:rPr>
              <w:instrText>FORMTEXT</w:instrText>
            </w:r>
            <w:r>
              <w:rPr>
                <w:rtl/>
                <w:lang w:val="en-US"/>
              </w:rPr>
              <w:instrText xml:space="preserve"> </w:instrText>
            </w:r>
            <w:r>
              <w:rPr>
                <w:rtl/>
                <w:lang w:val="en-US"/>
              </w:rPr>
            </w:r>
            <w:r>
              <w:rPr>
                <w:rtl/>
                <w:lang w:val="en-US"/>
              </w:rPr>
              <w:fldChar w:fldCharType="separate"/>
            </w:r>
            <w:r>
              <w:rPr>
                <w:noProof/>
                <w:rtl/>
                <w:lang w:val="en-US"/>
              </w:rPr>
              <w:t>کتابخانه‌</w:t>
            </w:r>
            <w:r>
              <w:rPr>
                <w:rFonts w:hint="cs"/>
                <w:noProof/>
                <w:rtl/>
                <w:lang w:val="en-US"/>
              </w:rPr>
              <w:t>ی</w:t>
            </w:r>
            <w:r>
              <w:rPr>
                <w:noProof/>
                <w:rtl/>
                <w:lang w:val="en-US"/>
              </w:rPr>
              <w:t xml:space="preserve"> مل</w:t>
            </w:r>
            <w:r>
              <w:rPr>
                <w:rFonts w:hint="cs"/>
                <w:noProof/>
                <w:rtl/>
                <w:lang w:val="en-US"/>
              </w:rPr>
              <w:t>ی</w:t>
            </w:r>
            <w:r>
              <w:rPr>
                <w:noProof/>
                <w:rtl/>
                <w:lang w:val="en-US"/>
              </w:rPr>
              <w:t xml:space="preserve"> اش</w:t>
            </w:r>
            <w:r>
              <w:rPr>
                <w:rFonts w:hint="cs"/>
                <w:noProof/>
                <w:rtl/>
                <w:lang w:val="en-US"/>
              </w:rPr>
              <w:t>ی</w:t>
            </w:r>
            <w:r>
              <w:rPr>
                <w:rFonts w:hint="eastAsia"/>
                <w:noProof/>
                <w:rtl/>
                <w:lang w:val="en-US"/>
              </w:rPr>
              <w:t>اء</w:t>
            </w:r>
            <w:r>
              <w:rPr>
                <w:noProof/>
                <w:rtl/>
                <w:lang w:val="en-US"/>
              </w:rPr>
              <w:t xml:space="preserve"> مدل‌ساز</w:t>
            </w:r>
            <w:r>
              <w:rPr>
                <w:rFonts w:hint="cs"/>
                <w:noProof/>
                <w:rtl/>
                <w:lang w:val="en-US"/>
              </w:rPr>
              <w:t>ی</w:t>
            </w:r>
            <w:r>
              <w:rPr>
                <w:noProof/>
                <w:rtl/>
                <w:lang w:val="en-US"/>
              </w:rPr>
              <w:t xml:space="preserve"> اطلاعات ساخت</w:t>
            </w:r>
            <w:r>
              <w:rPr>
                <w:rtl/>
                <w:lang w:val="en-US"/>
              </w:rPr>
              <w:fldChar w:fldCharType="end"/>
            </w:r>
            <w:bookmarkEnd w:id="32"/>
          </w:p>
        </w:tc>
        <w:tc>
          <w:tcPr>
            <w:tcW w:w="2083" w:type="dxa"/>
            <w:vAlign w:val="center"/>
          </w:tcPr>
          <w:p w14:paraId="0313C3B4" w14:textId="5F6083D4" w:rsidR="00A73F42" w:rsidRPr="008A6486" w:rsidRDefault="00A73F42" w:rsidP="00A73F42">
            <w:pPr>
              <w:pStyle w:val="Table"/>
              <w:bidi w:val="0"/>
              <w:rPr>
                <w:rtl/>
              </w:rPr>
            </w:pPr>
            <w:r w:rsidRPr="00EA4BD8">
              <w:t>CreatedByFa</w:t>
            </w:r>
          </w:p>
        </w:tc>
      </w:tr>
      <w:tr w:rsidR="00A73F42" w:rsidRPr="008A6486" w14:paraId="120553B6" w14:textId="77777777" w:rsidTr="00C15F9E">
        <w:trPr>
          <w:trHeight w:val="737"/>
        </w:trPr>
        <w:tc>
          <w:tcPr>
            <w:tcW w:w="2837" w:type="dxa"/>
            <w:vAlign w:val="center"/>
          </w:tcPr>
          <w:p w14:paraId="5B7DC31B" w14:textId="1C902CAC" w:rsidR="00A73F42" w:rsidRPr="00466F02" w:rsidRDefault="00A73F42" w:rsidP="00A73F42">
            <w:pPr>
              <w:pStyle w:val="Table"/>
              <w:rPr>
                <w:lang w:val="en-US"/>
              </w:rPr>
            </w:pPr>
            <w:r w:rsidRPr="00EA4BD8">
              <w:rPr>
                <w:rFonts w:hint="cs"/>
                <w:rtl/>
              </w:rPr>
              <w:t>آدرس</w:t>
            </w:r>
            <w:r w:rsidRPr="00EA4BD8">
              <w:rPr>
                <w:rtl/>
              </w:rPr>
              <w:t xml:space="preserve"> </w:t>
            </w:r>
            <w:r w:rsidRPr="00EA4BD8">
              <w:rPr>
                <w:rFonts w:hint="cs"/>
                <w:rtl/>
              </w:rPr>
              <w:t>وب‌</w:t>
            </w:r>
            <w:r w:rsidR="006B2C69">
              <w:rPr>
                <w:rFonts w:hint="cs"/>
                <w:rtl/>
              </w:rPr>
              <w:t>گاه</w:t>
            </w:r>
            <w:r w:rsidRPr="00EA4BD8">
              <w:rPr>
                <w:rtl/>
              </w:rPr>
              <w:t xml:space="preserve"> تهیه کننده‌ی مدل </w:t>
            </w:r>
            <w:r w:rsidRPr="00EA4BD8">
              <w:t>BIM</w:t>
            </w:r>
            <w:r>
              <w:rPr>
                <w:rFonts w:hint="cs"/>
                <w:rtl/>
              </w:rPr>
              <w:t xml:space="preserve"> </w:t>
            </w:r>
            <w:r w:rsidRPr="00EA4BD8">
              <w:rPr>
                <w:rtl/>
              </w:rPr>
              <w:t>شیء</w:t>
            </w:r>
          </w:p>
        </w:tc>
        <w:sdt>
          <w:sdtPr>
            <w:alias w:val="DataType"/>
            <w:tag w:val="DataType"/>
            <w:id w:val="1070860181"/>
            <w:placeholder>
              <w:docPart w:val="4DD4C37B5942452087490B5CE96B4E0F"/>
            </w:placeholder>
            <w:dropDownList>
              <w:listItem w:displayText="Farsi text" w:value="Farsi text"/>
              <w:listItem w:displayText="Text" w:value="Text"/>
              <w:listItem w:displayText="Integer" w:value="Integer"/>
              <w:listItem w:displayText="Decimal" w:value="Decimal"/>
              <w:listItem w:displayText="Date" w:value="Date"/>
              <w:listItem w:displayText="Boolean" w:value="Boolean"/>
              <w:listItem w:displayText="URL" w:value="URL"/>
            </w:dropDownList>
          </w:sdtPr>
          <w:sdtContent>
            <w:tc>
              <w:tcPr>
                <w:tcW w:w="1267" w:type="dxa"/>
                <w:vAlign w:val="center"/>
              </w:tcPr>
              <w:p w14:paraId="02B2C08C" w14:textId="031EC57B" w:rsidR="00A73F42" w:rsidRPr="008A6486" w:rsidRDefault="00A73F42" w:rsidP="00A73F42">
                <w:pPr>
                  <w:pStyle w:val="Table"/>
                  <w:bidi w:val="0"/>
                  <w:rPr>
                    <w:rtl/>
                  </w:rPr>
                </w:pPr>
                <w:r>
                  <w:t>URL</w:t>
                </w:r>
              </w:p>
            </w:tc>
          </w:sdtContent>
        </w:sdt>
        <w:sdt>
          <w:sdtPr>
            <w:rPr>
              <w:lang w:val="en-US"/>
            </w:rPr>
            <w:alias w:val="Type or Instance"/>
            <w:tag w:val="Type or Instance"/>
            <w:id w:val="837810701"/>
            <w:placeholder>
              <w:docPart w:val="5F8308ED2169438AA0E2362FD70E559B"/>
            </w:placeholder>
            <w:dropDownList>
              <w:listItem w:displayText="Type" w:value="T"/>
              <w:listItem w:displayText="Instance" w:value="I"/>
            </w:dropDownList>
          </w:sdtPr>
          <w:sdtContent>
            <w:tc>
              <w:tcPr>
                <w:tcW w:w="1142" w:type="dxa"/>
                <w:vAlign w:val="center"/>
              </w:tcPr>
              <w:p w14:paraId="1E917741" w14:textId="77777777" w:rsidR="00A73F42" w:rsidRPr="008A6486" w:rsidRDefault="00A73F42" w:rsidP="00A73F42">
                <w:pPr>
                  <w:pStyle w:val="Table"/>
                  <w:bidi w:val="0"/>
                  <w:rPr>
                    <w:rtl/>
                  </w:rPr>
                </w:pPr>
                <w:r>
                  <w:rPr>
                    <w:lang w:val="en-US"/>
                  </w:rPr>
                  <w:t>Type</w:t>
                </w:r>
              </w:p>
            </w:tc>
          </w:sdtContent>
        </w:sdt>
        <w:tc>
          <w:tcPr>
            <w:tcW w:w="1731" w:type="dxa"/>
            <w:vAlign w:val="center"/>
          </w:tcPr>
          <w:p w14:paraId="4D98BB87" w14:textId="7CBBDE2D" w:rsidR="00F00E1E" w:rsidRPr="008A6486" w:rsidRDefault="00F00E1E" w:rsidP="00F00E1E">
            <w:pPr>
              <w:pStyle w:val="Table"/>
              <w:bidi w:val="0"/>
              <w:rPr>
                <w:rtl/>
              </w:rPr>
            </w:pPr>
            <w:r>
              <w:fldChar w:fldCharType="begin">
                <w:ffData>
                  <w:name w:val="CreatedByURL"/>
                  <w:enabled/>
                  <w:calcOnExit/>
                  <w:textInput>
                    <w:default w:val="http://nlbo.ir"/>
                  </w:textInput>
                </w:ffData>
              </w:fldChar>
            </w:r>
            <w:bookmarkStart w:id="33" w:name="CreatedByURL"/>
            <w:r>
              <w:instrText xml:space="preserve"> FORMTEXT </w:instrText>
            </w:r>
            <w:r>
              <w:fldChar w:fldCharType="separate"/>
            </w:r>
            <w:r>
              <w:rPr>
                <w:noProof/>
              </w:rPr>
              <w:t>http://nlbo.ir</w:t>
            </w:r>
            <w:r>
              <w:fldChar w:fldCharType="end"/>
            </w:r>
            <w:bookmarkEnd w:id="33"/>
          </w:p>
        </w:tc>
        <w:tc>
          <w:tcPr>
            <w:tcW w:w="2083" w:type="dxa"/>
            <w:vAlign w:val="center"/>
          </w:tcPr>
          <w:p w14:paraId="775EFC63" w14:textId="14AE4C09" w:rsidR="00A73F42" w:rsidRPr="008A6486" w:rsidRDefault="00A73F42" w:rsidP="00A73F42">
            <w:pPr>
              <w:pStyle w:val="Table"/>
              <w:bidi w:val="0"/>
              <w:rPr>
                <w:rtl/>
              </w:rPr>
            </w:pPr>
            <w:r w:rsidRPr="00EA4BD8">
              <w:t>CreatedByURL</w:t>
            </w:r>
          </w:p>
        </w:tc>
      </w:tr>
      <w:tr w:rsidR="00A73F42" w:rsidRPr="008A6486" w14:paraId="5F33D6ED" w14:textId="77777777" w:rsidTr="00C15F9E">
        <w:trPr>
          <w:trHeight w:val="737"/>
        </w:trPr>
        <w:tc>
          <w:tcPr>
            <w:tcW w:w="2837" w:type="dxa"/>
            <w:vAlign w:val="center"/>
          </w:tcPr>
          <w:p w14:paraId="71691666" w14:textId="7B89E8FF" w:rsidR="00A73F42" w:rsidRPr="003D5F4B" w:rsidRDefault="00A73F42" w:rsidP="00A73F42">
            <w:pPr>
              <w:pStyle w:val="Table"/>
              <w:rPr>
                <w:rtl/>
              </w:rPr>
            </w:pPr>
            <w:r w:rsidRPr="00EA4BD8">
              <w:rPr>
                <w:rFonts w:hint="cs"/>
                <w:rtl/>
              </w:rPr>
              <w:t xml:space="preserve">تاریخ ایجاد مدل </w:t>
            </w:r>
            <w:r w:rsidRPr="00EA4BD8">
              <w:t>BIM</w:t>
            </w:r>
            <w:r w:rsidRPr="00EA4BD8">
              <w:rPr>
                <w:rtl/>
              </w:rPr>
              <w:t xml:space="preserve"> شیء به میلادی با فرمت &lt;</w:t>
            </w:r>
            <w:r w:rsidRPr="00EA4BD8">
              <w:t>yyyy-mm-dd</w:t>
            </w:r>
            <w:r w:rsidRPr="00EA4BD8">
              <w:rPr>
                <w:rtl/>
              </w:rPr>
              <w:t>&gt;</w:t>
            </w:r>
          </w:p>
        </w:tc>
        <w:sdt>
          <w:sdtPr>
            <w:alias w:val="DataType"/>
            <w:tag w:val="DataType"/>
            <w:id w:val="972952846"/>
            <w:placeholder>
              <w:docPart w:val="A9AAF4C8D89E47DB806E787A27BD02CF"/>
            </w:placeholder>
            <w:dropDownList>
              <w:listItem w:displayText="Farsi text" w:value="Farsi text"/>
              <w:listItem w:displayText="Text" w:value="Text"/>
              <w:listItem w:displayText="Integer" w:value="Integer"/>
              <w:listItem w:displayText="Decimal" w:value="Decimal"/>
              <w:listItem w:displayText="Date" w:value="Date"/>
              <w:listItem w:displayText="Boolean" w:value="Boolean"/>
              <w:listItem w:displayText="URL" w:value="URL"/>
            </w:dropDownList>
          </w:sdtPr>
          <w:sdtContent>
            <w:tc>
              <w:tcPr>
                <w:tcW w:w="1267" w:type="dxa"/>
                <w:vAlign w:val="center"/>
              </w:tcPr>
              <w:p w14:paraId="678D4A7A" w14:textId="3A0ADD71" w:rsidR="00A73F42" w:rsidRPr="008A6486" w:rsidRDefault="00A73F42" w:rsidP="00A73F42">
                <w:pPr>
                  <w:pStyle w:val="Table"/>
                  <w:bidi w:val="0"/>
                  <w:rPr>
                    <w:rtl/>
                  </w:rPr>
                </w:pPr>
                <w:r>
                  <w:t>Date</w:t>
                </w:r>
              </w:p>
            </w:tc>
          </w:sdtContent>
        </w:sdt>
        <w:sdt>
          <w:sdtPr>
            <w:rPr>
              <w:lang w:val="en-US"/>
            </w:rPr>
            <w:alias w:val="Type or Instance"/>
            <w:tag w:val="Type or Instance"/>
            <w:id w:val="-1359264959"/>
            <w:placeholder>
              <w:docPart w:val="4554C1B6150C4C3DB2BF1087C77B1656"/>
            </w:placeholder>
            <w:dropDownList>
              <w:listItem w:displayText="Type" w:value="T"/>
              <w:listItem w:displayText="Instance" w:value="I"/>
            </w:dropDownList>
          </w:sdtPr>
          <w:sdtContent>
            <w:tc>
              <w:tcPr>
                <w:tcW w:w="1142" w:type="dxa"/>
                <w:vAlign w:val="center"/>
              </w:tcPr>
              <w:p w14:paraId="326F1B3D" w14:textId="77777777" w:rsidR="00A73F42" w:rsidRPr="008A6486" w:rsidRDefault="00A73F42" w:rsidP="00A73F42">
                <w:pPr>
                  <w:pStyle w:val="Table"/>
                  <w:bidi w:val="0"/>
                  <w:rPr>
                    <w:rtl/>
                  </w:rPr>
                </w:pPr>
                <w:r>
                  <w:rPr>
                    <w:lang w:val="en-US"/>
                  </w:rPr>
                  <w:t>Type</w:t>
                </w:r>
              </w:p>
            </w:tc>
          </w:sdtContent>
        </w:sdt>
        <w:tc>
          <w:tcPr>
            <w:tcW w:w="1731" w:type="dxa"/>
            <w:vAlign w:val="center"/>
          </w:tcPr>
          <w:p w14:paraId="6B74C2BB" w14:textId="4CDC7E70" w:rsidR="00F00E1E" w:rsidRPr="006B2C69" w:rsidRDefault="00F00E1E" w:rsidP="00F00E1E">
            <w:pPr>
              <w:pStyle w:val="Table"/>
              <w:bidi w:val="0"/>
              <w:rPr>
                <w:rtl/>
                <w:lang w:val="en-US"/>
              </w:rPr>
            </w:pPr>
            <w:r>
              <w:rPr>
                <w:lang w:val="en-US"/>
              </w:rPr>
              <w:fldChar w:fldCharType="begin">
                <w:ffData>
                  <w:name w:val="CreatedAt"/>
                  <w:enabled/>
                  <w:calcOnExit/>
                  <w:textInput>
                    <w:type w:val="date"/>
                    <w:default w:val="2000-01-01"/>
                    <w:format w:val="yyyy-MM-dd"/>
                  </w:textInput>
                </w:ffData>
              </w:fldChar>
            </w:r>
            <w:bookmarkStart w:id="34" w:name="CreatedAt"/>
            <w:r>
              <w:rPr>
                <w:lang w:val="en-US"/>
              </w:rPr>
              <w:instrText xml:space="preserve"> FORMTEXT </w:instrText>
            </w:r>
            <w:r>
              <w:rPr>
                <w:lang w:val="en-US"/>
              </w:rPr>
            </w:r>
            <w:r>
              <w:rPr>
                <w:lang w:val="en-US"/>
              </w:rPr>
              <w:fldChar w:fldCharType="separate"/>
            </w:r>
            <w:r>
              <w:rPr>
                <w:noProof/>
                <w:lang w:val="en-US"/>
              </w:rPr>
              <w:t>2000-01-01</w:t>
            </w:r>
            <w:r>
              <w:rPr>
                <w:lang w:val="en-US"/>
              </w:rPr>
              <w:fldChar w:fldCharType="end"/>
            </w:r>
            <w:bookmarkEnd w:id="34"/>
          </w:p>
        </w:tc>
        <w:tc>
          <w:tcPr>
            <w:tcW w:w="2083" w:type="dxa"/>
            <w:vAlign w:val="center"/>
          </w:tcPr>
          <w:p w14:paraId="795F7C63" w14:textId="7DA7BDF2" w:rsidR="00A73F42" w:rsidRPr="008A6486" w:rsidRDefault="00A73F42" w:rsidP="00A73F42">
            <w:pPr>
              <w:pStyle w:val="Table"/>
              <w:bidi w:val="0"/>
              <w:rPr>
                <w:rtl/>
              </w:rPr>
            </w:pPr>
            <w:r w:rsidRPr="00EA4BD8">
              <w:t>CreatedAt</w:t>
            </w:r>
          </w:p>
        </w:tc>
      </w:tr>
      <w:tr w:rsidR="00A73F42" w:rsidRPr="008A6486" w14:paraId="0E3BBA30" w14:textId="77777777" w:rsidTr="00C15F9E">
        <w:trPr>
          <w:trHeight w:val="1077"/>
        </w:trPr>
        <w:tc>
          <w:tcPr>
            <w:tcW w:w="2837" w:type="dxa"/>
            <w:vAlign w:val="center"/>
          </w:tcPr>
          <w:p w14:paraId="62C930C4" w14:textId="74BC83A2" w:rsidR="00A73F42" w:rsidRPr="003D5F4B" w:rsidRDefault="00A73F42" w:rsidP="00A73F42">
            <w:pPr>
              <w:pStyle w:val="Table"/>
              <w:rPr>
                <w:rtl/>
              </w:rPr>
            </w:pPr>
            <w:r w:rsidRPr="00EA4BD8">
              <w:rPr>
                <w:rFonts w:hint="cs"/>
                <w:rtl/>
              </w:rPr>
              <w:t xml:space="preserve">تاریخ آخرین تغییرات اعمال شده در مدل </w:t>
            </w:r>
            <w:r w:rsidRPr="00EA4BD8">
              <w:t>BIM</w:t>
            </w:r>
            <w:r w:rsidRPr="00EA4BD8">
              <w:rPr>
                <w:rtl/>
              </w:rPr>
              <w:t xml:space="preserve"> شیء به میلادی با فرمت &lt;</w:t>
            </w:r>
            <w:r w:rsidRPr="00EA4BD8">
              <w:t>yyyy-mm-dd</w:t>
            </w:r>
            <w:r w:rsidRPr="00EA4BD8">
              <w:rPr>
                <w:rtl/>
              </w:rPr>
              <w:t>&gt;</w:t>
            </w:r>
          </w:p>
        </w:tc>
        <w:sdt>
          <w:sdtPr>
            <w:alias w:val="DataType"/>
            <w:tag w:val="DataType"/>
            <w:id w:val="1791163147"/>
            <w:placeholder>
              <w:docPart w:val="DAA9C62A795A4D36937BFC9AAFA4C0DA"/>
            </w:placeholder>
            <w:dropDownList>
              <w:listItem w:displayText="Farsi text" w:value="Farsi text"/>
              <w:listItem w:displayText="Text" w:value="Text"/>
              <w:listItem w:displayText="Integer" w:value="Integer"/>
              <w:listItem w:displayText="Decimal" w:value="Decimal"/>
              <w:listItem w:displayText="Date" w:value="Date"/>
              <w:listItem w:displayText="Boolean" w:value="Boolean"/>
              <w:listItem w:displayText="URL" w:value="URL"/>
            </w:dropDownList>
          </w:sdtPr>
          <w:sdtContent>
            <w:tc>
              <w:tcPr>
                <w:tcW w:w="1267" w:type="dxa"/>
                <w:vAlign w:val="center"/>
              </w:tcPr>
              <w:p w14:paraId="5B60B3E8" w14:textId="58648BE6" w:rsidR="00A73F42" w:rsidRPr="008A6486" w:rsidRDefault="00A73F42" w:rsidP="00A73F42">
                <w:pPr>
                  <w:pStyle w:val="Table"/>
                  <w:bidi w:val="0"/>
                  <w:rPr>
                    <w:rtl/>
                  </w:rPr>
                </w:pPr>
                <w:r>
                  <w:t>Date</w:t>
                </w:r>
              </w:p>
            </w:tc>
          </w:sdtContent>
        </w:sdt>
        <w:sdt>
          <w:sdtPr>
            <w:rPr>
              <w:lang w:val="en-US"/>
            </w:rPr>
            <w:alias w:val="Type or Instance"/>
            <w:tag w:val="Type or Instance"/>
            <w:id w:val="962080037"/>
            <w:placeholder>
              <w:docPart w:val="3C7B6CD9105E40F48DA2F19BA4833576"/>
            </w:placeholder>
            <w:dropDownList>
              <w:listItem w:displayText="Type" w:value="T"/>
              <w:listItem w:displayText="Instance" w:value="I"/>
            </w:dropDownList>
          </w:sdtPr>
          <w:sdtContent>
            <w:tc>
              <w:tcPr>
                <w:tcW w:w="1142" w:type="dxa"/>
                <w:vAlign w:val="center"/>
              </w:tcPr>
              <w:p w14:paraId="27E2A9EB" w14:textId="77777777" w:rsidR="00A73F42" w:rsidRPr="008A6486" w:rsidRDefault="00A73F42" w:rsidP="00A73F42">
                <w:pPr>
                  <w:pStyle w:val="Table"/>
                  <w:bidi w:val="0"/>
                  <w:rPr>
                    <w:rtl/>
                  </w:rPr>
                </w:pPr>
                <w:r>
                  <w:rPr>
                    <w:lang w:val="en-US"/>
                  </w:rPr>
                  <w:t>Type</w:t>
                </w:r>
              </w:p>
            </w:tc>
          </w:sdtContent>
        </w:sdt>
        <w:tc>
          <w:tcPr>
            <w:tcW w:w="1731" w:type="dxa"/>
            <w:vAlign w:val="center"/>
          </w:tcPr>
          <w:p w14:paraId="3D9D5FA8" w14:textId="0A25C434" w:rsidR="00F00E1E" w:rsidRPr="008A6486" w:rsidRDefault="00F00E1E" w:rsidP="00F00E1E">
            <w:pPr>
              <w:pStyle w:val="Table"/>
              <w:bidi w:val="0"/>
              <w:rPr>
                <w:rtl/>
              </w:rPr>
            </w:pPr>
            <w:r>
              <w:fldChar w:fldCharType="begin">
                <w:ffData>
                  <w:name w:val="ModifiedAt"/>
                  <w:enabled/>
                  <w:calcOnExit/>
                  <w:textInput>
                    <w:type w:val="date"/>
                    <w:default w:val="2000-01-01"/>
                    <w:format w:val="yyyy-MM-dd"/>
                  </w:textInput>
                </w:ffData>
              </w:fldChar>
            </w:r>
            <w:bookmarkStart w:id="35" w:name="ModifiedAt"/>
            <w:r>
              <w:instrText xml:space="preserve"> FORMTEXT </w:instrText>
            </w:r>
            <w:r>
              <w:fldChar w:fldCharType="separate"/>
            </w:r>
            <w:r>
              <w:rPr>
                <w:noProof/>
              </w:rPr>
              <w:t>2000-01-01</w:t>
            </w:r>
            <w:r>
              <w:fldChar w:fldCharType="end"/>
            </w:r>
            <w:bookmarkEnd w:id="35"/>
          </w:p>
        </w:tc>
        <w:tc>
          <w:tcPr>
            <w:tcW w:w="2083" w:type="dxa"/>
            <w:vAlign w:val="center"/>
          </w:tcPr>
          <w:p w14:paraId="596B8E37" w14:textId="272EF476" w:rsidR="00A73F42" w:rsidRPr="008A6486" w:rsidRDefault="00A73F42" w:rsidP="00A73F42">
            <w:pPr>
              <w:pStyle w:val="Table"/>
              <w:bidi w:val="0"/>
              <w:rPr>
                <w:rtl/>
              </w:rPr>
            </w:pPr>
            <w:r w:rsidRPr="00EA4BD8">
              <w:t>ModifiedAt</w:t>
            </w:r>
          </w:p>
        </w:tc>
      </w:tr>
    </w:tbl>
    <w:p w14:paraId="7D3220F1" w14:textId="77777777" w:rsidR="007F7723" w:rsidRDefault="007F7723" w:rsidP="00735CCA">
      <w:pPr>
        <w:pStyle w:val="Heading2"/>
        <w:spacing w:before="240"/>
        <w:ind w:left="992"/>
        <w:rPr>
          <w:rtl/>
          <w:lang w:bidi="fa-IR"/>
        </w:rPr>
      </w:pPr>
      <w:bookmarkStart w:id="36" w:name="_Toc118880108"/>
      <w:r>
        <w:rPr>
          <w:rFonts w:hint="cs"/>
          <w:rtl/>
          <w:lang w:bidi="fa-IR"/>
        </w:rPr>
        <w:t>مشخصه‌های گروه تولید کننده محصول</w:t>
      </w:r>
      <w:bookmarkEnd w:id="36"/>
    </w:p>
    <w:p w14:paraId="0726C314" w14:textId="4733A273" w:rsidR="003468FF" w:rsidRDefault="00980887" w:rsidP="00980887">
      <w:pPr>
        <w:rPr>
          <w:lang w:bidi="fa-IR"/>
        </w:rPr>
      </w:pPr>
      <w:r w:rsidRPr="00980887">
        <w:rPr>
          <w:rtl/>
          <w:lang w:bidi="fa-IR"/>
        </w:rPr>
        <w:t>مشخصه‌ها</w:t>
      </w:r>
      <w:r w:rsidRPr="00980887">
        <w:rPr>
          <w:rFonts w:hint="cs"/>
          <w:rtl/>
          <w:lang w:bidi="fa-IR"/>
        </w:rPr>
        <w:t>ی</w:t>
      </w:r>
      <w:r w:rsidRPr="00980887">
        <w:rPr>
          <w:rtl/>
          <w:lang w:bidi="fa-IR"/>
        </w:rPr>
        <w:t xml:space="preserve"> مربوط به تول</w:t>
      </w:r>
      <w:r w:rsidRPr="00980887">
        <w:rPr>
          <w:rFonts w:hint="cs"/>
          <w:rtl/>
          <w:lang w:bidi="fa-IR"/>
        </w:rPr>
        <w:t>ی</w:t>
      </w:r>
      <w:r w:rsidRPr="00980887">
        <w:rPr>
          <w:rFonts w:hint="eastAsia"/>
          <w:rtl/>
          <w:lang w:bidi="fa-IR"/>
        </w:rPr>
        <w:t>د</w:t>
      </w:r>
      <w:r w:rsidRPr="00980887">
        <w:rPr>
          <w:rtl/>
          <w:lang w:bidi="fa-IR"/>
        </w:rPr>
        <w:t xml:space="preserve"> کننده‌</w:t>
      </w:r>
      <w:r w:rsidRPr="00980887">
        <w:rPr>
          <w:rFonts w:hint="cs"/>
          <w:rtl/>
          <w:lang w:bidi="fa-IR"/>
        </w:rPr>
        <w:t>ی</w:t>
      </w:r>
      <w:r>
        <w:rPr>
          <w:rStyle w:val="FootnoteReference"/>
          <w:rtl/>
          <w:lang w:bidi="fa-IR"/>
        </w:rPr>
        <w:footnoteReference w:id="14"/>
      </w:r>
      <w:r w:rsidRPr="00980887">
        <w:rPr>
          <w:rtl/>
          <w:lang w:bidi="fa-IR"/>
        </w:rPr>
        <w:t xml:space="preserve"> </w:t>
      </w:r>
      <w:r>
        <w:rPr>
          <w:rFonts w:hint="cs"/>
          <w:rtl/>
          <w:lang w:bidi="fa-IR"/>
        </w:rPr>
        <w:t>محصولات</w:t>
      </w:r>
      <w:r w:rsidRPr="00980887">
        <w:rPr>
          <w:rtl/>
          <w:lang w:bidi="fa-IR"/>
        </w:rPr>
        <w:t xml:space="preserve"> اطلاعات مربوط به تول</w:t>
      </w:r>
      <w:r w:rsidRPr="00980887">
        <w:rPr>
          <w:rFonts w:hint="cs"/>
          <w:rtl/>
          <w:lang w:bidi="fa-IR"/>
        </w:rPr>
        <w:t>ی</w:t>
      </w:r>
      <w:r w:rsidRPr="00980887">
        <w:rPr>
          <w:rFonts w:hint="eastAsia"/>
          <w:rtl/>
          <w:lang w:bidi="fa-IR"/>
        </w:rPr>
        <w:t>د</w:t>
      </w:r>
      <w:r w:rsidRPr="00980887">
        <w:rPr>
          <w:rtl/>
          <w:lang w:bidi="fa-IR"/>
        </w:rPr>
        <w:t xml:space="preserve"> کننده‌</w:t>
      </w:r>
      <w:r w:rsidRPr="00980887">
        <w:rPr>
          <w:rFonts w:hint="cs"/>
          <w:rtl/>
          <w:lang w:bidi="fa-IR"/>
        </w:rPr>
        <w:t>ی</w:t>
      </w:r>
      <w:r w:rsidRPr="00980887">
        <w:rPr>
          <w:rtl/>
          <w:lang w:bidi="fa-IR"/>
        </w:rPr>
        <w:t xml:space="preserve"> محصول ساختمان</w:t>
      </w:r>
      <w:r w:rsidRPr="00980887">
        <w:rPr>
          <w:rFonts w:hint="cs"/>
          <w:rtl/>
          <w:lang w:bidi="fa-IR"/>
        </w:rPr>
        <w:t>ی</w:t>
      </w:r>
      <w:r w:rsidRPr="00980887">
        <w:rPr>
          <w:rtl/>
          <w:lang w:bidi="fa-IR"/>
        </w:rPr>
        <w:t xml:space="preserve"> </w:t>
      </w:r>
      <w:r w:rsidRPr="00980887">
        <w:rPr>
          <w:rFonts w:hint="cs"/>
          <w:rtl/>
          <w:lang w:bidi="fa-IR"/>
        </w:rPr>
        <w:t>ی</w:t>
      </w:r>
      <w:r w:rsidRPr="00980887">
        <w:rPr>
          <w:rFonts w:hint="eastAsia"/>
          <w:rtl/>
          <w:lang w:bidi="fa-IR"/>
        </w:rPr>
        <w:t>ا</w:t>
      </w:r>
      <w:r w:rsidRPr="00980887">
        <w:rPr>
          <w:rtl/>
          <w:lang w:bidi="fa-IR"/>
        </w:rPr>
        <w:t xml:space="preserve"> عمران</w:t>
      </w:r>
      <w:r w:rsidRPr="00980887">
        <w:rPr>
          <w:rFonts w:hint="cs"/>
          <w:rtl/>
          <w:lang w:bidi="fa-IR"/>
        </w:rPr>
        <w:t>ی</w:t>
      </w:r>
      <w:r w:rsidRPr="00980887">
        <w:rPr>
          <w:rtl/>
          <w:lang w:bidi="fa-IR"/>
        </w:rPr>
        <w:t xml:space="preserve"> را ارائه م</w:t>
      </w:r>
      <w:r w:rsidRPr="00980887">
        <w:rPr>
          <w:rFonts w:hint="cs"/>
          <w:rtl/>
          <w:lang w:bidi="fa-IR"/>
        </w:rPr>
        <w:t>ی‌</w:t>
      </w:r>
      <w:r w:rsidRPr="00980887">
        <w:rPr>
          <w:rFonts w:hint="eastAsia"/>
          <w:rtl/>
          <w:lang w:bidi="fa-IR"/>
        </w:rPr>
        <w:t>دهد</w:t>
      </w:r>
      <w:r>
        <w:rPr>
          <w:rFonts w:hint="cs"/>
          <w:rtl/>
          <w:lang w:bidi="fa-IR"/>
        </w:rPr>
        <w:t>. این اطلاعات باید بر اساس اطلاعاتی که تولید کنندگان برای هر محصول ارائه می‌کنند پر شود.</w:t>
      </w:r>
    </w:p>
    <w:p w14:paraId="7668A697" w14:textId="2C90781F" w:rsidR="00996F39" w:rsidRDefault="00996F39" w:rsidP="00996F39">
      <w:pPr>
        <w:pStyle w:val="TableCaption"/>
        <w:rPr>
          <w:lang w:bidi="fa-IR"/>
        </w:rPr>
      </w:pPr>
      <w:r>
        <w:rPr>
          <w:rFonts w:hint="cs"/>
          <w:rtl/>
          <w:lang w:bidi="fa-IR"/>
        </w:rPr>
        <w:t xml:space="preserve">جدول </w:t>
      </w:r>
      <w:r w:rsidR="00763FB0">
        <w:rPr>
          <w:rFonts w:hint="cs"/>
          <w:rtl/>
          <w:lang w:bidi="fa-IR"/>
        </w:rPr>
        <w:t>5</w:t>
      </w:r>
      <w:r>
        <w:rPr>
          <w:rFonts w:hint="cs"/>
          <w:rtl/>
          <w:lang w:bidi="fa-IR"/>
        </w:rPr>
        <w:t xml:space="preserve">  مشخصه‌های گروه تولید کننده‌ی محصول</w:t>
      </w:r>
    </w:p>
    <w:tbl>
      <w:tblPr>
        <w:tblStyle w:val="TableGrid"/>
        <w:bidiVisual/>
        <w:tblW w:w="0" w:type="auto"/>
        <w:tblLook w:val="04A0" w:firstRow="1" w:lastRow="0" w:firstColumn="1" w:lastColumn="0" w:noHBand="0" w:noVBand="1"/>
      </w:tblPr>
      <w:tblGrid>
        <w:gridCol w:w="2759"/>
        <w:gridCol w:w="1237"/>
        <w:gridCol w:w="1132"/>
        <w:gridCol w:w="1683"/>
        <w:gridCol w:w="2249"/>
      </w:tblGrid>
      <w:tr w:rsidR="00471521" w:rsidRPr="008A6486" w14:paraId="7A6B16E2" w14:textId="77777777" w:rsidTr="00980887">
        <w:trPr>
          <w:tblHeader/>
        </w:trPr>
        <w:tc>
          <w:tcPr>
            <w:tcW w:w="2759" w:type="dxa"/>
            <w:shd w:val="clear" w:color="auto" w:fill="7F7F7F" w:themeFill="text1" w:themeFillTint="80"/>
            <w:vAlign w:val="center"/>
          </w:tcPr>
          <w:p w14:paraId="12F45A0D" w14:textId="77777777" w:rsidR="00471521" w:rsidRPr="00466F02" w:rsidRDefault="00471521" w:rsidP="00262066">
            <w:pPr>
              <w:pStyle w:val="TableFirstRow"/>
              <w:rPr>
                <w:szCs w:val="20"/>
                <w:rtl/>
              </w:rPr>
            </w:pPr>
            <w:r w:rsidRPr="00466F02">
              <w:t>Description in Farsi</w:t>
            </w:r>
          </w:p>
        </w:tc>
        <w:tc>
          <w:tcPr>
            <w:tcW w:w="1237" w:type="dxa"/>
            <w:shd w:val="clear" w:color="auto" w:fill="7F7F7F" w:themeFill="text1" w:themeFillTint="80"/>
            <w:vAlign w:val="center"/>
          </w:tcPr>
          <w:p w14:paraId="432F6277" w14:textId="77777777" w:rsidR="00471521" w:rsidRPr="00466F02" w:rsidRDefault="00471521" w:rsidP="00262066">
            <w:pPr>
              <w:pStyle w:val="TableFirstRow"/>
              <w:rPr>
                <w:szCs w:val="20"/>
                <w:rtl/>
              </w:rPr>
            </w:pPr>
            <w:r w:rsidRPr="00466F02">
              <w:t>Data type</w:t>
            </w:r>
          </w:p>
        </w:tc>
        <w:tc>
          <w:tcPr>
            <w:tcW w:w="1132" w:type="dxa"/>
            <w:shd w:val="clear" w:color="auto" w:fill="7F7F7F" w:themeFill="text1" w:themeFillTint="80"/>
            <w:vAlign w:val="center"/>
          </w:tcPr>
          <w:p w14:paraId="0BE13C7C" w14:textId="77777777" w:rsidR="00471521" w:rsidRPr="00466F02" w:rsidRDefault="00471521" w:rsidP="00262066">
            <w:pPr>
              <w:pStyle w:val="TableFirstRow"/>
              <w:rPr>
                <w:szCs w:val="20"/>
                <w:rtl/>
              </w:rPr>
            </w:pPr>
            <w:r w:rsidRPr="00466F02">
              <w:t>Type or Instance</w:t>
            </w:r>
          </w:p>
        </w:tc>
        <w:tc>
          <w:tcPr>
            <w:tcW w:w="1683" w:type="dxa"/>
            <w:shd w:val="clear" w:color="auto" w:fill="7F7F7F" w:themeFill="text1" w:themeFillTint="80"/>
            <w:vAlign w:val="center"/>
          </w:tcPr>
          <w:p w14:paraId="5ADA1EF0" w14:textId="77777777" w:rsidR="00471521" w:rsidRPr="00466F02" w:rsidRDefault="00471521" w:rsidP="00262066">
            <w:pPr>
              <w:pStyle w:val="TableFirstRow"/>
              <w:rPr>
                <w:szCs w:val="20"/>
                <w:rtl/>
              </w:rPr>
            </w:pPr>
            <w:r w:rsidRPr="00466F02">
              <w:t>Value</w:t>
            </w:r>
          </w:p>
        </w:tc>
        <w:tc>
          <w:tcPr>
            <w:tcW w:w="2249" w:type="dxa"/>
            <w:shd w:val="clear" w:color="auto" w:fill="7F7F7F" w:themeFill="text1" w:themeFillTint="80"/>
            <w:vAlign w:val="center"/>
          </w:tcPr>
          <w:p w14:paraId="7CE1B85F" w14:textId="77777777" w:rsidR="00471521" w:rsidRPr="00466F02" w:rsidRDefault="00471521" w:rsidP="00262066">
            <w:pPr>
              <w:pStyle w:val="TableFirstRow"/>
              <w:rPr>
                <w:szCs w:val="20"/>
                <w:rtl/>
              </w:rPr>
            </w:pPr>
            <w:r w:rsidRPr="00466F02">
              <w:t>Property</w:t>
            </w:r>
          </w:p>
        </w:tc>
      </w:tr>
      <w:tr w:rsidR="00471521" w:rsidRPr="008A6486" w14:paraId="3376AA3E" w14:textId="77777777" w:rsidTr="00A05640">
        <w:trPr>
          <w:trHeight w:val="737"/>
        </w:trPr>
        <w:tc>
          <w:tcPr>
            <w:tcW w:w="2759" w:type="dxa"/>
            <w:vAlign w:val="center"/>
          </w:tcPr>
          <w:p w14:paraId="7959DE66" w14:textId="4CD44C0F" w:rsidR="00471521" w:rsidRPr="00466F02" w:rsidRDefault="00471521" w:rsidP="00471521">
            <w:pPr>
              <w:pStyle w:val="Table"/>
              <w:rPr>
                <w:rtl/>
              </w:rPr>
            </w:pPr>
            <w:r w:rsidRPr="00EA4BD8">
              <w:rPr>
                <w:rFonts w:hint="cs"/>
                <w:rtl/>
              </w:rPr>
              <w:t>نام سازمانی که محصول را ساخته یا آن را مونتاژ کرده است</w:t>
            </w:r>
          </w:p>
        </w:tc>
        <w:sdt>
          <w:sdtPr>
            <w:alias w:val="DataType"/>
            <w:tag w:val="DataType"/>
            <w:id w:val="1014578554"/>
            <w:placeholder>
              <w:docPart w:val="463DC3B831F1444F9A55431963F1462F"/>
            </w:placeholder>
            <w:dropDownList>
              <w:listItem w:displayText="Farsi text" w:value="Farsi text"/>
              <w:listItem w:displayText="Text" w:value="Text"/>
              <w:listItem w:displayText="Integer" w:value="Integer"/>
              <w:listItem w:displayText="Decimal" w:value="Decimal"/>
              <w:listItem w:displayText="Date" w:value="Date"/>
              <w:listItem w:displayText="Boolean" w:value="Boolean"/>
              <w:listItem w:displayText="URL" w:value="URL"/>
            </w:dropDownList>
          </w:sdtPr>
          <w:sdtContent>
            <w:tc>
              <w:tcPr>
                <w:tcW w:w="1237" w:type="dxa"/>
                <w:vAlign w:val="center"/>
              </w:tcPr>
              <w:p w14:paraId="07B5EA77" w14:textId="77777777" w:rsidR="00471521" w:rsidRPr="008A6486" w:rsidRDefault="00471521" w:rsidP="00471521">
                <w:pPr>
                  <w:pStyle w:val="Table"/>
                  <w:bidi w:val="0"/>
                  <w:rPr>
                    <w:rtl/>
                  </w:rPr>
                </w:pPr>
                <w:r>
                  <w:t>Text</w:t>
                </w:r>
              </w:p>
            </w:tc>
          </w:sdtContent>
        </w:sdt>
        <w:sdt>
          <w:sdtPr>
            <w:rPr>
              <w:lang w:val="en-US"/>
            </w:rPr>
            <w:alias w:val="Type or Instance"/>
            <w:tag w:val="Type or Instance"/>
            <w:id w:val="-983387351"/>
            <w:placeholder>
              <w:docPart w:val="AFB0C900E45B40E09412E60A33121C9A"/>
            </w:placeholder>
            <w:dropDownList>
              <w:listItem w:displayText="Type" w:value="T"/>
              <w:listItem w:displayText="Instance" w:value="I"/>
            </w:dropDownList>
          </w:sdtPr>
          <w:sdtContent>
            <w:tc>
              <w:tcPr>
                <w:tcW w:w="1132" w:type="dxa"/>
                <w:vAlign w:val="center"/>
              </w:tcPr>
              <w:p w14:paraId="68F090FF" w14:textId="77777777" w:rsidR="00471521" w:rsidRPr="008A6486" w:rsidRDefault="00471521" w:rsidP="00471521">
                <w:pPr>
                  <w:pStyle w:val="Table"/>
                  <w:bidi w:val="0"/>
                  <w:rPr>
                    <w:rtl/>
                  </w:rPr>
                </w:pPr>
                <w:r>
                  <w:rPr>
                    <w:lang w:val="en-US"/>
                  </w:rPr>
                  <w:t>Type</w:t>
                </w:r>
              </w:p>
            </w:tc>
          </w:sdtContent>
        </w:sdt>
        <w:tc>
          <w:tcPr>
            <w:tcW w:w="1683" w:type="dxa"/>
            <w:vAlign w:val="center"/>
          </w:tcPr>
          <w:p w14:paraId="6FF7888F" w14:textId="7FB4D687" w:rsidR="000C0724" w:rsidRPr="00A73F42" w:rsidRDefault="000C0724" w:rsidP="000C0724">
            <w:pPr>
              <w:pStyle w:val="Table"/>
              <w:bidi w:val="0"/>
              <w:rPr>
                <w:rtl/>
                <w:lang w:val="en-US"/>
              </w:rPr>
            </w:pPr>
            <w:r>
              <w:rPr>
                <w:lang w:val="en-US"/>
              </w:rPr>
              <w:fldChar w:fldCharType="begin">
                <w:ffData>
                  <w:name w:val="Manufacturer"/>
                  <w:enabled/>
                  <w:calcOnExit/>
                  <w:textInput>
                    <w:default w:val="N/A"/>
                  </w:textInput>
                </w:ffData>
              </w:fldChar>
            </w:r>
            <w:bookmarkStart w:id="37" w:name="Manufacturer"/>
            <w:r>
              <w:rPr>
                <w:lang w:val="en-US"/>
              </w:rPr>
              <w:instrText xml:space="preserve"> FORMTEXT </w:instrText>
            </w:r>
            <w:r>
              <w:rPr>
                <w:lang w:val="en-US"/>
              </w:rPr>
            </w:r>
            <w:r>
              <w:rPr>
                <w:lang w:val="en-US"/>
              </w:rPr>
              <w:fldChar w:fldCharType="separate"/>
            </w:r>
            <w:r>
              <w:rPr>
                <w:noProof/>
                <w:lang w:val="en-US"/>
              </w:rPr>
              <w:t>N/A</w:t>
            </w:r>
            <w:r>
              <w:rPr>
                <w:lang w:val="en-US"/>
              </w:rPr>
              <w:fldChar w:fldCharType="end"/>
            </w:r>
            <w:bookmarkEnd w:id="37"/>
          </w:p>
        </w:tc>
        <w:tc>
          <w:tcPr>
            <w:tcW w:w="2249" w:type="dxa"/>
            <w:vAlign w:val="center"/>
          </w:tcPr>
          <w:p w14:paraId="063ED4CF" w14:textId="1642539E" w:rsidR="00471521" w:rsidRPr="008A6486" w:rsidRDefault="00471521" w:rsidP="00471521">
            <w:pPr>
              <w:pStyle w:val="Table"/>
              <w:bidi w:val="0"/>
              <w:rPr>
                <w:rtl/>
              </w:rPr>
            </w:pPr>
            <w:r w:rsidRPr="00EA4BD8">
              <w:t>Manufacturer</w:t>
            </w:r>
          </w:p>
        </w:tc>
      </w:tr>
      <w:tr w:rsidR="00471521" w:rsidRPr="008A6486" w14:paraId="47A85F25" w14:textId="77777777" w:rsidTr="00A05640">
        <w:trPr>
          <w:trHeight w:val="737"/>
        </w:trPr>
        <w:tc>
          <w:tcPr>
            <w:tcW w:w="2759" w:type="dxa"/>
            <w:vAlign w:val="center"/>
          </w:tcPr>
          <w:p w14:paraId="6A6DEA55" w14:textId="0776C6FA" w:rsidR="00471521" w:rsidRPr="003D5F4B" w:rsidRDefault="00471521" w:rsidP="00471521">
            <w:pPr>
              <w:pStyle w:val="Table"/>
              <w:rPr>
                <w:rtl/>
              </w:rPr>
            </w:pPr>
            <w:r w:rsidRPr="00EA4BD8">
              <w:rPr>
                <w:rFonts w:hint="cs"/>
                <w:rtl/>
              </w:rPr>
              <w:t>نام سازمانی که محصول را ساخته یا آن را مونتاژ کرده است به فارسی</w:t>
            </w:r>
          </w:p>
        </w:tc>
        <w:sdt>
          <w:sdtPr>
            <w:alias w:val="DataType"/>
            <w:tag w:val="DataType"/>
            <w:id w:val="-1929102636"/>
            <w:placeholder>
              <w:docPart w:val="45C3A959491E4254847E0600D0A82527"/>
            </w:placeholder>
            <w:dropDownList>
              <w:listItem w:displayText="Farsi text" w:value="Farsi text"/>
              <w:listItem w:displayText="Text" w:value="Text"/>
              <w:listItem w:displayText="Integer" w:value="Integer"/>
              <w:listItem w:displayText="Decimal" w:value="Decimal"/>
              <w:listItem w:displayText="Date" w:value="Date"/>
              <w:listItem w:displayText="Boolean" w:value="Boolean"/>
              <w:listItem w:displayText="URL" w:value="URL"/>
            </w:dropDownList>
          </w:sdtPr>
          <w:sdtContent>
            <w:tc>
              <w:tcPr>
                <w:tcW w:w="1237" w:type="dxa"/>
                <w:vAlign w:val="center"/>
              </w:tcPr>
              <w:p w14:paraId="15C3A89B" w14:textId="4BF294DD" w:rsidR="00471521" w:rsidRPr="008A6486" w:rsidRDefault="00471521" w:rsidP="00471521">
                <w:pPr>
                  <w:pStyle w:val="Table"/>
                  <w:bidi w:val="0"/>
                  <w:rPr>
                    <w:rtl/>
                  </w:rPr>
                </w:pPr>
                <w:r>
                  <w:t>Farsi text</w:t>
                </w:r>
              </w:p>
            </w:tc>
          </w:sdtContent>
        </w:sdt>
        <w:sdt>
          <w:sdtPr>
            <w:rPr>
              <w:lang w:val="en-US"/>
            </w:rPr>
            <w:alias w:val="Type or Instance"/>
            <w:tag w:val="Type or Instance"/>
            <w:id w:val="913506013"/>
            <w:placeholder>
              <w:docPart w:val="827276E82CF4424A937621C8CFBD81A2"/>
            </w:placeholder>
            <w:dropDownList>
              <w:listItem w:displayText="Type" w:value="T"/>
              <w:listItem w:displayText="Instance" w:value="I"/>
            </w:dropDownList>
          </w:sdtPr>
          <w:sdtContent>
            <w:tc>
              <w:tcPr>
                <w:tcW w:w="1132" w:type="dxa"/>
                <w:vAlign w:val="center"/>
              </w:tcPr>
              <w:p w14:paraId="0E28011A" w14:textId="77777777" w:rsidR="00471521" w:rsidRPr="008A6486" w:rsidRDefault="00471521" w:rsidP="00471521">
                <w:pPr>
                  <w:pStyle w:val="Table"/>
                  <w:bidi w:val="0"/>
                  <w:rPr>
                    <w:rtl/>
                  </w:rPr>
                </w:pPr>
                <w:r>
                  <w:rPr>
                    <w:lang w:val="en-US"/>
                  </w:rPr>
                  <w:t>Type</w:t>
                </w:r>
              </w:p>
            </w:tc>
          </w:sdtContent>
        </w:sdt>
        <w:tc>
          <w:tcPr>
            <w:tcW w:w="1683" w:type="dxa"/>
            <w:vAlign w:val="center"/>
          </w:tcPr>
          <w:p w14:paraId="2FBEFE2A" w14:textId="7A03BA09" w:rsidR="000C0724" w:rsidRPr="008A6486" w:rsidRDefault="000C0724" w:rsidP="00471521">
            <w:pPr>
              <w:pStyle w:val="Table"/>
              <w:rPr>
                <w:rtl/>
              </w:rPr>
            </w:pPr>
            <w:r>
              <w:rPr>
                <w:rtl/>
              </w:rPr>
              <w:fldChar w:fldCharType="begin">
                <w:ffData>
                  <w:name w:val="ManufacturerFa"/>
                  <w:enabled/>
                  <w:calcOnExit/>
                  <w:textInput>
                    <w:default w:val="فاقد اطلاعات"/>
                  </w:textInput>
                </w:ffData>
              </w:fldChar>
            </w:r>
            <w:bookmarkStart w:id="38" w:name="ManufacturerFa"/>
            <w:r>
              <w:rPr>
                <w:rtl/>
              </w:rPr>
              <w:instrText xml:space="preserve"> </w:instrText>
            </w:r>
            <w:r>
              <w:instrText>FORMTEXT</w:instrText>
            </w:r>
            <w:r>
              <w:rPr>
                <w:rtl/>
              </w:rPr>
              <w:instrText xml:space="preserve"> </w:instrText>
            </w:r>
            <w:r>
              <w:rPr>
                <w:rtl/>
              </w:rPr>
            </w:r>
            <w:r>
              <w:rPr>
                <w:rtl/>
              </w:rPr>
              <w:fldChar w:fldCharType="separate"/>
            </w:r>
            <w:r>
              <w:rPr>
                <w:noProof/>
                <w:rtl/>
              </w:rPr>
              <w:t>فاقد اطلاعات</w:t>
            </w:r>
            <w:r>
              <w:rPr>
                <w:rtl/>
              </w:rPr>
              <w:fldChar w:fldCharType="end"/>
            </w:r>
            <w:bookmarkEnd w:id="38"/>
          </w:p>
        </w:tc>
        <w:tc>
          <w:tcPr>
            <w:tcW w:w="2249" w:type="dxa"/>
            <w:vAlign w:val="center"/>
          </w:tcPr>
          <w:p w14:paraId="4D29622E" w14:textId="098E8C39" w:rsidR="00471521" w:rsidRPr="008A6486" w:rsidRDefault="00471521" w:rsidP="00471521">
            <w:pPr>
              <w:pStyle w:val="Table"/>
              <w:bidi w:val="0"/>
              <w:rPr>
                <w:rtl/>
              </w:rPr>
            </w:pPr>
            <w:r w:rsidRPr="00EA4BD8">
              <w:t>ManufacturerFa</w:t>
            </w:r>
          </w:p>
        </w:tc>
      </w:tr>
      <w:tr w:rsidR="00471521" w:rsidRPr="008A6486" w14:paraId="1F9C2B7B" w14:textId="77777777" w:rsidTr="00A05640">
        <w:trPr>
          <w:trHeight w:val="737"/>
        </w:trPr>
        <w:tc>
          <w:tcPr>
            <w:tcW w:w="2759" w:type="dxa"/>
            <w:vAlign w:val="center"/>
          </w:tcPr>
          <w:p w14:paraId="2156DF84" w14:textId="72BC0B08" w:rsidR="00471521" w:rsidRPr="00466F02" w:rsidRDefault="00471521" w:rsidP="00471521">
            <w:pPr>
              <w:pStyle w:val="Table"/>
              <w:rPr>
                <w:lang w:val="en-US"/>
              </w:rPr>
            </w:pPr>
            <w:r w:rsidRPr="00EA4BD8">
              <w:rPr>
                <w:rFonts w:hint="cs"/>
                <w:rtl/>
              </w:rPr>
              <w:lastRenderedPageBreak/>
              <w:t>کشور سازمانی که محصول را ساخته یا آن را مونتاژ کرده است</w:t>
            </w:r>
          </w:p>
        </w:tc>
        <w:sdt>
          <w:sdtPr>
            <w:alias w:val="DataType"/>
            <w:tag w:val="DataType"/>
            <w:id w:val="-910221623"/>
            <w:placeholder>
              <w:docPart w:val="D7DBE237A9CB45578644DAAF8789D8FB"/>
            </w:placeholder>
            <w:dropDownList>
              <w:listItem w:displayText="Farsi text" w:value="Farsi text"/>
              <w:listItem w:displayText="Text" w:value="Text"/>
              <w:listItem w:displayText="Integer" w:value="Integer"/>
              <w:listItem w:displayText="Decimal" w:value="Decimal"/>
              <w:listItem w:displayText="Date" w:value="Date"/>
              <w:listItem w:displayText="Boolean" w:value="Boolean"/>
              <w:listItem w:displayText="URL" w:value="URL"/>
            </w:dropDownList>
          </w:sdtPr>
          <w:sdtContent>
            <w:tc>
              <w:tcPr>
                <w:tcW w:w="1237" w:type="dxa"/>
                <w:vAlign w:val="center"/>
              </w:tcPr>
              <w:p w14:paraId="1CC992F6" w14:textId="77777777" w:rsidR="00471521" w:rsidRPr="008A6486" w:rsidRDefault="00471521" w:rsidP="00471521">
                <w:pPr>
                  <w:pStyle w:val="Table"/>
                  <w:bidi w:val="0"/>
                  <w:rPr>
                    <w:rtl/>
                  </w:rPr>
                </w:pPr>
                <w:r>
                  <w:t>Text</w:t>
                </w:r>
              </w:p>
            </w:tc>
          </w:sdtContent>
        </w:sdt>
        <w:sdt>
          <w:sdtPr>
            <w:rPr>
              <w:lang w:val="en-US"/>
            </w:rPr>
            <w:alias w:val="Type or Instance"/>
            <w:tag w:val="Type or Instance"/>
            <w:id w:val="1433558028"/>
            <w:placeholder>
              <w:docPart w:val="0BAAE7C478BA4FEB9F125CCD41F68E09"/>
            </w:placeholder>
            <w:dropDownList>
              <w:listItem w:displayText="Type" w:value="T"/>
              <w:listItem w:displayText="Instance" w:value="I"/>
            </w:dropDownList>
          </w:sdtPr>
          <w:sdtContent>
            <w:tc>
              <w:tcPr>
                <w:tcW w:w="1132" w:type="dxa"/>
                <w:vAlign w:val="center"/>
              </w:tcPr>
              <w:p w14:paraId="7C17B032" w14:textId="77777777" w:rsidR="00471521" w:rsidRPr="008A6486" w:rsidRDefault="00471521" w:rsidP="00471521">
                <w:pPr>
                  <w:pStyle w:val="Table"/>
                  <w:bidi w:val="0"/>
                  <w:rPr>
                    <w:rtl/>
                  </w:rPr>
                </w:pPr>
                <w:r>
                  <w:rPr>
                    <w:lang w:val="en-US"/>
                  </w:rPr>
                  <w:t>Type</w:t>
                </w:r>
              </w:p>
            </w:tc>
          </w:sdtContent>
        </w:sdt>
        <w:tc>
          <w:tcPr>
            <w:tcW w:w="1683" w:type="dxa"/>
            <w:vAlign w:val="center"/>
          </w:tcPr>
          <w:p w14:paraId="33CF5D49" w14:textId="5CD8C046" w:rsidR="000C0724" w:rsidRPr="008A6486" w:rsidRDefault="000C0724" w:rsidP="000C0724">
            <w:pPr>
              <w:pStyle w:val="Table"/>
              <w:bidi w:val="0"/>
              <w:rPr>
                <w:rtl/>
              </w:rPr>
            </w:pPr>
            <w:r>
              <w:fldChar w:fldCharType="begin">
                <w:ffData>
                  <w:name w:val="ManufacturerCountry"/>
                  <w:enabled/>
                  <w:calcOnExit/>
                  <w:textInput>
                    <w:default w:val="N/A"/>
                  </w:textInput>
                </w:ffData>
              </w:fldChar>
            </w:r>
            <w:bookmarkStart w:id="39" w:name="ManufacturerCountry"/>
            <w:r>
              <w:instrText xml:space="preserve"> FORMTEXT </w:instrText>
            </w:r>
            <w:r>
              <w:fldChar w:fldCharType="separate"/>
            </w:r>
            <w:r>
              <w:rPr>
                <w:noProof/>
              </w:rPr>
              <w:t>N/A</w:t>
            </w:r>
            <w:r>
              <w:fldChar w:fldCharType="end"/>
            </w:r>
            <w:bookmarkEnd w:id="39"/>
          </w:p>
        </w:tc>
        <w:tc>
          <w:tcPr>
            <w:tcW w:w="2249" w:type="dxa"/>
            <w:vAlign w:val="center"/>
          </w:tcPr>
          <w:p w14:paraId="353A7B62" w14:textId="3CA6268C" w:rsidR="00471521" w:rsidRPr="008A6486" w:rsidRDefault="00471521" w:rsidP="00471521">
            <w:pPr>
              <w:pStyle w:val="Table"/>
              <w:bidi w:val="0"/>
              <w:rPr>
                <w:rtl/>
              </w:rPr>
            </w:pPr>
            <w:r w:rsidRPr="00EA4BD8">
              <w:t>ManufacturerCountry</w:t>
            </w:r>
          </w:p>
        </w:tc>
      </w:tr>
      <w:tr w:rsidR="00471521" w:rsidRPr="008A6486" w14:paraId="619F808F" w14:textId="77777777" w:rsidTr="00A05640">
        <w:trPr>
          <w:trHeight w:val="1361"/>
        </w:trPr>
        <w:tc>
          <w:tcPr>
            <w:tcW w:w="2759" w:type="dxa"/>
            <w:vAlign w:val="center"/>
          </w:tcPr>
          <w:p w14:paraId="453CCF19" w14:textId="3300242C" w:rsidR="00471521" w:rsidRPr="003D5F4B" w:rsidRDefault="00471521" w:rsidP="00471521">
            <w:pPr>
              <w:pStyle w:val="Table"/>
              <w:rPr>
                <w:rtl/>
              </w:rPr>
            </w:pPr>
            <w:r w:rsidRPr="00EA4BD8">
              <w:rPr>
                <w:rFonts w:hint="cs"/>
                <w:rtl/>
              </w:rPr>
              <w:t>شماره‌ی جهانی قلم تجاری (</w:t>
            </w:r>
            <w:r w:rsidRPr="00EA4BD8">
              <w:t>GTIN</w:t>
            </w:r>
            <w:r w:rsidRPr="00EA4BD8">
              <w:rPr>
                <w:rtl/>
              </w:rPr>
              <w:t xml:space="preserve">) یک شناسه برای اقلام تجاری جهانی است که توسط </w:t>
            </w:r>
            <w:r w:rsidRPr="00EA4BD8">
              <w:t>GS1</w:t>
            </w:r>
            <w:r w:rsidRPr="00EA4BD8">
              <w:rPr>
                <w:rtl/>
              </w:rPr>
              <w:t xml:space="preserve"> توسعه یافته است</w:t>
            </w:r>
          </w:p>
        </w:tc>
        <w:sdt>
          <w:sdtPr>
            <w:alias w:val="DataType"/>
            <w:tag w:val="DataType"/>
            <w:id w:val="1603299938"/>
            <w:placeholder>
              <w:docPart w:val="141717BFF0D849B99B70293583EB6D82"/>
            </w:placeholder>
            <w:dropDownList>
              <w:listItem w:displayText="Farsi text" w:value="Farsi text"/>
              <w:listItem w:displayText="Text" w:value="Text"/>
              <w:listItem w:displayText="Integer" w:value="Integer"/>
              <w:listItem w:displayText="Decimal" w:value="Decimal"/>
              <w:listItem w:displayText="Date" w:value="Date"/>
              <w:listItem w:displayText="Boolean" w:value="Boolean"/>
              <w:listItem w:displayText="URL" w:value="URL"/>
            </w:dropDownList>
          </w:sdtPr>
          <w:sdtContent>
            <w:tc>
              <w:tcPr>
                <w:tcW w:w="1237" w:type="dxa"/>
                <w:vAlign w:val="center"/>
              </w:tcPr>
              <w:p w14:paraId="48E1BB83" w14:textId="441AD038" w:rsidR="00471521" w:rsidRPr="008A6486" w:rsidRDefault="00471521" w:rsidP="00471521">
                <w:pPr>
                  <w:pStyle w:val="Table"/>
                  <w:bidi w:val="0"/>
                  <w:rPr>
                    <w:rtl/>
                  </w:rPr>
                </w:pPr>
                <w:r>
                  <w:t>Integer</w:t>
                </w:r>
              </w:p>
            </w:tc>
          </w:sdtContent>
        </w:sdt>
        <w:sdt>
          <w:sdtPr>
            <w:rPr>
              <w:lang w:val="en-US"/>
            </w:rPr>
            <w:alias w:val="Type or Instance"/>
            <w:tag w:val="Type or Instance"/>
            <w:id w:val="576947259"/>
            <w:placeholder>
              <w:docPart w:val="7AF7AB2DE2504E6387AD0E9FBC0F2627"/>
            </w:placeholder>
            <w:dropDownList>
              <w:listItem w:displayText="Type" w:value="T"/>
              <w:listItem w:displayText="Instance" w:value="I"/>
            </w:dropDownList>
          </w:sdtPr>
          <w:sdtContent>
            <w:tc>
              <w:tcPr>
                <w:tcW w:w="1132" w:type="dxa"/>
                <w:vAlign w:val="center"/>
              </w:tcPr>
              <w:p w14:paraId="16E36ABB" w14:textId="77777777" w:rsidR="00471521" w:rsidRPr="008A6486" w:rsidRDefault="00471521" w:rsidP="00471521">
                <w:pPr>
                  <w:pStyle w:val="Table"/>
                  <w:bidi w:val="0"/>
                  <w:rPr>
                    <w:rtl/>
                  </w:rPr>
                </w:pPr>
                <w:r>
                  <w:rPr>
                    <w:lang w:val="en-US"/>
                  </w:rPr>
                  <w:t>Type</w:t>
                </w:r>
              </w:p>
            </w:tc>
          </w:sdtContent>
        </w:sdt>
        <w:tc>
          <w:tcPr>
            <w:tcW w:w="1683" w:type="dxa"/>
            <w:vAlign w:val="center"/>
          </w:tcPr>
          <w:p w14:paraId="2D824F1E" w14:textId="16A90771" w:rsidR="000C0724" w:rsidRPr="008A6486" w:rsidRDefault="00A3332B" w:rsidP="000C0724">
            <w:pPr>
              <w:pStyle w:val="Table"/>
              <w:bidi w:val="0"/>
              <w:rPr>
                <w:rtl/>
              </w:rPr>
            </w:pPr>
            <w:r>
              <w:fldChar w:fldCharType="begin">
                <w:ffData>
                  <w:name w:val="GlobalTradeItemNo"/>
                  <w:enabled/>
                  <w:calcOnExit/>
                  <w:textInput>
                    <w:type w:val="number"/>
                    <w:default w:val="0"/>
                    <w:format w:val="0"/>
                  </w:textInput>
                </w:ffData>
              </w:fldChar>
            </w:r>
            <w:bookmarkStart w:id="40" w:name="GlobalTradeItemNo"/>
            <w:r>
              <w:instrText xml:space="preserve"> FORMTEXT </w:instrText>
            </w:r>
            <w:r>
              <w:fldChar w:fldCharType="separate"/>
            </w:r>
            <w:r>
              <w:rPr>
                <w:noProof/>
              </w:rPr>
              <w:t>0</w:t>
            </w:r>
            <w:r>
              <w:fldChar w:fldCharType="end"/>
            </w:r>
            <w:bookmarkEnd w:id="40"/>
          </w:p>
        </w:tc>
        <w:tc>
          <w:tcPr>
            <w:tcW w:w="2249" w:type="dxa"/>
            <w:vAlign w:val="center"/>
          </w:tcPr>
          <w:p w14:paraId="7B21FACD" w14:textId="4D219968" w:rsidR="00471521" w:rsidRPr="008A6486" w:rsidRDefault="00471521" w:rsidP="00471521">
            <w:pPr>
              <w:pStyle w:val="Table"/>
              <w:bidi w:val="0"/>
              <w:rPr>
                <w:rtl/>
              </w:rPr>
            </w:pPr>
            <w:r w:rsidRPr="00EA4BD8">
              <w:t>GlobalTradeItemNumber</w:t>
            </w:r>
          </w:p>
        </w:tc>
      </w:tr>
      <w:tr w:rsidR="00471521" w:rsidRPr="008A6486" w14:paraId="0803E441" w14:textId="77777777" w:rsidTr="00A05640">
        <w:trPr>
          <w:trHeight w:val="1077"/>
        </w:trPr>
        <w:tc>
          <w:tcPr>
            <w:tcW w:w="2759" w:type="dxa"/>
            <w:vAlign w:val="center"/>
          </w:tcPr>
          <w:p w14:paraId="153F4894" w14:textId="277885FA" w:rsidR="00471521" w:rsidRPr="003D5F4B" w:rsidRDefault="00471521" w:rsidP="00471521">
            <w:pPr>
              <w:pStyle w:val="Table"/>
              <w:rPr>
                <w:rtl/>
              </w:rPr>
            </w:pPr>
            <w:r w:rsidRPr="00EA4BD8">
              <w:rPr>
                <w:rFonts w:hint="cs"/>
                <w:rtl/>
              </w:rPr>
              <w:t>نام توصیفی مدل محصول (یا خط تولید) که توسط سازنده به آن نسبت داده شده است</w:t>
            </w:r>
          </w:p>
        </w:tc>
        <w:sdt>
          <w:sdtPr>
            <w:alias w:val="DataType"/>
            <w:tag w:val="DataType"/>
            <w:id w:val="1456667038"/>
            <w:placeholder>
              <w:docPart w:val="01CFA2C21FBF497798249AE0EDC29D98"/>
            </w:placeholder>
            <w:dropDownList>
              <w:listItem w:displayText="Farsi text" w:value="Farsi text"/>
              <w:listItem w:displayText="Text" w:value="Text"/>
              <w:listItem w:displayText="Integer" w:value="Integer"/>
              <w:listItem w:displayText="Decimal" w:value="Decimal"/>
              <w:listItem w:displayText="Date" w:value="Date"/>
              <w:listItem w:displayText="Boolean" w:value="Boolean"/>
              <w:listItem w:displayText="URL" w:value="URL"/>
            </w:dropDownList>
          </w:sdtPr>
          <w:sdtContent>
            <w:tc>
              <w:tcPr>
                <w:tcW w:w="1237" w:type="dxa"/>
                <w:vAlign w:val="center"/>
              </w:tcPr>
              <w:p w14:paraId="37D000B3" w14:textId="4C1E91AA" w:rsidR="00471521" w:rsidRDefault="00471521" w:rsidP="00471521">
                <w:pPr>
                  <w:pStyle w:val="Table"/>
                  <w:bidi w:val="0"/>
                </w:pPr>
                <w:r w:rsidRPr="0013063B">
                  <w:t>Text</w:t>
                </w:r>
              </w:p>
            </w:tc>
          </w:sdtContent>
        </w:sdt>
        <w:sdt>
          <w:sdtPr>
            <w:rPr>
              <w:lang w:val="en-US"/>
            </w:rPr>
            <w:alias w:val="Type or Instance"/>
            <w:tag w:val="Type or Instance"/>
            <w:id w:val="-1199233808"/>
            <w:placeholder>
              <w:docPart w:val="27AC37897425454FB4DCCD4CA768A636"/>
            </w:placeholder>
            <w:dropDownList>
              <w:listItem w:displayText="Type" w:value="T"/>
              <w:listItem w:displayText="Instance" w:value="I"/>
            </w:dropDownList>
          </w:sdtPr>
          <w:sdtContent>
            <w:tc>
              <w:tcPr>
                <w:tcW w:w="1132" w:type="dxa"/>
                <w:vAlign w:val="center"/>
              </w:tcPr>
              <w:p w14:paraId="41B7AFF0" w14:textId="274981B0" w:rsidR="00471521" w:rsidRDefault="00471521" w:rsidP="00471521">
                <w:pPr>
                  <w:pStyle w:val="Table"/>
                  <w:bidi w:val="0"/>
                  <w:rPr>
                    <w:lang w:val="en-US"/>
                  </w:rPr>
                </w:pPr>
                <w:r>
                  <w:rPr>
                    <w:lang w:val="en-US"/>
                  </w:rPr>
                  <w:t>Type</w:t>
                </w:r>
              </w:p>
            </w:tc>
          </w:sdtContent>
        </w:sdt>
        <w:tc>
          <w:tcPr>
            <w:tcW w:w="1683" w:type="dxa"/>
            <w:vAlign w:val="center"/>
          </w:tcPr>
          <w:p w14:paraId="3EE56D05" w14:textId="048A9506" w:rsidR="000C0724" w:rsidRDefault="00825823" w:rsidP="000C0724">
            <w:pPr>
              <w:pStyle w:val="Table"/>
              <w:bidi w:val="0"/>
            </w:pPr>
            <w:r>
              <w:fldChar w:fldCharType="begin">
                <w:ffData>
                  <w:name w:val="ModelLabel"/>
                  <w:enabled/>
                  <w:calcOnExit/>
                  <w:textInput>
                    <w:default w:val="N/A"/>
                  </w:textInput>
                </w:ffData>
              </w:fldChar>
            </w:r>
            <w:bookmarkStart w:id="41" w:name="ModelLabel"/>
            <w:r>
              <w:instrText xml:space="preserve"> FORMTEXT </w:instrText>
            </w:r>
            <w:r>
              <w:fldChar w:fldCharType="separate"/>
            </w:r>
            <w:r>
              <w:rPr>
                <w:noProof/>
              </w:rPr>
              <w:t>N/A</w:t>
            </w:r>
            <w:r>
              <w:fldChar w:fldCharType="end"/>
            </w:r>
            <w:bookmarkEnd w:id="41"/>
          </w:p>
        </w:tc>
        <w:tc>
          <w:tcPr>
            <w:tcW w:w="2249" w:type="dxa"/>
            <w:vAlign w:val="center"/>
          </w:tcPr>
          <w:p w14:paraId="029422B3" w14:textId="18584013" w:rsidR="00471521" w:rsidRPr="00EA4BD8" w:rsidRDefault="00471521" w:rsidP="00471521">
            <w:pPr>
              <w:pStyle w:val="Table"/>
              <w:bidi w:val="0"/>
            </w:pPr>
            <w:r w:rsidRPr="00EA4BD8">
              <w:t>ModelLabel</w:t>
            </w:r>
          </w:p>
        </w:tc>
      </w:tr>
      <w:tr w:rsidR="00471521" w:rsidRPr="008A6486" w14:paraId="37FF73F1" w14:textId="77777777" w:rsidTr="00A05640">
        <w:trPr>
          <w:trHeight w:val="1077"/>
        </w:trPr>
        <w:tc>
          <w:tcPr>
            <w:tcW w:w="2759" w:type="dxa"/>
            <w:vAlign w:val="center"/>
          </w:tcPr>
          <w:p w14:paraId="08A5F0ED" w14:textId="55B88111" w:rsidR="00471521" w:rsidRPr="003D5F4B" w:rsidRDefault="00471521" w:rsidP="00471521">
            <w:pPr>
              <w:pStyle w:val="Table"/>
              <w:rPr>
                <w:rtl/>
              </w:rPr>
            </w:pPr>
            <w:r w:rsidRPr="00EA4BD8">
              <w:rPr>
                <w:rFonts w:hint="cs"/>
                <w:rtl/>
              </w:rPr>
              <w:t>نام توصیفی مدل محصول (یا خط تولید) که توسط سازنده به آن نسبت داده شده است به فارسی</w:t>
            </w:r>
          </w:p>
        </w:tc>
        <w:sdt>
          <w:sdtPr>
            <w:alias w:val="DataType"/>
            <w:tag w:val="DataType"/>
            <w:id w:val="-349801687"/>
            <w:placeholder>
              <w:docPart w:val="F859FAA98E7A49B18C2766EBDB32B571"/>
            </w:placeholder>
            <w:dropDownList>
              <w:listItem w:displayText="Farsi text" w:value="Farsi text"/>
              <w:listItem w:displayText="Text" w:value="Text"/>
              <w:listItem w:displayText="Integer" w:value="Integer"/>
              <w:listItem w:displayText="Decimal" w:value="Decimal"/>
              <w:listItem w:displayText="Date" w:value="Date"/>
              <w:listItem w:displayText="Boolean" w:value="Boolean"/>
              <w:listItem w:displayText="URL" w:value="URL"/>
            </w:dropDownList>
          </w:sdtPr>
          <w:sdtContent>
            <w:tc>
              <w:tcPr>
                <w:tcW w:w="1237" w:type="dxa"/>
                <w:vAlign w:val="center"/>
              </w:tcPr>
              <w:p w14:paraId="61187775" w14:textId="29F3FBE3" w:rsidR="00471521" w:rsidRDefault="00471521" w:rsidP="00471521">
                <w:pPr>
                  <w:pStyle w:val="Table"/>
                  <w:bidi w:val="0"/>
                </w:pPr>
                <w:r>
                  <w:t>Farsi text</w:t>
                </w:r>
              </w:p>
            </w:tc>
          </w:sdtContent>
        </w:sdt>
        <w:sdt>
          <w:sdtPr>
            <w:rPr>
              <w:lang w:val="en-US"/>
            </w:rPr>
            <w:alias w:val="Type or Instance"/>
            <w:tag w:val="Type or Instance"/>
            <w:id w:val="-2125912150"/>
            <w:placeholder>
              <w:docPart w:val="BF77EED828E54C3B8D1866D32C724E7E"/>
            </w:placeholder>
            <w:dropDownList>
              <w:listItem w:displayText="Type" w:value="T"/>
              <w:listItem w:displayText="Instance" w:value="I"/>
            </w:dropDownList>
          </w:sdtPr>
          <w:sdtContent>
            <w:tc>
              <w:tcPr>
                <w:tcW w:w="1132" w:type="dxa"/>
                <w:vAlign w:val="center"/>
              </w:tcPr>
              <w:p w14:paraId="02ABA8A9" w14:textId="7E84D6F3" w:rsidR="00471521" w:rsidRDefault="00471521" w:rsidP="00471521">
                <w:pPr>
                  <w:pStyle w:val="Table"/>
                  <w:bidi w:val="0"/>
                  <w:rPr>
                    <w:lang w:val="en-US"/>
                  </w:rPr>
                </w:pPr>
                <w:r>
                  <w:rPr>
                    <w:lang w:val="en-US"/>
                  </w:rPr>
                  <w:t>Type</w:t>
                </w:r>
              </w:p>
            </w:tc>
          </w:sdtContent>
        </w:sdt>
        <w:tc>
          <w:tcPr>
            <w:tcW w:w="1683" w:type="dxa"/>
            <w:vAlign w:val="center"/>
          </w:tcPr>
          <w:p w14:paraId="0E72171E" w14:textId="1C2F07E0" w:rsidR="000C0724" w:rsidRDefault="00825823" w:rsidP="00471521">
            <w:pPr>
              <w:pStyle w:val="Table"/>
              <w:rPr>
                <w:rtl/>
              </w:rPr>
            </w:pPr>
            <w:r>
              <w:rPr>
                <w:rtl/>
              </w:rPr>
              <w:fldChar w:fldCharType="begin">
                <w:ffData>
                  <w:name w:val="ModelLabelFa"/>
                  <w:enabled/>
                  <w:calcOnExit/>
                  <w:textInput>
                    <w:default w:val="فاقد اطلاعات"/>
                  </w:textInput>
                </w:ffData>
              </w:fldChar>
            </w:r>
            <w:bookmarkStart w:id="42" w:name="ModelLabelFa"/>
            <w:r>
              <w:rPr>
                <w:rtl/>
              </w:rPr>
              <w:instrText xml:space="preserve"> </w:instrText>
            </w:r>
            <w:r>
              <w:instrText>FORMTEXT</w:instrText>
            </w:r>
            <w:r>
              <w:rPr>
                <w:rtl/>
              </w:rPr>
              <w:instrText xml:space="preserve"> </w:instrText>
            </w:r>
            <w:r>
              <w:rPr>
                <w:rtl/>
              </w:rPr>
            </w:r>
            <w:r>
              <w:rPr>
                <w:rtl/>
              </w:rPr>
              <w:fldChar w:fldCharType="separate"/>
            </w:r>
            <w:r>
              <w:rPr>
                <w:noProof/>
                <w:rtl/>
              </w:rPr>
              <w:t>فاقد اطلاعات</w:t>
            </w:r>
            <w:r>
              <w:rPr>
                <w:rtl/>
              </w:rPr>
              <w:fldChar w:fldCharType="end"/>
            </w:r>
            <w:bookmarkEnd w:id="42"/>
          </w:p>
        </w:tc>
        <w:tc>
          <w:tcPr>
            <w:tcW w:w="2249" w:type="dxa"/>
            <w:vAlign w:val="center"/>
          </w:tcPr>
          <w:p w14:paraId="49ED8476" w14:textId="5E0FAC8E" w:rsidR="00471521" w:rsidRPr="00EA4BD8" w:rsidRDefault="00471521" w:rsidP="00471521">
            <w:pPr>
              <w:pStyle w:val="Table"/>
              <w:bidi w:val="0"/>
            </w:pPr>
            <w:r w:rsidRPr="00EA4BD8">
              <w:t>ModelLabelFa</w:t>
            </w:r>
          </w:p>
        </w:tc>
      </w:tr>
      <w:tr w:rsidR="00471521" w:rsidRPr="008A6486" w14:paraId="312841AA" w14:textId="77777777" w:rsidTr="00A05640">
        <w:trPr>
          <w:trHeight w:val="1077"/>
        </w:trPr>
        <w:tc>
          <w:tcPr>
            <w:tcW w:w="2759" w:type="dxa"/>
            <w:vAlign w:val="center"/>
          </w:tcPr>
          <w:p w14:paraId="52B73B40" w14:textId="223C3A53" w:rsidR="00471521" w:rsidRPr="003D5F4B" w:rsidRDefault="00471521" w:rsidP="00471521">
            <w:pPr>
              <w:pStyle w:val="Table"/>
              <w:rPr>
                <w:rtl/>
              </w:rPr>
            </w:pPr>
            <w:r w:rsidRPr="00EA4BD8">
              <w:rPr>
                <w:rFonts w:hint="cs"/>
                <w:rtl/>
              </w:rPr>
              <w:t>شماره‌ی مدل یا مشخص کننده مدل محصول (یا خط تولید) که توسط سازنده به آن نسبت داده شده است</w:t>
            </w:r>
          </w:p>
        </w:tc>
        <w:sdt>
          <w:sdtPr>
            <w:alias w:val="DataType"/>
            <w:tag w:val="DataType"/>
            <w:id w:val="779228271"/>
            <w:placeholder>
              <w:docPart w:val="836D2564BC0A4FDF995F41BEAD93D1F4"/>
            </w:placeholder>
            <w:dropDownList>
              <w:listItem w:displayText="Farsi text" w:value="Farsi text"/>
              <w:listItem w:displayText="Text" w:value="Text"/>
              <w:listItem w:displayText="Integer" w:value="Integer"/>
              <w:listItem w:displayText="Decimal" w:value="Decimal"/>
              <w:listItem w:displayText="Date" w:value="Date"/>
              <w:listItem w:displayText="Boolean" w:value="Boolean"/>
              <w:listItem w:displayText="URL" w:value="URL"/>
            </w:dropDownList>
          </w:sdtPr>
          <w:sdtContent>
            <w:tc>
              <w:tcPr>
                <w:tcW w:w="1237" w:type="dxa"/>
                <w:vAlign w:val="center"/>
              </w:tcPr>
              <w:p w14:paraId="5A68E3FC" w14:textId="1318A543" w:rsidR="00471521" w:rsidRDefault="00471521" w:rsidP="00471521">
                <w:pPr>
                  <w:pStyle w:val="Table"/>
                  <w:bidi w:val="0"/>
                </w:pPr>
                <w:r w:rsidRPr="0013063B">
                  <w:t>Text</w:t>
                </w:r>
              </w:p>
            </w:tc>
          </w:sdtContent>
        </w:sdt>
        <w:sdt>
          <w:sdtPr>
            <w:rPr>
              <w:lang w:val="en-US"/>
            </w:rPr>
            <w:alias w:val="Type or Instance"/>
            <w:tag w:val="Type or Instance"/>
            <w:id w:val="2051956613"/>
            <w:placeholder>
              <w:docPart w:val="C5A6C3745EA240D894EC4B2C97973556"/>
            </w:placeholder>
            <w:dropDownList>
              <w:listItem w:displayText="Type" w:value="T"/>
              <w:listItem w:displayText="Instance" w:value="I"/>
            </w:dropDownList>
          </w:sdtPr>
          <w:sdtContent>
            <w:tc>
              <w:tcPr>
                <w:tcW w:w="1132" w:type="dxa"/>
                <w:vAlign w:val="center"/>
              </w:tcPr>
              <w:p w14:paraId="04FF1D4E" w14:textId="63609DCC" w:rsidR="00471521" w:rsidRDefault="00471521" w:rsidP="00471521">
                <w:pPr>
                  <w:pStyle w:val="Table"/>
                  <w:bidi w:val="0"/>
                  <w:rPr>
                    <w:lang w:val="en-US"/>
                  </w:rPr>
                </w:pPr>
                <w:r>
                  <w:rPr>
                    <w:lang w:val="en-US"/>
                  </w:rPr>
                  <w:t>Type</w:t>
                </w:r>
              </w:p>
            </w:tc>
          </w:sdtContent>
        </w:sdt>
        <w:tc>
          <w:tcPr>
            <w:tcW w:w="1683" w:type="dxa"/>
            <w:vAlign w:val="center"/>
          </w:tcPr>
          <w:p w14:paraId="4A13FC3F" w14:textId="7A6C6C88" w:rsidR="000C0724" w:rsidRDefault="00825823" w:rsidP="000C0724">
            <w:pPr>
              <w:pStyle w:val="Table"/>
              <w:bidi w:val="0"/>
            </w:pPr>
            <w:r>
              <w:fldChar w:fldCharType="begin">
                <w:ffData>
                  <w:name w:val="ModelRefrence"/>
                  <w:enabled/>
                  <w:calcOnExit/>
                  <w:textInput>
                    <w:default w:val="N/A"/>
                  </w:textInput>
                </w:ffData>
              </w:fldChar>
            </w:r>
            <w:bookmarkStart w:id="43" w:name="ModelRefrence"/>
            <w:r>
              <w:instrText xml:space="preserve"> FORMTEXT </w:instrText>
            </w:r>
            <w:r>
              <w:fldChar w:fldCharType="separate"/>
            </w:r>
            <w:r>
              <w:rPr>
                <w:noProof/>
              </w:rPr>
              <w:t>N/A</w:t>
            </w:r>
            <w:r>
              <w:fldChar w:fldCharType="end"/>
            </w:r>
            <w:bookmarkEnd w:id="43"/>
          </w:p>
        </w:tc>
        <w:tc>
          <w:tcPr>
            <w:tcW w:w="2249" w:type="dxa"/>
            <w:vAlign w:val="center"/>
          </w:tcPr>
          <w:p w14:paraId="7BC0DE97" w14:textId="706BE581" w:rsidR="00471521" w:rsidRPr="00EA4BD8" w:rsidRDefault="00471521" w:rsidP="00471521">
            <w:pPr>
              <w:pStyle w:val="Table"/>
              <w:bidi w:val="0"/>
            </w:pPr>
            <w:r w:rsidRPr="00EA4BD8">
              <w:t>ModelRefrence</w:t>
            </w:r>
          </w:p>
        </w:tc>
      </w:tr>
      <w:tr w:rsidR="00471521" w:rsidRPr="008A6486" w14:paraId="696E6090" w14:textId="77777777" w:rsidTr="00A05640">
        <w:trPr>
          <w:trHeight w:val="2041"/>
        </w:trPr>
        <w:tc>
          <w:tcPr>
            <w:tcW w:w="2759" w:type="dxa"/>
            <w:vAlign w:val="center"/>
          </w:tcPr>
          <w:p w14:paraId="2DEB7F03" w14:textId="7B965120" w:rsidR="00471521" w:rsidRPr="003D5F4B" w:rsidRDefault="00471521" w:rsidP="00471521">
            <w:pPr>
              <w:pStyle w:val="Table"/>
              <w:rPr>
                <w:rtl/>
              </w:rPr>
            </w:pPr>
            <w:r w:rsidRPr="00EA4BD8">
              <w:rPr>
                <w:rFonts w:hint="cs"/>
                <w:rtl/>
              </w:rPr>
              <w:t>شماره قطعه یا منبع که بر اساس طرح‌واره‌های</w:t>
            </w:r>
            <w:r w:rsidRPr="00EA4BD8">
              <w:rPr>
                <w:rtl/>
              </w:rPr>
              <w:t xml:space="preserve"> استاندارد برای تعریف شماره‌ی قطعه به پیکربندی یک محصول توسط سازنده نسبت داده می‌شود. معمولاً در بازارها از آن به عنوان شماره خرید استفاده می‌شود</w:t>
            </w:r>
          </w:p>
        </w:tc>
        <w:sdt>
          <w:sdtPr>
            <w:alias w:val="DataType"/>
            <w:tag w:val="DataType"/>
            <w:id w:val="1789388844"/>
            <w:placeholder>
              <w:docPart w:val="1F5D7EA88C1D4A919E12144D9F9F0062"/>
            </w:placeholder>
            <w:dropDownList>
              <w:listItem w:displayText="Farsi text" w:value="Farsi text"/>
              <w:listItem w:displayText="Text" w:value="Text"/>
              <w:listItem w:displayText="Integer" w:value="Integer"/>
              <w:listItem w:displayText="Decimal" w:value="Decimal"/>
              <w:listItem w:displayText="Date" w:value="Date"/>
              <w:listItem w:displayText="Boolean" w:value="Boolean"/>
              <w:listItem w:displayText="URL" w:value="URL"/>
            </w:dropDownList>
          </w:sdtPr>
          <w:sdtContent>
            <w:tc>
              <w:tcPr>
                <w:tcW w:w="1237" w:type="dxa"/>
                <w:vAlign w:val="center"/>
              </w:tcPr>
              <w:p w14:paraId="3E74594D" w14:textId="2A312CA0" w:rsidR="00471521" w:rsidRDefault="00471521" w:rsidP="00471521">
                <w:pPr>
                  <w:pStyle w:val="Table"/>
                  <w:bidi w:val="0"/>
                </w:pPr>
                <w:r w:rsidRPr="0013063B">
                  <w:t>Text</w:t>
                </w:r>
              </w:p>
            </w:tc>
          </w:sdtContent>
        </w:sdt>
        <w:sdt>
          <w:sdtPr>
            <w:rPr>
              <w:lang w:val="en-US"/>
            </w:rPr>
            <w:alias w:val="Type or Instance"/>
            <w:tag w:val="Type or Instance"/>
            <w:id w:val="-1471126019"/>
            <w:placeholder>
              <w:docPart w:val="2596AA5EE8324069AE9BD8D2089CC05A"/>
            </w:placeholder>
            <w:dropDownList>
              <w:listItem w:displayText="Type" w:value="T"/>
              <w:listItem w:displayText="Instance" w:value="I"/>
            </w:dropDownList>
          </w:sdtPr>
          <w:sdtContent>
            <w:tc>
              <w:tcPr>
                <w:tcW w:w="1132" w:type="dxa"/>
                <w:vAlign w:val="center"/>
              </w:tcPr>
              <w:p w14:paraId="1092B631" w14:textId="00F89809" w:rsidR="00471521" w:rsidRDefault="00471521" w:rsidP="00471521">
                <w:pPr>
                  <w:pStyle w:val="Table"/>
                  <w:bidi w:val="0"/>
                  <w:rPr>
                    <w:lang w:val="en-US"/>
                  </w:rPr>
                </w:pPr>
                <w:r>
                  <w:rPr>
                    <w:lang w:val="en-US"/>
                  </w:rPr>
                  <w:t>Type</w:t>
                </w:r>
              </w:p>
            </w:tc>
          </w:sdtContent>
        </w:sdt>
        <w:tc>
          <w:tcPr>
            <w:tcW w:w="1683" w:type="dxa"/>
            <w:vAlign w:val="center"/>
          </w:tcPr>
          <w:p w14:paraId="676439C2" w14:textId="4AE2B48E" w:rsidR="000C0724" w:rsidRDefault="00825823" w:rsidP="000C0724">
            <w:pPr>
              <w:pStyle w:val="Table"/>
              <w:bidi w:val="0"/>
            </w:pPr>
            <w:r>
              <w:fldChar w:fldCharType="begin">
                <w:ffData>
                  <w:name w:val="ArticleNumber"/>
                  <w:enabled/>
                  <w:calcOnExit/>
                  <w:textInput>
                    <w:default w:val="N/A"/>
                  </w:textInput>
                </w:ffData>
              </w:fldChar>
            </w:r>
            <w:bookmarkStart w:id="44" w:name="ArticleNumber"/>
            <w:r>
              <w:instrText xml:space="preserve"> FORMTEXT </w:instrText>
            </w:r>
            <w:r>
              <w:fldChar w:fldCharType="separate"/>
            </w:r>
            <w:r>
              <w:rPr>
                <w:noProof/>
              </w:rPr>
              <w:t>N/A</w:t>
            </w:r>
            <w:r>
              <w:fldChar w:fldCharType="end"/>
            </w:r>
            <w:bookmarkEnd w:id="44"/>
          </w:p>
        </w:tc>
        <w:tc>
          <w:tcPr>
            <w:tcW w:w="2249" w:type="dxa"/>
            <w:vAlign w:val="center"/>
          </w:tcPr>
          <w:p w14:paraId="0B08BE04" w14:textId="4A7B6E98" w:rsidR="00471521" w:rsidRPr="00EA4BD8" w:rsidRDefault="00471521" w:rsidP="00471521">
            <w:pPr>
              <w:pStyle w:val="Table"/>
              <w:bidi w:val="0"/>
            </w:pPr>
            <w:r w:rsidRPr="00EA4BD8">
              <w:t>ArticleNumber</w:t>
            </w:r>
          </w:p>
        </w:tc>
      </w:tr>
      <w:tr w:rsidR="00471521" w:rsidRPr="008A6486" w14:paraId="2342E73E" w14:textId="77777777" w:rsidTr="00A05640">
        <w:trPr>
          <w:trHeight w:val="737"/>
        </w:trPr>
        <w:tc>
          <w:tcPr>
            <w:tcW w:w="2759" w:type="dxa"/>
            <w:vAlign w:val="center"/>
          </w:tcPr>
          <w:p w14:paraId="729B4719" w14:textId="50B323B2" w:rsidR="00471521" w:rsidRPr="003D5F4B" w:rsidRDefault="00471521" w:rsidP="00471521">
            <w:pPr>
              <w:pStyle w:val="Table"/>
              <w:rPr>
                <w:rtl/>
              </w:rPr>
            </w:pPr>
            <w:r w:rsidRPr="00EA4BD8">
              <w:rPr>
                <w:rFonts w:hint="cs"/>
                <w:rtl/>
              </w:rPr>
              <w:t>تاریخ عرضه‌ی مدل محصول به میلادی با فرمت &lt;</w:t>
            </w:r>
            <w:r w:rsidRPr="00EA4BD8">
              <w:t>yyyy-mm-dd</w:t>
            </w:r>
            <w:r w:rsidRPr="00EA4BD8">
              <w:rPr>
                <w:rtl/>
              </w:rPr>
              <w:t>&gt;</w:t>
            </w:r>
          </w:p>
        </w:tc>
        <w:sdt>
          <w:sdtPr>
            <w:alias w:val="DataType"/>
            <w:tag w:val="DataType"/>
            <w:id w:val="153814935"/>
            <w:placeholder>
              <w:docPart w:val="9978E8FF09554D76993CD1B9EC6AEF62"/>
            </w:placeholder>
            <w:dropDownList>
              <w:listItem w:displayText="Farsi text" w:value="Farsi text"/>
              <w:listItem w:displayText="Text" w:value="Text"/>
              <w:listItem w:displayText="Integer" w:value="Integer"/>
              <w:listItem w:displayText="Decimal" w:value="Decimal"/>
              <w:listItem w:displayText="Date" w:value="Date"/>
              <w:listItem w:displayText="Boolean" w:value="Boolean"/>
              <w:listItem w:displayText="URL" w:value="URL"/>
            </w:dropDownList>
          </w:sdtPr>
          <w:sdtContent>
            <w:tc>
              <w:tcPr>
                <w:tcW w:w="1237" w:type="dxa"/>
                <w:vAlign w:val="center"/>
              </w:tcPr>
              <w:p w14:paraId="4A038424" w14:textId="152D98D6" w:rsidR="00471521" w:rsidRDefault="00980887" w:rsidP="00471521">
                <w:pPr>
                  <w:pStyle w:val="Table"/>
                  <w:bidi w:val="0"/>
                </w:pPr>
                <w:r>
                  <w:t>Date</w:t>
                </w:r>
              </w:p>
            </w:tc>
          </w:sdtContent>
        </w:sdt>
        <w:sdt>
          <w:sdtPr>
            <w:rPr>
              <w:lang w:val="en-US"/>
            </w:rPr>
            <w:alias w:val="Type or Instance"/>
            <w:tag w:val="Type or Instance"/>
            <w:id w:val="1749149185"/>
            <w:placeholder>
              <w:docPart w:val="E87F44D14920439BBAE24643C35857AE"/>
            </w:placeholder>
            <w:dropDownList>
              <w:listItem w:displayText="Type" w:value="T"/>
              <w:listItem w:displayText="Instance" w:value="I"/>
            </w:dropDownList>
          </w:sdtPr>
          <w:sdtContent>
            <w:tc>
              <w:tcPr>
                <w:tcW w:w="1132" w:type="dxa"/>
                <w:vAlign w:val="center"/>
              </w:tcPr>
              <w:p w14:paraId="03F12EE0" w14:textId="073E1D70" w:rsidR="00471521" w:rsidRDefault="00471521" w:rsidP="00471521">
                <w:pPr>
                  <w:pStyle w:val="Table"/>
                  <w:bidi w:val="0"/>
                  <w:rPr>
                    <w:lang w:val="en-US"/>
                  </w:rPr>
                </w:pPr>
                <w:r>
                  <w:rPr>
                    <w:lang w:val="en-US"/>
                  </w:rPr>
                  <w:t>Type</w:t>
                </w:r>
              </w:p>
            </w:tc>
          </w:sdtContent>
        </w:sdt>
        <w:tc>
          <w:tcPr>
            <w:tcW w:w="1683" w:type="dxa"/>
            <w:vAlign w:val="center"/>
          </w:tcPr>
          <w:p w14:paraId="569FFA07" w14:textId="5F344D63" w:rsidR="000C0724" w:rsidRPr="00980887" w:rsidRDefault="00A3332B" w:rsidP="000C0724">
            <w:pPr>
              <w:pStyle w:val="Table"/>
              <w:bidi w:val="0"/>
            </w:pPr>
            <w:r>
              <w:fldChar w:fldCharType="begin">
                <w:ffData>
                  <w:name w:val="ProductReleaseDate"/>
                  <w:enabled/>
                  <w:calcOnExit/>
                  <w:textInput>
                    <w:type w:val="date"/>
                    <w:default w:val="2000-01-01"/>
                    <w:format w:val="yyyy-MM-dd"/>
                  </w:textInput>
                </w:ffData>
              </w:fldChar>
            </w:r>
            <w:bookmarkStart w:id="45" w:name="ProductReleaseDate"/>
            <w:r>
              <w:instrText xml:space="preserve"> FORMTEXT </w:instrText>
            </w:r>
            <w:r>
              <w:fldChar w:fldCharType="separate"/>
            </w:r>
            <w:r>
              <w:rPr>
                <w:noProof/>
              </w:rPr>
              <w:t>2000-01-01</w:t>
            </w:r>
            <w:r>
              <w:fldChar w:fldCharType="end"/>
            </w:r>
            <w:bookmarkEnd w:id="45"/>
          </w:p>
        </w:tc>
        <w:tc>
          <w:tcPr>
            <w:tcW w:w="2249" w:type="dxa"/>
            <w:vAlign w:val="center"/>
          </w:tcPr>
          <w:p w14:paraId="5247B04A" w14:textId="58ADFFA0" w:rsidR="00471521" w:rsidRPr="00EA4BD8" w:rsidRDefault="00471521" w:rsidP="00471521">
            <w:pPr>
              <w:pStyle w:val="Table"/>
              <w:bidi w:val="0"/>
            </w:pPr>
            <w:r w:rsidRPr="00EA4BD8">
              <w:t>ProductReleaseDate</w:t>
            </w:r>
          </w:p>
        </w:tc>
      </w:tr>
      <w:tr w:rsidR="00471521" w:rsidRPr="008A6486" w14:paraId="705AC588" w14:textId="77777777" w:rsidTr="00A05640">
        <w:trPr>
          <w:trHeight w:val="737"/>
        </w:trPr>
        <w:tc>
          <w:tcPr>
            <w:tcW w:w="2759" w:type="dxa"/>
            <w:vAlign w:val="center"/>
          </w:tcPr>
          <w:p w14:paraId="619977E4" w14:textId="036D533C" w:rsidR="00471521" w:rsidRPr="003D5F4B" w:rsidRDefault="00471521" w:rsidP="00471521">
            <w:pPr>
              <w:pStyle w:val="Table"/>
              <w:rPr>
                <w:rtl/>
              </w:rPr>
            </w:pPr>
            <w:r w:rsidRPr="00EA4BD8">
              <w:rPr>
                <w:rFonts w:hint="cs"/>
                <w:rtl/>
              </w:rPr>
              <w:t>تاریخ تولید محصول به میلادی با فرمت &lt;</w:t>
            </w:r>
            <w:r w:rsidRPr="00EA4BD8">
              <w:t>yyyy-mm-dd</w:t>
            </w:r>
            <w:r w:rsidRPr="00EA4BD8">
              <w:rPr>
                <w:rtl/>
              </w:rPr>
              <w:t>&gt;</w:t>
            </w:r>
          </w:p>
        </w:tc>
        <w:sdt>
          <w:sdtPr>
            <w:alias w:val="DataType"/>
            <w:tag w:val="DataType"/>
            <w:id w:val="1771977249"/>
            <w:placeholder>
              <w:docPart w:val="D5B0C974C9B74F0C89AF5FF985F10035"/>
            </w:placeholder>
            <w:dropDownList>
              <w:listItem w:displayText="Farsi text" w:value="Farsi text"/>
              <w:listItem w:displayText="Text" w:value="Text"/>
              <w:listItem w:displayText="Integer" w:value="Integer"/>
              <w:listItem w:displayText="Decimal" w:value="Decimal"/>
              <w:listItem w:displayText="Date" w:value="Date"/>
              <w:listItem w:displayText="Boolean" w:value="Boolean"/>
              <w:listItem w:displayText="URL" w:value="URL"/>
            </w:dropDownList>
          </w:sdtPr>
          <w:sdtContent>
            <w:tc>
              <w:tcPr>
                <w:tcW w:w="1237" w:type="dxa"/>
                <w:vAlign w:val="center"/>
              </w:tcPr>
              <w:p w14:paraId="57994942" w14:textId="649CB5CC" w:rsidR="00471521" w:rsidRDefault="00471521" w:rsidP="00471521">
                <w:pPr>
                  <w:pStyle w:val="Table"/>
                  <w:bidi w:val="0"/>
                </w:pPr>
                <w:r>
                  <w:t>Date</w:t>
                </w:r>
              </w:p>
            </w:tc>
          </w:sdtContent>
        </w:sdt>
        <w:sdt>
          <w:sdtPr>
            <w:rPr>
              <w:lang w:val="en-US"/>
            </w:rPr>
            <w:alias w:val="Type or Instance"/>
            <w:tag w:val="Type or Instance"/>
            <w:id w:val="722414625"/>
            <w:placeholder>
              <w:docPart w:val="E97D19F9E5BE4EC29240D1F2D74B1D49"/>
            </w:placeholder>
            <w:dropDownList>
              <w:listItem w:displayText="Type" w:value="T"/>
              <w:listItem w:displayText="Instance" w:value="I"/>
            </w:dropDownList>
          </w:sdtPr>
          <w:sdtContent>
            <w:tc>
              <w:tcPr>
                <w:tcW w:w="1132" w:type="dxa"/>
                <w:vAlign w:val="center"/>
              </w:tcPr>
              <w:p w14:paraId="2E9C443E" w14:textId="65A130FE" w:rsidR="00471521" w:rsidRDefault="00471521" w:rsidP="00471521">
                <w:pPr>
                  <w:pStyle w:val="Table"/>
                  <w:bidi w:val="0"/>
                  <w:rPr>
                    <w:lang w:val="en-US"/>
                  </w:rPr>
                </w:pPr>
                <w:r>
                  <w:rPr>
                    <w:lang w:val="en-US"/>
                  </w:rPr>
                  <w:t>Instance</w:t>
                </w:r>
              </w:p>
            </w:tc>
          </w:sdtContent>
        </w:sdt>
        <w:tc>
          <w:tcPr>
            <w:tcW w:w="1683" w:type="dxa"/>
            <w:vAlign w:val="center"/>
          </w:tcPr>
          <w:p w14:paraId="3BF2BB24" w14:textId="59C93EFA" w:rsidR="000C0724" w:rsidRDefault="00EE5624" w:rsidP="000C0724">
            <w:pPr>
              <w:pStyle w:val="Table"/>
              <w:bidi w:val="0"/>
            </w:pPr>
            <w:r>
              <w:fldChar w:fldCharType="begin">
                <w:ffData>
                  <w:name w:val="ProductionDate"/>
                  <w:enabled/>
                  <w:calcOnExit/>
                  <w:textInput>
                    <w:type w:val="date"/>
                    <w:default w:val="2000-01-01"/>
                    <w:format w:val="yyyy-MM-dd"/>
                  </w:textInput>
                </w:ffData>
              </w:fldChar>
            </w:r>
            <w:bookmarkStart w:id="46" w:name="ProductionDate"/>
            <w:r>
              <w:instrText xml:space="preserve"> FORMTEXT </w:instrText>
            </w:r>
            <w:r>
              <w:fldChar w:fldCharType="separate"/>
            </w:r>
            <w:r>
              <w:rPr>
                <w:noProof/>
              </w:rPr>
              <w:t>2000-01-01</w:t>
            </w:r>
            <w:r>
              <w:fldChar w:fldCharType="end"/>
            </w:r>
            <w:bookmarkEnd w:id="46"/>
          </w:p>
        </w:tc>
        <w:tc>
          <w:tcPr>
            <w:tcW w:w="2249" w:type="dxa"/>
            <w:vAlign w:val="center"/>
          </w:tcPr>
          <w:p w14:paraId="6A022BE4" w14:textId="6558EE56" w:rsidR="00471521" w:rsidRPr="00EA4BD8" w:rsidRDefault="00471521" w:rsidP="00471521">
            <w:pPr>
              <w:pStyle w:val="Table"/>
              <w:bidi w:val="0"/>
            </w:pPr>
            <w:r w:rsidRPr="00EA4BD8">
              <w:t>ProductionDate</w:t>
            </w:r>
          </w:p>
        </w:tc>
      </w:tr>
      <w:tr w:rsidR="00471521" w:rsidRPr="008A6486" w14:paraId="78BE2919" w14:textId="77777777" w:rsidTr="004F6072">
        <w:trPr>
          <w:trHeight w:val="907"/>
        </w:trPr>
        <w:tc>
          <w:tcPr>
            <w:tcW w:w="2759" w:type="dxa"/>
            <w:vAlign w:val="center"/>
          </w:tcPr>
          <w:p w14:paraId="5ADB3690" w14:textId="63A6DBAD" w:rsidR="00471521" w:rsidRPr="003D5F4B" w:rsidRDefault="00471521" w:rsidP="00471521">
            <w:pPr>
              <w:pStyle w:val="Table"/>
              <w:rPr>
                <w:rtl/>
              </w:rPr>
            </w:pPr>
            <w:r w:rsidRPr="00EA4BD8">
              <w:rPr>
                <w:rFonts w:hint="cs"/>
                <w:rtl/>
              </w:rPr>
              <w:t>مشخصه‌ای که محل مونتاژ شیء را مشخص می‌کند</w:t>
            </w:r>
          </w:p>
        </w:tc>
        <w:sdt>
          <w:sdtPr>
            <w:alias w:val="DataType"/>
            <w:tag w:val="DataType"/>
            <w:id w:val="-28421434"/>
            <w:placeholder>
              <w:docPart w:val="EDED7497B46349A5BE85803BB6B74579"/>
            </w:placeholder>
            <w:dropDownList>
              <w:listItem w:displayText="Farsi text" w:value="Farsi text"/>
              <w:listItem w:displayText="Text" w:value="Text"/>
              <w:listItem w:displayText="Integer" w:value="Integer"/>
              <w:listItem w:displayText="Decimal" w:value="Decimal"/>
              <w:listItem w:displayText="Date" w:value="Date"/>
              <w:listItem w:displayText="Boolean" w:value="Boolean"/>
              <w:listItem w:displayText="URL" w:value="URL"/>
            </w:dropDownList>
          </w:sdtPr>
          <w:sdtContent>
            <w:tc>
              <w:tcPr>
                <w:tcW w:w="1237" w:type="dxa"/>
                <w:vAlign w:val="center"/>
              </w:tcPr>
              <w:p w14:paraId="26C917D8" w14:textId="65E0F0C4" w:rsidR="00471521" w:rsidRDefault="00471521" w:rsidP="00471521">
                <w:pPr>
                  <w:pStyle w:val="Table"/>
                  <w:bidi w:val="0"/>
                </w:pPr>
                <w:r w:rsidRPr="0013063B">
                  <w:t>Text</w:t>
                </w:r>
              </w:p>
            </w:tc>
          </w:sdtContent>
        </w:sdt>
        <w:sdt>
          <w:sdtPr>
            <w:rPr>
              <w:lang w:val="en-US"/>
            </w:rPr>
            <w:alias w:val="Type or Instance"/>
            <w:tag w:val="Type or Instance"/>
            <w:id w:val="1126434436"/>
            <w:placeholder>
              <w:docPart w:val="4A101F7800804884B9DF02BFF8046182"/>
            </w:placeholder>
            <w:dropDownList>
              <w:listItem w:displayText="Type" w:value="T"/>
              <w:listItem w:displayText="Instance" w:value="I"/>
            </w:dropDownList>
          </w:sdtPr>
          <w:sdtContent>
            <w:tc>
              <w:tcPr>
                <w:tcW w:w="1132" w:type="dxa"/>
                <w:vAlign w:val="center"/>
              </w:tcPr>
              <w:p w14:paraId="0BA471AB" w14:textId="20C2DD3B" w:rsidR="00471521" w:rsidRDefault="00471521" w:rsidP="00471521">
                <w:pPr>
                  <w:pStyle w:val="Table"/>
                  <w:bidi w:val="0"/>
                  <w:rPr>
                    <w:lang w:val="en-US"/>
                  </w:rPr>
                </w:pPr>
                <w:r>
                  <w:rPr>
                    <w:lang w:val="en-US"/>
                  </w:rPr>
                  <w:t>Type</w:t>
                </w:r>
              </w:p>
            </w:tc>
          </w:sdtContent>
        </w:sdt>
        <w:tc>
          <w:tcPr>
            <w:tcW w:w="1683" w:type="dxa"/>
            <w:vAlign w:val="center"/>
          </w:tcPr>
          <w:p w14:paraId="3EA96970" w14:textId="0B8F3185" w:rsidR="000C0724" w:rsidRDefault="002D11BA" w:rsidP="000C0724">
            <w:pPr>
              <w:pStyle w:val="Table"/>
              <w:bidi w:val="0"/>
            </w:pPr>
            <w:r>
              <w:fldChar w:fldCharType="begin">
                <w:ffData>
                  <w:name w:val="AssemblyPlace"/>
                  <w:enabled/>
                  <w:calcOnExit/>
                  <w:ddList>
                    <w:listEntry w:val="N/A"/>
                    <w:listEntry w:val="Factory"/>
                    <w:listEntry w:val="Offsite"/>
                    <w:listEntry w:val="Site"/>
                    <w:listEntry w:val="Other"/>
                  </w:ddList>
                </w:ffData>
              </w:fldChar>
            </w:r>
            <w:bookmarkStart w:id="47" w:name="AssemblyPlace"/>
            <w:r>
              <w:instrText xml:space="preserve"> FORMDROPDOWN </w:instrText>
            </w:r>
            <w:r w:rsidR="00000000">
              <w:fldChar w:fldCharType="separate"/>
            </w:r>
            <w:r>
              <w:fldChar w:fldCharType="end"/>
            </w:r>
            <w:bookmarkEnd w:id="47"/>
          </w:p>
        </w:tc>
        <w:tc>
          <w:tcPr>
            <w:tcW w:w="2249" w:type="dxa"/>
            <w:vAlign w:val="center"/>
          </w:tcPr>
          <w:p w14:paraId="043ECFFF" w14:textId="323B9E84" w:rsidR="00471521" w:rsidRPr="00EA4BD8" w:rsidRDefault="00471521" w:rsidP="00471521">
            <w:pPr>
              <w:pStyle w:val="Table"/>
              <w:bidi w:val="0"/>
            </w:pPr>
            <w:r w:rsidRPr="00EA4BD8">
              <w:t>AssemblyPlace</w:t>
            </w:r>
          </w:p>
        </w:tc>
      </w:tr>
      <w:tr w:rsidR="00471521" w:rsidRPr="008A6486" w14:paraId="258A697C" w14:textId="77777777" w:rsidTr="00A05640">
        <w:trPr>
          <w:trHeight w:val="737"/>
        </w:trPr>
        <w:tc>
          <w:tcPr>
            <w:tcW w:w="2759" w:type="dxa"/>
            <w:vAlign w:val="center"/>
          </w:tcPr>
          <w:p w14:paraId="1A9D1D4C" w14:textId="01050875" w:rsidR="00471521" w:rsidRPr="003D5F4B" w:rsidRDefault="00471521" w:rsidP="00471521">
            <w:pPr>
              <w:pStyle w:val="Table"/>
              <w:rPr>
                <w:rtl/>
              </w:rPr>
            </w:pPr>
            <w:r w:rsidRPr="00EA4BD8">
              <w:rPr>
                <w:rFonts w:hint="cs"/>
                <w:rtl/>
              </w:rPr>
              <w:t>آدرس سایت تولید کننده که به صورت هایپرلینک</w:t>
            </w:r>
            <w:r w:rsidRPr="00EA4BD8">
              <w:rPr>
                <w:rtl/>
              </w:rPr>
              <w:t xml:space="preserve"> وارد می‌شود</w:t>
            </w:r>
          </w:p>
        </w:tc>
        <w:sdt>
          <w:sdtPr>
            <w:alias w:val="DataType"/>
            <w:tag w:val="DataType"/>
            <w:id w:val="-2088754884"/>
            <w:placeholder>
              <w:docPart w:val="280BCBE4D4544E15BE297011E0C75893"/>
            </w:placeholder>
            <w:dropDownList>
              <w:listItem w:displayText="Farsi text" w:value="Farsi text"/>
              <w:listItem w:displayText="Text" w:value="Text"/>
              <w:listItem w:displayText="Integer" w:value="Integer"/>
              <w:listItem w:displayText="Decimal" w:value="Decimal"/>
              <w:listItem w:displayText="Date" w:value="Date"/>
              <w:listItem w:displayText="Boolean" w:value="Boolean"/>
              <w:listItem w:displayText="URL" w:value="URL"/>
            </w:dropDownList>
          </w:sdtPr>
          <w:sdtContent>
            <w:tc>
              <w:tcPr>
                <w:tcW w:w="1237" w:type="dxa"/>
                <w:vAlign w:val="center"/>
              </w:tcPr>
              <w:p w14:paraId="1879ABA0" w14:textId="6BCC866C" w:rsidR="00471521" w:rsidRDefault="00471521" w:rsidP="00471521">
                <w:pPr>
                  <w:pStyle w:val="Table"/>
                  <w:bidi w:val="0"/>
                </w:pPr>
                <w:r>
                  <w:t>URL</w:t>
                </w:r>
              </w:p>
            </w:tc>
          </w:sdtContent>
        </w:sdt>
        <w:sdt>
          <w:sdtPr>
            <w:rPr>
              <w:lang w:val="en-US"/>
            </w:rPr>
            <w:alias w:val="Type or Instance"/>
            <w:tag w:val="Type or Instance"/>
            <w:id w:val="225654094"/>
            <w:placeholder>
              <w:docPart w:val="C2D8FA9C9EE449F5B8E0E6C62CDFED17"/>
            </w:placeholder>
            <w:dropDownList>
              <w:listItem w:displayText="Type" w:value="T"/>
              <w:listItem w:displayText="Instance" w:value="I"/>
            </w:dropDownList>
          </w:sdtPr>
          <w:sdtContent>
            <w:tc>
              <w:tcPr>
                <w:tcW w:w="1132" w:type="dxa"/>
                <w:vAlign w:val="center"/>
              </w:tcPr>
              <w:p w14:paraId="0EB9E9C0" w14:textId="1C7B80BD" w:rsidR="00471521" w:rsidRDefault="00471521" w:rsidP="00471521">
                <w:pPr>
                  <w:pStyle w:val="Table"/>
                  <w:bidi w:val="0"/>
                  <w:rPr>
                    <w:lang w:val="en-US"/>
                  </w:rPr>
                </w:pPr>
                <w:r>
                  <w:rPr>
                    <w:lang w:val="en-US"/>
                  </w:rPr>
                  <w:t>Type</w:t>
                </w:r>
              </w:p>
            </w:tc>
          </w:sdtContent>
        </w:sdt>
        <w:tc>
          <w:tcPr>
            <w:tcW w:w="1683" w:type="dxa"/>
            <w:vAlign w:val="center"/>
          </w:tcPr>
          <w:p w14:paraId="0D492F50" w14:textId="206646B3" w:rsidR="000C0724" w:rsidRDefault="002D11BA" w:rsidP="000C0724">
            <w:pPr>
              <w:pStyle w:val="Table"/>
              <w:bidi w:val="0"/>
            </w:pPr>
            <w:r>
              <w:fldChar w:fldCharType="begin">
                <w:ffData>
                  <w:name w:val="ManufacturerURL"/>
                  <w:enabled/>
                  <w:calcOnExit/>
                  <w:textInput>
                    <w:default w:val="N/A"/>
                  </w:textInput>
                </w:ffData>
              </w:fldChar>
            </w:r>
            <w:bookmarkStart w:id="48" w:name="ManufacturerURL"/>
            <w:r>
              <w:instrText xml:space="preserve"> FORMTEXT </w:instrText>
            </w:r>
            <w:r>
              <w:fldChar w:fldCharType="separate"/>
            </w:r>
            <w:r>
              <w:rPr>
                <w:noProof/>
              </w:rPr>
              <w:t>N/A</w:t>
            </w:r>
            <w:r>
              <w:fldChar w:fldCharType="end"/>
            </w:r>
            <w:bookmarkEnd w:id="48"/>
          </w:p>
        </w:tc>
        <w:tc>
          <w:tcPr>
            <w:tcW w:w="2249" w:type="dxa"/>
            <w:vAlign w:val="center"/>
          </w:tcPr>
          <w:p w14:paraId="4BA8CB41" w14:textId="49FD90F7" w:rsidR="00471521" w:rsidRPr="00EA4BD8" w:rsidRDefault="00471521" w:rsidP="00471521">
            <w:pPr>
              <w:pStyle w:val="Table"/>
              <w:bidi w:val="0"/>
            </w:pPr>
            <w:r w:rsidRPr="00EA4BD8">
              <w:t>ManufacturerURL</w:t>
            </w:r>
          </w:p>
        </w:tc>
      </w:tr>
      <w:tr w:rsidR="00471521" w:rsidRPr="008A6486" w14:paraId="49F1B8C9" w14:textId="77777777" w:rsidTr="00A05640">
        <w:trPr>
          <w:trHeight w:val="1474"/>
        </w:trPr>
        <w:tc>
          <w:tcPr>
            <w:tcW w:w="2759" w:type="dxa"/>
            <w:vAlign w:val="center"/>
          </w:tcPr>
          <w:p w14:paraId="6684A363" w14:textId="76184A71" w:rsidR="00471521" w:rsidRPr="003D5F4B" w:rsidRDefault="007B15C6" w:rsidP="00471521">
            <w:pPr>
              <w:pStyle w:val="Table"/>
              <w:rPr>
                <w:rtl/>
              </w:rPr>
            </w:pPr>
            <w:r>
              <w:rPr>
                <w:rFonts w:hint="cs"/>
                <w:rtl/>
              </w:rPr>
              <w:t>آدرس</w:t>
            </w:r>
            <w:r w:rsidR="00471521" w:rsidRPr="00EA4BD8">
              <w:rPr>
                <w:rFonts w:hint="cs"/>
                <w:rtl/>
              </w:rPr>
              <w:t xml:space="preserve"> دسترسی به اطلاعات تکمیلی محصول، مانند اسناد فنی یا راهنماهای نصب، که به صورت هایپرلینک</w:t>
            </w:r>
            <w:r w:rsidR="00471521" w:rsidRPr="00EA4BD8">
              <w:rPr>
                <w:rtl/>
              </w:rPr>
              <w:t xml:space="preserve"> وارد می‌شود</w:t>
            </w:r>
          </w:p>
        </w:tc>
        <w:sdt>
          <w:sdtPr>
            <w:alias w:val="DataType"/>
            <w:tag w:val="DataType"/>
            <w:id w:val="987449059"/>
            <w:placeholder>
              <w:docPart w:val="AD98271D87024B3B98A1046845559FBC"/>
            </w:placeholder>
            <w:dropDownList>
              <w:listItem w:displayText="Farsi text" w:value="Farsi text"/>
              <w:listItem w:displayText="Text" w:value="Text"/>
              <w:listItem w:displayText="Integer" w:value="Integer"/>
              <w:listItem w:displayText="Decimal" w:value="Decimal"/>
              <w:listItem w:displayText="Date" w:value="Date"/>
              <w:listItem w:displayText="Boolean" w:value="Boolean"/>
              <w:listItem w:displayText="URL" w:value="URL"/>
            </w:dropDownList>
          </w:sdtPr>
          <w:sdtContent>
            <w:tc>
              <w:tcPr>
                <w:tcW w:w="1237" w:type="dxa"/>
                <w:vAlign w:val="center"/>
              </w:tcPr>
              <w:p w14:paraId="097D0408" w14:textId="2CA31EA6" w:rsidR="00471521" w:rsidRDefault="00471521" w:rsidP="00471521">
                <w:pPr>
                  <w:pStyle w:val="Table"/>
                  <w:bidi w:val="0"/>
                </w:pPr>
                <w:r>
                  <w:t>URL</w:t>
                </w:r>
              </w:p>
            </w:tc>
          </w:sdtContent>
        </w:sdt>
        <w:sdt>
          <w:sdtPr>
            <w:rPr>
              <w:lang w:val="en-US"/>
            </w:rPr>
            <w:alias w:val="Type or Instance"/>
            <w:tag w:val="Type or Instance"/>
            <w:id w:val="-1971968712"/>
            <w:placeholder>
              <w:docPart w:val="27D69DCBDBDF4CEC97768A581B20DE91"/>
            </w:placeholder>
            <w:dropDownList>
              <w:listItem w:displayText="Type" w:value="T"/>
              <w:listItem w:displayText="Instance" w:value="I"/>
            </w:dropDownList>
          </w:sdtPr>
          <w:sdtContent>
            <w:tc>
              <w:tcPr>
                <w:tcW w:w="1132" w:type="dxa"/>
                <w:vAlign w:val="center"/>
              </w:tcPr>
              <w:p w14:paraId="1C104C13" w14:textId="16DEA9A0" w:rsidR="00471521" w:rsidRDefault="00471521" w:rsidP="00471521">
                <w:pPr>
                  <w:pStyle w:val="Table"/>
                  <w:bidi w:val="0"/>
                  <w:rPr>
                    <w:lang w:val="en-US"/>
                  </w:rPr>
                </w:pPr>
                <w:r>
                  <w:rPr>
                    <w:lang w:val="en-US"/>
                  </w:rPr>
                  <w:t>Type</w:t>
                </w:r>
              </w:p>
            </w:tc>
          </w:sdtContent>
        </w:sdt>
        <w:tc>
          <w:tcPr>
            <w:tcW w:w="1683" w:type="dxa"/>
            <w:vAlign w:val="center"/>
          </w:tcPr>
          <w:p w14:paraId="38432BFA" w14:textId="7DF24723" w:rsidR="000C0724" w:rsidRDefault="002D11BA" w:rsidP="000C0724">
            <w:pPr>
              <w:pStyle w:val="Table"/>
              <w:bidi w:val="0"/>
            </w:pPr>
            <w:r>
              <w:fldChar w:fldCharType="begin">
                <w:ffData>
                  <w:name w:val="ProductURL"/>
                  <w:enabled/>
                  <w:calcOnExit/>
                  <w:textInput>
                    <w:default w:val="N/A"/>
                  </w:textInput>
                </w:ffData>
              </w:fldChar>
            </w:r>
            <w:bookmarkStart w:id="49" w:name="ProductURL"/>
            <w:r>
              <w:instrText xml:space="preserve"> FORMTEXT </w:instrText>
            </w:r>
            <w:r>
              <w:fldChar w:fldCharType="separate"/>
            </w:r>
            <w:r>
              <w:rPr>
                <w:noProof/>
              </w:rPr>
              <w:t>N/A</w:t>
            </w:r>
            <w:r>
              <w:fldChar w:fldCharType="end"/>
            </w:r>
            <w:bookmarkEnd w:id="49"/>
          </w:p>
        </w:tc>
        <w:tc>
          <w:tcPr>
            <w:tcW w:w="2249" w:type="dxa"/>
            <w:vAlign w:val="center"/>
          </w:tcPr>
          <w:p w14:paraId="03FADCB5" w14:textId="594AD73A" w:rsidR="00471521" w:rsidRPr="00EA4BD8" w:rsidRDefault="00471521" w:rsidP="00471521">
            <w:pPr>
              <w:pStyle w:val="Table"/>
              <w:bidi w:val="0"/>
            </w:pPr>
            <w:r w:rsidRPr="00EA4BD8">
              <w:t>ProductURL</w:t>
            </w:r>
          </w:p>
        </w:tc>
      </w:tr>
    </w:tbl>
    <w:p w14:paraId="1FE9D563" w14:textId="77777777" w:rsidR="007F7723" w:rsidRDefault="007F7723" w:rsidP="003D2D5B">
      <w:pPr>
        <w:pStyle w:val="Heading2"/>
        <w:spacing w:before="240"/>
        <w:ind w:left="992"/>
        <w:rPr>
          <w:rtl/>
          <w:lang w:bidi="fa-IR"/>
        </w:rPr>
      </w:pPr>
      <w:bookmarkStart w:id="50" w:name="_Toc118880109"/>
      <w:r>
        <w:rPr>
          <w:rFonts w:hint="cs"/>
          <w:rtl/>
          <w:lang w:bidi="fa-IR"/>
        </w:rPr>
        <w:lastRenderedPageBreak/>
        <w:t>مشخصه‌های گروه ساخت</w:t>
      </w:r>
      <w:bookmarkEnd w:id="50"/>
    </w:p>
    <w:p w14:paraId="68ABF7DA" w14:textId="438E9716" w:rsidR="007F7723" w:rsidRDefault="000E5EA7" w:rsidP="000E5EA7">
      <w:pPr>
        <w:rPr>
          <w:rtl/>
          <w:lang w:bidi="fa-IR"/>
        </w:rPr>
      </w:pPr>
      <w:r w:rsidRPr="000E5EA7">
        <w:rPr>
          <w:rtl/>
          <w:lang w:bidi="fa-IR"/>
        </w:rPr>
        <w:t>مشخصه‌ها</w:t>
      </w:r>
      <w:r w:rsidRPr="000E5EA7">
        <w:rPr>
          <w:rFonts w:hint="cs"/>
          <w:rtl/>
          <w:lang w:bidi="fa-IR"/>
        </w:rPr>
        <w:t>ی</w:t>
      </w:r>
      <w:r w:rsidRPr="000E5EA7">
        <w:rPr>
          <w:rtl/>
          <w:lang w:bidi="fa-IR"/>
        </w:rPr>
        <w:t xml:space="preserve"> مورد استفاده در دوره‌</w:t>
      </w:r>
      <w:r w:rsidRPr="000E5EA7">
        <w:rPr>
          <w:rFonts w:hint="cs"/>
          <w:rtl/>
          <w:lang w:bidi="fa-IR"/>
        </w:rPr>
        <w:t>ی</w:t>
      </w:r>
      <w:r w:rsidRPr="000E5EA7">
        <w:rPr>
          <w:rtl/>
          <w:lang w:bidi="fa-IR"/>
        </w:rPr>
        <w:t xml:space="preserve"> ساخت</w:t>
      </w:r>
      <w:r>
        <w:rPr>
          <w:rStyle w:val="FootnoteReference"/>
          <w:rtl/>
          <w:lang w:bidi="fa-IR"/>
        </w:rPr>
        <w:footnoteReference w:id="15"/>
      </w:r>
      <w:r w:rsidRPr="000E5EA7">
        <w:rPr>
          <w:rtl/>
          <w:lang w:bidi="fa-IR"/>
        </w:rPr>
        <w:t xml:space="preserve"> اش</w:t>
      </w:r>
      <w:r w:rsidRPr="000E5EA7">
        <w:rPr>
          <w:rFonts w:hint="cs"/>
          <w:rtl/>
          <w:lang w:bidi="fa-IR"/>
        </w:rPr>
        <w:t>ی</w:t>
      </w:r>
      <w:r w:rsidRPr="000E5EA7">
        <w:rPr>
          <w:rFonts w:hint="eastAsia"/>
          <w:rtl/>
          <w:lang w:bidi="fa-IR"/>
        </w:rPr>
        <w:t>اء</w:t>
      </w:r>
      <w:r w:rsidRPr="000E5EA7">
        <w:rPr>
          <w:rtl/>
          <w:lang w:bidi="fa-IR"/>
        </w:rPr>
        <w:t xml:space="preserve"> به منظور تسه</w:t>
      </w:r>
      <w:r w:rsidRPr="000E5EA7">
        <w:rPr>
          <w:rFonts w:hint="cs"/>
          <w:rtl/>
          <w:lang w:bidi="fa-IR"/>
        </w:rPr>
        <w:t>ی</w:t>
      </w:r>
      <w:r w:rsidRPr="000E5EA7">
        <w:rPr>
          <w:rFonts w:hint="eastAsia"/>
          <w:rtl/>
          <w:lang w:bidi="fa-IR"/>
        </w:rPr>
        <w:t>ل</w:t>
      </w:r>
      <w:r w:rsidRPr="000E5EA7">
        <w:rPr>
          <w:rtl/>
          <w:lang w:bidi="fa-IR"/>
        </w:rPr>
        <w:t xml:space="preserve"> فرآ</w:t>
      </w:r>
      <w:r w:rsidRPr="000E5EA7">
        <w:rPr>
          <w:rFonts w:hint="cs"/>
          <w:rtl/>
          <w:lang w:bidi="fa-IR"/>
        </w:rPr>
        <w:t>ی</w:t>
      </w:r>
      <w:r w:rsidRPr="000E5EA7">
        <w:rPr>
          <w:rFonts w:hint="eastAsia"/>
          <w:rtl/>
          <w:lang w:bidi="fa-IR"/>
        </w:rPr>
        <w:t>ند</w:t>
      </w:r>
      <w:r w:rsidRPr="000E5EA7">
        <w:rPr>
          <w:rtl/>
          <w:lang w:bidi="fa-IR"/>
        </w:rPr>
        <w:t xml:space="preserve"> مد</w:t>
      </w:r>
      <w:r w:rsidRPr="000E5EA7">
        <w:rPr>
          <w:rFonts w:hint="cs"/>
          <w:rtl/>
          <w:lang w:bidi="fa-IR"/>
        </w:rPr>
        <w:t>ی</w:t>
      </w:r>
      <w:r w:rsidRPr="000E5EA7">
        <w:rPr>
          <w:rFonts w:hint="eastAsia"/>
          <w:rtl/>
          <w:lang w:bidi="fa-IR"/>
        </w:rPr>
        <w:t>ر</w:t>
      </w:r>
      <w:r w:rsidRPr="000E5EA7">
        <w:rPr>
          <w:rFonts w:hint="cs"/>
          <w:rtl/>
          <w:lang w:bidi="fa-IR"/>
        </w:rPr>
        <w:t>ی</w:t>
      </w:r>
      <w:r w:rsidRPr="000E5EA7">
        <w:rPr>
          <w:rFonts w:hint="eastAsia"/>
          <w:rtl/>
          <w:lang w:bidi="fa-IR"/>
        </w:rPr>
        <w:t>ت</w:t>
      </w:r>
      <w:r w:rsidRPr="000E5EA7">
        <w:rPr>
          <w:rtl/>
          <w:lang w:bidi="fa-IR"/>
        </w:rPr>
        <w:t xml:space="preserve"> و اجرا</w:t>
      </w:r>
      <w:r w:rsidRPr="000E5EA7">
        <w:rPr>
          <w:rFonts w:hint="cs"/>
          <w:rtl/>
          <w:lang w:bidi="fa-IR"/>
        </w:rPr>
        <w:t>ی</w:t>
      </w:r>
      <w:r w:rsidRPr="000E5EA7">
        <w:rPr>
          <w:rtl/>
          <w:lang w:bidi="fa-IR"/>
        </w:rPr>
        <w:t xml:space="preserve"> ساخت پروژه‌ها</w:t>
      </w:r>
      <w:r w:rsidRPr="000E5EA7">
        <w:rPr>
          <w:rFonts w:hint="cs"/>
          <w:rtl/>
          <w:lang w:bidi="fa-IR"/>
        </w:rPr>
        <w:t>ی</w:t>
      </w:r>
      <w:r w:rsidRPr="000E5EA7">
        <w:rPr>
          <w:rtl/>
          <w:lang w:bidi="fa-IR"/>
        </w:rPr>
        <w:t xml:space="preserve"> ساختمان</w:t>
      </w:r>
      <w:r w:rsidRPr="000E5EA7">
        <w:rPr>
          <w:rFonts w:hint="cs"/>
          <w:rtl/>
          <w:lang w:bidi="fa-IR"/>
        </w:rPr>
        <w:t>ی</w:t>
      </w:r>
      <w:r w:rsidRPr="000E5EA7">
        <w:rPr>
          <w:rtl/>
          <w:lang w:bidi="fa-IR"/>
        </w:rPr>
        <w:t xml:space="preserve"> و عمران</w:t>
      </w:r>
      <w:r w:rsidRPr="000E5EA7">
        <w:rPr>
          <w:rFonts w:hint="cs"/>
          <w:rtl/>
          <w:lang w:bidi="fa-IR"/>
        </w:rPr>
        <w:t>ی</w:t>
      </w:r>
      <w:r w:rsidRPr="000E5EA7">
        <w:rPr>
          <w:rtl/>
          <w:lang w:bidi="fa-IR"/>
        </w:rPr>
        <w:t xml:space="preserve"> مورد استفاده قرار م</w:t>
      </w:r>
      <w:r w:rsidRPr="000E5EA7">
        <w:rPr>
          <w:rFonts w:hint="cs"/>
          <w:rtl/>
          <w:lang w:bidi="fa-IR"/>
        </w:rPr>
        <w:t>ی‌</w:t>
      </w:r>
      <w:r w:rsidRPr="000E5EA7">
        <w:rPr>
          <w:rFonts w:hint="eastAsia"/>
          <w:rtl/>
          <w:lang w:bidi="fa-IR"/>
        </w:rPr>
        <w:t>گ</w:t>
      </w:r>
      <w:r w:rsidRPr="000E5EA7">
        <w:rPr>
          <w:rFonts w:hint="cs"/>
          <w:rtl/>
          <w:lang w:bidi="fa-IR"/>
        </w:rPr>
        <w:t>ی</w:t>
      </w:r>
      <w:r w:rsidRPr="000E5EA7">
        <w:rPr>
          <w:rFonts w:hint="eastAsia"/>
          <w:rtl/>
          <w:lang w:bidi="fa-IR"/>
        </w:rPr>
        <w:t>رند</w:t>
      </w:r>
      <w:r>
        <w:rPr>
          <w:rFonts w:hint="cs"/>
          <w:rtl/>
          <w:lang w:bidi="fa-IR"/>
        </w:rPr>
        <w:t>. این مشخصه‌ها اطلاعاتی پیرامون فرآیندهای صورت گرفته در فاز ساخت چرخه‌ی حیات پروژه بر روی شیء را ارائه می‌دهند.</w:t>
      </w:r>
    </w:p>
    <w:p w14:paraId="72DAB370" w14:textId="3D5D01F9" w:rsidR="00996F39" w:rsidRDefault="00996F39" w:rsidP="00996F39">
      <w:pPr>
        <w:pStyle w:val="TableCaption"/>
        <w:rPr>
          <w:lang w:bidi="fa-IR"/>
        </w:rPr>
      </w:pPr>
      <w:r>
        <w:rPr>
          <w:rFonts w:hint="cs"/>
          <w:rtl/>
          <w:lang w:bidi="fa-IR"/>
        </w:rPr>
        <w:t xml:space="preserve">جدول </w:t>
      </w:r>
      <w:r w:rsidR="00763FB0">
        <w:rPr>
          <w:rFonts w:hint="cs"/>
          <w:rtl/>
          <w:lang w:bidi="fa-IR"/>
        </w:rPr>
        <w:t>6</w:t>
      </w:r>
      <w:r>
        <w:rPr>
          <w:rFonts w:hint="cs"/>
          <w:rtl/>
          <w:lang w:bidi="fa-IR"/>
        </w:rPr>
        <w:t xml:space="preserve">  مشخصه‌های گروه ساخت</w:t>
      </w:r>
    </w:p>
    <w:tbl>
      <w:tblPr>
        <w:tblStyle w:val="TableGrid"/>
        <w:bidiVisual/>
        <w:tblW w:w="0" w:type="auto"/>
        <w:tblLook w:val="04A0" w:firstRow="1" w:lastRow="0" w:firstColumn="1" w:lastColumn="0" w:noHBand="0" w:noVBand="1"/>
      </w:tblPr>
      <w:tblGrid>
        <w:gridCol w:w="2795"/>
        <w:gridCol w:w="1251"/>
        <w:gridCol w:w="1137"/>
        <w:gridCol w:w="1705"/>
        <w:gridCol w:w="2172"/>
      </w:tblGrid>
      <w:tr w:rsidR="00C815F6" w:rsidRPr="008A6486" w14:paraId="12EA7781" w14:textId="77777777" w:rsidTr="009A03C9">
        <w:trPr>
          <w:tblHeader/>
        </w:trPr>
        <w:tc>
          <w:tcPr>
            <w:tcW w:w="2795" w:type="dxa"/>
            <w:shd w:val="clear" w:color="auto" w:fill="7F7F7F" w:themeFill="text1" w:themeFillTint="80"/>
            <w:vAlign w:val="center"/>
          </w:tcPr>
          <w:p w14:paraId="209CF4F4" w14:textId="77777777" w:rsidR="00C815F6" w:rsidRPr="00466F02" w:rsidRDefault="00C815F6" w:rsidP="00262066">
            <w:pPr>
              <w:pStyle w:val="TableFirstRow"/>
              <w:rPr>
                <w:szCs w:val="20"/>
                <w:rtl/>
              </w:rPr>
            </w:pPr>
            <w:r w:rsidRPr="00466F02">
              <w:t>Description in Farsi</w:t>
            </w:r>
          </w:p>
        </w:tc>
        <w:tc>
          <w:tcPr>
            <w:tcW w:w="1251" w:type="dxa"/>
            <w:shd w:val="clear" w:color="auto" w:fill="7F7F7F" w:themeFill="text1" w:themeFillTint="80"/>
            <w:vAlign w:val="center"/>
          </w:tcPr>
          <w:p w14:paraId="406DE75E" w14:textId="77777777" w:rsidR="00C815F6" w:rsidRPr="00466F02" w:rsidRDefault="00C815F6" w:rsidP="00262066">
            <w:pPr>
              <w:pStyle w:val="TableFirstRow"/>
              <w:rPr>
                <w:szCs w:val="20"/>
                <w:rtl/>
              </w:rPr>
            </w:pPr>
            <w:r w:rsidRPr="00466F02">
              <w:t>Data type</w:t>
            </w:r>
          </w:p>
        </w:tc>
        <w:tc>
          <w:tcPr>
            <w:tcW w:w="1137" w:type="dxa"/>
            <w:shd w:val="clear" w:color="auto" w:fill="7F7F7F" w:themeFill="text1" w:themeFillTint="80"/>
            <w:vAlign w:val="center"/>
          </w:tcPr>
          <w:p w14:paraId="5351D9DD" w14:textId="77777777" w:rsidR="00C815F6" w:rsidRPr="00466F02" w:rsidRDefault="00C815F6" w:rsidP="00262066">
            <w:pPr>
              <w:pStyle w:val="TableFirstRow"/>
              <w:rPr>
                <w:szCs w:val="20"/>
                <w:rtl/>
              </w:rPr>
            </w:pPr>
            <w:r w:rsidRPr="00466F02">
              <w:t>Type or Instance</w:t>
            </w:r>
          </w:p>
        </w:tc>
        <w:tc>
          <w:tcPr>
            <w:tcW w:w="1705" w:type="dxa"/>
            <w:shd w:val="clear" w:color="auto" w:fill="7F7F7F" w:themeFill="text1" w:themeFillTint="80"/>
            <w:vAlign w:val="center"/>
          </w:tcPr>
          <w:p w14:paraId="061FCF87" w14:textId="77777777" w:rsidR="00C815F6" w:rsidRPr="00466F02" w:rsidRDefault="00C815F6" w:rsidP="00262066">
            <w:pPr>
              <w:pStyle w:val="TableFirstRow"/>
              <w:rPr>
                <w:szCs w:val="20"/>
                <w:rtl/>
              </w:rPr>
            </w:pPr>
            <w:r w:rsidRPr="00466F02">
              <w:t>Value</w:t>
            </w:r>
          </w:p>
        </w:tc>
        <w:tc>
          <w:tcPr>
            <w:tcW w:w="2172" w:type="dxa"/>
            <w:shd w:val="clear" w:color="auto" w:fill="7F7F7F" w:themeFill="text1" w:themeFillTint="80"/>
            <w:vAlign w:val="center"/>
          </w:tcPr>
          <w:p w14:paraId="0D691229" w14:textId="77777777" w:rsidR="00C815F6" w:rsidRPr="00466F02" w:rsidRDefault="00C815F6" w:rsidP="00262066">
            <w:pPr>
              <w:pStyle w:val="TableFirstRow"/>
              <w:rPr>
                <w:szCs w:val="20"/>
                <w:rtl/>
              </w:rPr>
            </w:pPr>
            <w:r w:rsidRPr="00466F02">
              <w:t>Property</w:t>
            </w:r>
          </w:p>
        </w:tc>
      </w:tr>
      <w:tr w:rsidR="00C815F6" w:rsidRPr="008A6486" w14:paraId="356A32BC" w14:textId="77777777" w:rsidTr="00800193">
        <w:trPr>
          <w:trHeight w:val="964"/>
        </w:trPr>
        <w:tc>
          <w:tcPr>
            <w:tcW w:w="2795" w:type="dxa"/>
            <w:vAlign w:val="center"/>
          </w:tcPr>
          <w:p w14:paraId="47F743B7" w14:textId="223F17FB" w:rsidR="00C815F6" w:rsidRPr="00466F02" w:rsidRDefault="00C815F6" w:rsidP="00C815F6">
            <w:pPr>
              <w:pStyle w:val="Table"/>
              <w:rPr>
                <w:rtl/>
              </w:rPr>
            </w:pPr>
            <w:r w:rsidRPr="00EA4BD8">
              <w:rPr>
                <w:rFonts w:hint="cs"/>
                <w:rtl/>
              </w:rPr>
              <w:t>تاریخ برنامه‌ریزی شده برای خرید محصول به میلادی با فرمت &lt;</w:t>
            </w:r>
            <w:r w:rsidRPr="00EA4BD8">
              <w:t>yyyy-mm-dd</w:t>
            </w:r>
            <w:r w:rsidRPr="00EA4BD8">
              <w:rPr>
                <w:rtl/>
              </w:rPr>
              <w:t>&gt;</w:t>
            </w:r>
          </w:p>
        </w:tc>
        <w:sdt>
          <w:sdtPr>
            <w:alias w:val="DataType"/>
            <w:tag w:val="DataType"/>
            <w:id w:val="-898829793"/>
            <w:placeholder>
              <w:docPart w:val="944966B6AAB94A08AECBBB490EAFB8AB"/>
            </w:placeholder>
            <w:dropDownList>
              <w:listItem w:displayText="Farsi text" w:value="Farsi text"/>
              <w:listItem w:displayText="Text" w:value="Text"/>
              <w:listItem w:displayText="Integer" w:value="Integer"/>
              <w:listItem w:displayText="Decimal" w:value="Decimal"/>
              <w:listItem w:displayText="Date" w:value="Date"/>
              <w:listItem w:displayText="Boolean" w:value="Boolean"/>
              <w:listItem w:displayText="URL" w:value="URL"/>
            </w:dropDownList>
          </w:sdtPr>
          <w:sdtContent>
            <w:tc>
              <w:tcPr>
                <w:tcW w:w="1251" w:type="dxa"/>
                <w:vAlign w:val="center"/>
              </w:tcPr>
              <w:p w14:paraId="73ED91A1" w14:textId="38472C56" w:rsidR="00C815F6" w:rsidRPr="008A6486" w:rsidRDefault="00C815F6" w:rsidP="00C815F6">
                <w:pPr>
                  <w:pStyle w:val="Table"/>
                  <w:bidi w:val="0"/>
                  <w:rPr>
                    <w:rtl/>
                  </w:rPr>
                </w:pPr>
                <w:r>
                  <w:t>Date</w:t>
                </w:r>
              </w:p>
            </w:tc>
          </w:sdtContent>
        </w:sdt>
        <w:sdt>
          <w:sdtPr>
            <w:rPr>
              <w:lang w:val="en-US"/>
            </w:rPr>
            <w:alias w:val="Type or Instance"/>
            <w:tag w:val="Type or Instance"/>
            <w:id w:val="-679577965"/>
            <w:placeholder>
              <w:docPart w:val="A3C1D603C2074A52BDE3D81939BA6953"/>
            </w:placeholder>
            <w:dropDownList>
              <w:listItem w:displayText="Type" w:value="T"/>
              <w:listItem w:displayText="Instance" w:value="I"/>
            </w:dropDownList>
          </w:sdtPr>
          <w:sdtContent>
            <w:tc>
              <w:tcPr>
                <w:tcW w:w="1137" w:type="dxa"/>
                <w:vAlign w:val="center"/>
              </w:tcPr>
              <w:p w14:paraId="7BF8B8A2" w14:textId="037572DB" w:rsidR="00C815F6" w:rsidRPr="008A6486" w:rsidRDefault="00C815F6" w:rsidP="00C815F6">
                <w:pPr>
                  <w:pStyle w:val="Table"/>
                  <w:bidi w:val="0"/>
                  <w:rPr>
                    <w:rtl/>
                  </w:rPr>
                </w:pPr>
                <w:r>
                  <w:rPr>
                    <w:lang w:val="en-US"/>
                  </w:rPr>
                  <w:t>Instance</w:t>
                </w:r>
              </w:p>
            </w:tc>
          </w:sdtContent>
        </w:sdt>
        <w:tc>
          <w:tcPr>
            <w:tcW w:w="1705" w:type="dxa"/>
            <w:vAlign w:val="center"/>
          </w:tcPr>
          <w:p w14:paraId="0FD01577" w14:textId="1F82F448" w:rsidR="00A61F4C" w:rsidRPr="00980887" w:rsidRDefault="00A3332B" w:rsidP="00A61F4C">
            <w:pPr>
              <w:pStyle w:val="Table"/>
              <w:bidi w:val="0"/>
              <w:rPr>
                <w:rtl/>
              </w:rPr>
            </w:pPr>
            <w:r>
              <w:fldChar w:fldCharType="begin">
                <w:ffData>
                  <w:name w:val="AcquisitionDatePlan"/>
                  <w:enabled/>
                  <w:calcOnExit/>
                  <w:textInput>
                    <w:type w:val="date"/>
                    <w:default w:val="2000-01-01"/>
                    <w:format w:val="yyyy-MM-dd"/>
                  </w:textInput>
                </w:ffData>
              </w:fldChar>
            </w:r>
            <w:bookmarkStart w:id="51" w:name="AcquisitionDatePlan"/>
            <w:r>
              <w:instrText xml:space="preserve"> FORMTEXT </w:instrText>
            </w:r>
            <w:r>
              <w:fldChar w:fldCharType="separate"/>
            </w:r>
            <w:r>
              <w:rPr>
                <w:noProof/>
              </w:rPr>
              <w:t>2000-01-01</w:t>
            </w:r>
            <w:r>
              <w:fldChar w:fldCharType="end"/>
            </w:r>
            <w:bookmarkEnd w:id="51"/>
          </w:p>
        </w:tc>
        <w:tc>
          <w:tcPr>
            <w:tcW w:w="2172" w:type="dxa"/>
            <w:vAlign w:val="center"/>
          </w:tcPr>
          <w:p w14:paraId="3CD43E63" w14:textId="53724B0F" w:rsidR="00C815F6" w:rsidRPr="008A6486" w:rsidRDefault="00C815F6" w:rsidP="00C815F6">
            <w:pPr>
              <w:pStyle w:val="Table"/>
              <w:bidi w:val="0"/>
              <w:rPr>
                <w:rtl/>
              </w:rPr>
            </w:pPr>
            <w:r w:rsidRPr="00EA4BD8">
              <w:t>AcquisitionDatePlanned</w:t>
            </w:r>
          </w:p>
        </w:tc>
      </w:tr>
      <w:tr w:rsidR="00C815F6" w:rsidRPr="008A6486" w14:paraId="149CE308" w14:textId="77777777" w:rsidTr="00800193">
        <w:trPr>
          <w:trHeight w:val="680"/>
        </w:trPr>
        <w:tc>
          <w:tcPr>
            <w:tcW w:w="2795" w:type="dxa"/>
            <w:vAlign w:val="center"/>
          </w:tcPr>
          <w:p w14:paraId="462916CF" w14:textId="6987B612" w:rsidR="00C815F6" w:rsidRPr="003D5F4B" w:rsidRDefault="00C815F6" w:rsidP="00C815F6">
            <w:pPr>
              <w:pStyle w:val="Table"/>
              <w:rPr>
                <w:rtl/>
              </w:rPr>
            </w:pPr>
            <w:r w:rsidRPr="00EA4BD8">
              <w:rPr>
                <w:rFonts w:hint="cs"/>
                <w:rtl/>
              </w:rPr>
              <w:t>تاریخ واقعی خرید محصول به میلادی با فرمت &lt;</w:t>
            </w:r>
            <w:r w:rsidRPr="00EA4BD8">
              <w:t>yyyy-mm-dd</w:t>
            </w:r>
            <w:r w:rsidRPr="00EA4BD8">
              <w:rPr>
                <w:rtl/>
              </w:rPr>
              <w:t>&gt;</w:t>
            </w:r>
          </w:p>
        </w:tc>
        <w:sdt>
          <w:sdtPr>
            <w:alias w:val="DataType"/>
            <w:tag w:val="DataType"/>
            <w:id w:val="848523191"/>
            <w:placeholder>
              <w:docPart w:val="0E75AC309DFC46D685D70D0B35355D93"/>
            </w:placeholder>
            <w:dropDownList>
              <w:listItem w:displayText="Farsi text" w:value="Farsi text"/>
              <w:listItem w:displayText="Text" w:value="Text"/>
              <w:listItem w:displayText="Integer" w:value="Integer"/>
              <w:listItem w:displayText="Decimal" w:value="Decimal"/>
              <w:listItem w:displayText="Date" w:value="Date"/>
              <w:listItem w:displayText="Boolean" w:value="Boolean"/>
              <w:listItem w:displayText="URL" w:value="URL"/>
            </w:dropDownList>
          </w:sdtPr>
          <w:sdtContent>
            <w:tc>
              <w:tcPr>
                <w:tcW w:w="1251" w:type="dxa"/>
                <w:vAlign w:val="center"/>
              </w:tcPr>
              <w:p w14:paraId="315CEC1A" w14:textId="511AD73C" w:rsidR="00C815F6" w:rsidRPr="008A6486" w:rsidRDefault="00C815F6" w:rsidP="00C815F6">
                <w:pPr>
                  <w:pStyle w:val="Table"/>
                  <w:bidi w:val="0"/>
                  <w:rPr>
                    <w:rtl/>
                  </w:rPr>
                </w:pPr>
                <w:r>
                  <w:t>Date</w:t>
                </w:r>
              </w:p>
            </w:tc>
          </w:sdtContent>
        </w:sdt>
        <w:sdt>
          <w:sdtPr>
            <w:rPr>
              <w:lang w:val="en-US"/>
            </w:rPr>
            <w:alias w:val="Type or Instance"/>
            <w:tag w:val="Type or Instance"/>
            <w:id w:val="551120285"/>
            <w:placeholder>
              <w:docPart w:val="33A6E82D44D14090B4743C2B753C1443"/>
            </w:placeholder>
            <w:dropDownList>
              <w:listItem w:displayText="Type" w:value="T"/>
              <w:listItem w:displayText="Instance" w:value="I"/>
            </w:dropDownList>
          </w:sdtPr>
          <w:sdtContent>
            <w:tc>
              <w:tcPr>
                <w:tcW w:w="1137" w:type="dxa"/>
                <w:vAlign w:val="center"/>
              </w:tcPr>
              <w:p w14:paraId="54DA604F" w14:textId="37489759" w:rsidR="00C815F6" w:rsidRPr="008A6486" w:rsidRDefault="00C815F6" w:rsidP="00C815F6">
                <w:pPr>
                  <w:pStyle w:val="Table"/>
                  <w:bidi w:val="0"/>
                  <w:rPr>
                    <w:rtl/>
                  </w:rPr>
                </w:pPr>
                <w:r>
                  <w:rPr>
                    <w:lang w:val="en-US"/>
                  </w:rPr>
                  <w:t>Instance</w:t>
                </w:r>
              </w:p>
            </w:tc>
          </w:sdtContent>
        </w:sdt>
        <w:tc>
          <w:tcPr>
            <w:tcW w:w="1705" w:type="dxa"/>
            <w:vAlign w:val="center"/>
          </w:tcPr>
          <w:p w14:paraId="58AD9FBF" w14:textId="70CC9799" w:rsidR="00A61F4C" w:rsidRPr="008A6486" w:rsidRDefault="00B760B8" w:rsidP="00A61F4C">
            <w:pPr>
              <w:pStyle w:val="Table"/>
              <w:bidi w:val="0"/>
              <w:rPr>
                <w:rtl/>
              </w:rPr>
            </w:pPr>
            <w:r>
              <w:fldChar w:fldCharType="begin">
                <w:ffData>
                  <w:name w:val="AcquisitionDateActu"/>
                  <w:enabled/>
                  <w:calcOnExit/>
                  <w:textInput>
                    <w:type w:val="date"/>
                    <w:default w:val="2000-01-01"/>
                    <w:format w:val="yyyy-MM-dd"/>
                  </w:textInput>
                </w:ffData>
              </w:fldChar>
            </w:r>
            <w:bookmarkStart w:id="52" w:name="AcquisitionDateActu"/>
            <w:r>
              <w:instrText xml:space="preserve"> FORMTEXT </w:instrText>
            </w:r>
            <w:r>
              <w:fldChar w:fldCharType="separate"/>
            </w:r>
            <w:r>
              <w:rPr>
                <w:noProof/>
              </w:rPr>
              <w:t>2000-01-01</w:t>
            </w:r>
            <w:r>
              <w:fldChar w:fldCharType="end"/>
            </w:r>
            <w:bookmarkEnd w:id="52"/>
          </w:p>
        </w:tc>
        <w:tc>
          <w:tcPr>
            <w:tcW w:w="2172" w:type="dxa"/>
            <w:vAlign w:val="center"/>
          </w:tcPr>
          <w:p w14:paraId="17D6558E" w14:textId="62B65F54" w:rsidR="00C815F6" w:rsidRPr="008A6486" w:rsidRDefault="00C815F6" w:rsidP="00C815F6">
            <w:pPr>
              <w:pStyle w:val="Table"/>
              <w:bidi w:val="0"/>
              <w:rPr>
                <w:rtl/>
              </w:rPr>
            </w:pPr>
            <w:r w:rsidRPr="00EA4BD8">
              <w:t>AcquisitionDateActual</w:t>
            </w:r>
          </w:p>
        </w:tc>
      </w:tr>
      <w:tr w:rsidR="00C815F6" w:rsidRPr="008A6486" w14:paraId="6CCB542C" w14:textId="77777777" w:rsidTr="00800193">
        <w:trPr>
          <w:trHeight w:val="680"/>
        </w:trPr>
        <w:tc>
          <w:tcPr>
            <w:tcW w:w="2795" w:type="dxa"/>
            <w:vAlign w:val="center"/>
          </w:tcPr>
          <w:p w14:paraId="61BE7775" w14:textId="1660D218" w:rsidR="00C815F6" w:rsidRPr="00466F02" w:rsidRDefault="00C815F6" w:rsidP="00C815F6">
            <w:pPr>
              <w:pStyle w:val="Table"/>
              <w:rPr>
                <w:lang w:val="en-US"/>
              </w:rPr>
            </w:pPr>
            <w:r w:rsidRPr="00EA4BD8">
              <w:rPr>
                <w:rFonts w:hint="cs"/>
                <w:rtl/>
              </w:rPr>
              <w:t>بارکد نسبت داده شده به خرید مرتبط با آن محصول</w:t>
            </w:r>
          </w:p>
        </w:tc>
        <w:sdt>
          <w:sdtPr>
            <w:alias w:val="DataType"/>
            <w:tag w:val="DataType"/>
            <w:id w:val="1935007364"/>
            <w:placeholder>
              <w:docPart w:val="F20B0B4A1CE748A8BF992D34693000D7"/>
            </w:placeholder>
            <w:dropDownList>
              <w:listItem w:displayText="Farsi text" w:value="Farsi text"/>
              <w:listItem w:displayText="Text" w:value="Text"/>
              <w:listItem w:displayText="Integer" w:value="Integer"/>
              <w:listItem w:displayText="Decimal" w:value="Decimal"/>
              <w:listItem w:displayText="Date" w:value="Date"/>
              <w:listItem w:displayText="Boolean" w:value="Boolean"/>
              <w:listItem w:displayText="URL" w:value="URL"/>
            </w:dropDownList>
          </w:sdtPr>
          <w:sdtContent>
            <w:tc>
              <w:tcPr>
                <w:tcW w:w="1251" w:type="dxa"/>
                <w:vAlign w:val="center"/>
              </w:tcPr>
              <w:p w14:paraId="62F99D44" w14:textId="1B8C3DB2" w:rsidR="00C815F6" w:rsidRPr="008A6486" w:rsidRDefault="00C815F6" w:rsidP="00C815F6">
                <w:pPr>
                  <w:pStyle w:val="Table"/>
                  <w:bidi w:val="0"/>
                  <w:rPr>
                    <w:rtl/>
                  </w:rPr>
                </w:pPr>
                <w:r>
                  <w:t>Integer</w:t>
                </w:r>
              </w:p>
            </w:tc>
          </w:sdtContent>
        </w:sdt>
        <w:sdt>
          <w:sdtPr>
            <w:rPr>
              <w:lang w:val="en-US"/>
            </w:rPr>
            <w:alias w:val="Type or Instance"/>
            <w:tag w:val="Type or Instance"/>
            <w:id w:val="-581836186"/>
            <w:placeholder>
              <w:docPart w:val="3E91D7AA7769463A80BFF1D02ACEA5F0"/>
            </w:placeholder>
            <w:dropDownList>
              <w:listItem w:displayText="Type" w:value="T"/>
              <w:listItem w:displayText="Instance" w:value="I"/>
            </w:dropDownList>
          </w:sdtPr>
          <w:sdtContent>
            <w:tc>
              <w:tcPr>
                <w:tcW w:w="1137" w:type="dxa"/>
                <w:vAlign w:val="center"/>
              </w:tcPr>
              <w:p w14:paraId="1D132AC6" w14:textId="7C5EE91D" w:rsidR="00C815F6" w:rsidRPr="008A6486" w:rsidRDefault="00C815F6" w:rsidP="00C815F6">
                <w:pPr>
                  <w:pStyle w:val="Table"/>
                  <w:bidi w:val="0"/>
                  <w:rPr>
                    <w:rtl/>
                  </w:rPr>
                </w:pPr>
                <w:r>
                  <w:rPr>
                    <w:lang w:val="en-US"/>
                  </w:rPr>
                  <w:t>Instance</w:t>
                </w:r>
              </w:p>
            </w:tc>
          </w:sdtContent>
        </w:sdt>
        <w:tc>
          <w:tcPr>
            <w:tcW w:w="1705" w:type="dxa"/>
            <w:vAlign w:val="center"/>
          </w:tcPr>
          <w:p w14:paraId="035CA515" w14:textId="4C7659BB" w:rsidR="00A61F4C" w:rsidRPr="008A6486" w:rsidRDefault="00A61F4C" w:rsidP="00A61F4C">
            <w:pPr>
              <w:pStyle w:val="Table"/>
              <w:bidi w:val="0"/>
              <w:rPr>
                <w:rtl/>
              </w:rPr>
            </w:pPr>
            <w:r>
              <w:fldChar w:fldCharType="begin">
                <w:ffData>
                  <w:name w:val="BarCode"/>
                  <w:enabled/>
                  <w:calcOnExit/>
                  <w:textInput>
                    <w:type w:val="number"/>
                    <w:default w:val="0"/>
                    <w:format w:val="0"/>
                  </w:textInput>
                </w:ffData>
              </w:fldChar>
            </w:r>
            <w:bookmarkStart w:id="53" w:name="BarCode"/>
            <w:r>
              <w:instrText xml:space="preserve"> FORMTEXT </w:instrText>
            </w:r>
            <w:r>
              <w:fldChar w:fldCharType="separate"/>
            </w:r>
            <w:r>
              <w:rPr>
                <w:noProof/>
              </w:rPr>
              <w:t>0</w:t>
            </w:r>
            <w:r>
              <w:fldChar w:fldCharType="end"/>
            </w:r>
            <w:bookmarkEnd w:id="53"/>
          </w:p>
        </w:tc>
        <w:tc>
          <w:tcPr>
            <w:tcW w:w="2172" w:type="dxa"/>
            <w:vAlign w:val="center"/>
          </w:tcPr>
          <w:p w14:paraId="1435BE1E" w14:textId="09741467" w:rsidR="00C815F6" w:rsidRPr="008A6486" w:rsidRDefault="00C815F6" w:rsidP="00C815F6">
            <w:pPr>
              <w:pStyle w:val="Table"/>
              <w:bidi w:val="0"/>
              <w:rPr>
                <w:rtl/>
              </w:rPr>
            </w:pPr>
            <w:r w:rsidRPr="00EA4BD8">
              <w:t>BarCode</w:t>
            </w:r>
          </w:p>
        </w:tc>
      </w:tr>
      <w:tr w:rsidR="00C815F6" w:rsidRPr="008A6486" w14:paraId="190FBA3E" w14:textId="77777777" w:rsidTr="00800193">
        <w:trPr>
          <w:trHeight w:val="680"/>
        </w:trPr>
        <w:tc>
          <w:tcPr>
            <w:tcW w:w="2795" w:type="dxa"/>
            <w:vAlign w:val="center"/>
          </w:tcPr>
          <w:p w14:paraId="4F68FC91" w14:textId="1B68985F" w:rsidR="00C815F6" w:rsidRPr="003D5F4B" w:rsidRDefault="00C815F6" w:rsidP="00C815F6">
            <w:pPr>
              <w:pStyle w:val="Table"/>
              <w:rPr>
                <w:rtl/>
              </w:rPr>
            </w:pPr>
            <w:r w:rsidRPr="00EA4BD8">
              <w:rPr>
                <w:rFonts w:hint="cs"/>
                <w:rtl/>
              </w:rPr>
              <w:t>شماره سریال نسبت داده شده به محصول</w:t>
            </w:r>
          </w:p>
        </w:tc>
        <w:sdt>
          <w:sdtPr>
            <w:alias w:val="DataType"/>
            <w:tag w:val="DataType"/>
            <w:id w:val="-534120040"/>
            <w:placeholder>
              <w:docPart w:val="8B4A17EB83A04B62A3E7D549EDF737F5"/>
            </w:placeholder>
            <w:dropDownList>
              <w:listItem w:displayText="Farsi text" w:value="Farsi text"/>
              <w:listItem w:displayText="Text" w:value="Text"/>
              <w:listItem w:displayText="Integer" w:value="Integer"/>
              <w:listItem w:displayText="Decimal" w:value="Decimal"/>
              <w:listItem w:displayText="Date" w:value="Date"/>
              <w:listItem w:displayText="Boolean" w:value="Boolean"/>
              <w:listItem w:displayText="URL" w:value="URL"/>
            </w:dropDownList>
          </w:sdtPr>
          <w:sdtContent>
            <w:tc>
              <w:tcPr>
                <w:tcW w:w="1251" w:type="dxa"/>
                <w:vAlign w:val="center"/>
              </w:tcPr>
              <w:p w14:paraId="09AE25C3" w14:textId="019AB039" w:rsidR="00C815F6" w:rsidRPr="008A6486" w:rsidRDefault="00C815F6" w:rsidP="00C815F6">
                <w:pPr>
                  <w:pStyle w:val="Table"/>
                  <w:bidi w:val="0"/>
                  <w:rPr>
                    <w:rtl/>
                  </w:rPr>
                </w:pPr>
                <w:r w:rsidRPr="00144A2B">
                  <w:t>Text</w:t>
                </w:r>
              </w:p>
            </w:tc>
          </w:sdtContent>
        </w:sdt>
        <w:sdt>
          <w:sdtPr>
            <w:rPr>
              <w:lang w:val="en-US"/>
            </w:rPr>
            <w:alias w:val="Type or Instance"/>
            <w:tag w:val="Type or Instance"/>
            <w:id w:val="2146924106"/>
            <w:placeholder>
              <w:docPart w:val="D32D1F1D261A436884C42177517148BF"/>
            </w:placeholder>
            <w:dropDownList>
              <w:listItem w:displayText="Type" w:value="T"/>
              <w:listItem w:displayText="Instance" w:value="I"/>
            </w:dropDownList>
          </w:sdtPr>
          <w:sdtContent>
            <w:tc>
              <w:tcPr>
                <w:tcW w:w="1137" w:type="dxa"/>
                <w:vAlign w:val="center"/>
              </w:tcPr>
              <w:p w14:paraId="78EB7092" w14:textId="12CB1084" w:rsidR="00C815F6" w:rsidRPr="008A6486" w:rsidRDefault="00C815F6" w:rsidP="00C815F6">
                <w:pPr>
                  <w:pStyle w:val="Table"/>
                  <w:bidi w:val="0"/>
                  <w:rPr>
                    <w:rtl/>
                  </w:rPr>
                </w:pPr>
                <w:r>
                  <w:rPr>
                    <w:lang w:val="en-US"/>
                  </w:rPr>
                  <w:t>Instance</w:t>
                </w:r>
              </w:p>
            </w:tc>
          </w:sdtContent>
        </w:sdt>
        <w:tc>
          <w:tcPr>
            <w:tcW w:w="1705" w:type="dxa"/>
            <w:vAlign w:val="center"/>
          </w:tcPr>
          <w:p w14:paraId="7B4A7CDC" w14:textId="3E187BB4" w:rsidR="00A61F4C" w:rsidRPr="008A6486" w:rsidRDefault="00A61F4C" w:rsidP="00A61F4C">
            <w:pPr>
              <w:pStyle w:val="Table"/>
              <w:bidi w:val="0"/>
              <w:rPr>
                <w:rtl/>
              </w:rPr>
            </w:pPr>
            <w:r>
              <w:fldChar w:fldCharType="begin">
                <w:ffData>
                  <w:name w:val="SerialNumber"/>
                  <w:enabled/>
                  <w:calcOnExit/>
                  <w:textInput>
                    <w:default w:val="N/A"/>
                  </w:textInput>
                </w:ffData>
              </w:fldChar>
            </w:r>
            <w:bookmarkStart w:id="54" w:name="SerialNumber"/>
            <w:r>
              <w:instrText xml:space="preserve"> FORMTEXT </w:instrText>
            </w:r>
            <w:r>
              <w:fldChar w:fldCharType="separate"/>
            </w:r>
            <w:r>
              <w:rPr>
                <w:noProof/>
              </w:rPr>
              <w:t>N/A</w:t>
            </w:r>
            <w:r>
              <w:fldChar w:fldCharType="end"/>
            </w:r>
            <w:bookmarkEnd w:id="54"/>
          </w:p>
        </w:tc>
        <w:tc>
          <w:tcPr>
            <w:tcW w:w="2172" w:type="dxa"/>
            <w:vAlign w:val="center"/>
          </w:tcPr>
          <w:p w14:paraId="73A4EC72" w14:textId="453F62B3" w:rsidR="00C815F6" w:rsidRPr="008A6486" w:rsidRDefault="00C815F6" w:rsidP="00C815F6">
            <w:pPr>
              <w:pStyle w:val="Table"/>
              <w:bidi w:val="0"/>
              <w:rPr>
                <w:rtl/>
              </w:rPr>
            </w:pPr>
            <w:r w:rsidRPr="00EA4BD8">
              <w:t>SerialNumber</w:t>
            </w:r>
          </w:p>
        </w:tc>
      </w:tr>
      <w:tr w:rsidR="008A5D0D" w:rsidRPr="008A6486" w14:paraId="7461042A" w14:textId="77777777" w:rsidTr="00800193">
        <w:trPr>
          <w:trHeight w:val="680"/>
        </w:trPr>
        <w:tc>
          <w:tcPr>
            <w:tcW w:w="2795" w:type="dxa"/>
            <w:vAlign w:val="center"/>
          </w:tcPr>
          <w:p w14:paraId="1EDA1111" w14:textId="191D62F7" w:rsidR="008A5D0D" w:rsidRPr="003D5F4B" w:rsidRDefault="008A5D0D" w:rsidP="008A5D0D">
            <w:pPr>
              <w:pStyle w:val="Table"/>
              <w:rPr>
                <w:rtl/>
              </w:rPr>
            </w:pPr>
            <w:r w:rsidRPr="00EA4BD8">
              <w:rPr>
                <w:rFonts w:hint="cs"/>
                <w:rtl/>
              </w:rPr>
              <w:t>هزینه‌ای که برای خرید محصول پرداخت شده است</w:t>
            </w:r>
          </w:p>
        </w:tc>
        <w:sdt>
          <w:sdtPr>
            <w:alias w:val="DataType"/>
            <w:tag w:val="DataType"/>
            <w:id w:val="1526989848"/>
            <w:placeholder>
              <w:docPart w:val="E197DE3133064C5FBF668C16B9DBD5F2"/>
            </w:placeholder>
            <w:dropDownList>
              <w:listItem w:displayText="Farsi text" w:value="Farsi text"/>
              <w:listItem w:displayText="Text" w:value="Text"/>
              <w:listItem w:displayText="Integer" w:value="Integer"/>
              <w:listItem w:displayText="Decimal" w:value="Decimal"/>
              <w:listItem w:displayText="Date" w:value="Date"/>
              <w:listItem w:displayText="Boolean" w:value="Boolean"/>
              <w:listItem w:displayText="URL" w:value="URL"/>
            </w:dropDownList>
          </w:sdtPr>
          <w:sdtContent>
            <w:tc>
              <w:tcPr>
                <w:tcW w:w="1251" w:type="dxa"/>
                <w:vAlign w:val="center"/>
              </w:tcPr>
              <w:p w14:paraId="2ECD7DBD" w14:textId="27F7A910" w:rsidR="008A5D0D" w:rsidRDefault="008A5D0D" w:rsidP="008A5D0D">
                <w:pPr>
                  <w:pStyle w:val="Table"/>
                  <w:bidi w:val="0"/>
                </w:pPr>
                <w:r w:rsidRPr="00144A2B">
                  <w:t>Text</w:t>
                </w:r>
              </w:p>
            </w:tc>
          </w:sdtContent>
        </w:sdt>
        <w:sdt>
          <w:sdtPr>
            <w:rPr>
              <w:lang w:val="en-US"/>
            </w:rPr>
            <w:alias w:val="Type or Instance"/>
            <w:tag w:val="Type or Instance"/>
            <w:id w:val="-109056954"/>
            <w:placeholder>
              <w:docPart w:val="50BD30C8CB3043EF91C641A988C79D10"/>
            </w:placeholder>
            <w:dropDownList>
              <w:listItem w:displayText="Type" w:value="T"/>
              <w:listItem w:displayText="Instance" w:value="I"/>
            </w:dropDownList>
          </w:sdtPr>
          <w:sdtContent>
            <w:tc>
              <w:tcPr>
                <w:tcW w:w="1137" w:type="dxa"/>
                <w:vAlign w:val="center"/>
              </w:tcPr>
              <w:p w14:paraId="1C5D76DB" w14:textId="57483116" w:rsidR="008A5D0D" w:rsidRDefault="008A5D0D" w:rsidP="008A5D0D">
                <w:pPr>
                  <w:pStyle w:val="Table"/>
                  <w:bidi w:val="0"/>
                  <w:rPr>
                    <w:lang w:val="en-US"/>
                  </w:rPr>
                </w:pPr>
                <w:r w:rsidRPr="0052409B">
                  <w:rPr>
                    <w:lang w:val="en-US"/>
                  </w:rPr>
                  <w:t>Instance</w:t>
                </w:r>
              </w:p>
            </w:tc>
          </w:sdtContent>
        </w:sdt>
        <w:tc>
          <w:tcPr>
            <w:tcW w:w="1705" w:type="dxa"/>
            <w:vAlign w:val="center"/>
          </w:tcPr>
          <w:p w14:paraId="48A57611" w14:textId="376BBF82" w:rsidR="00A61F4C" w:rsidRDefault="00B760B8" w:rsidP="00A61F4C">
            <w:pPr>
              <w:pStyle w:val="Table"/>
              <w:bidi w:val="0"/>
            </w:pPr>
            <w:r>
              <w:fldChar w:fldCharType="begin">
                <w:ffData>
                  <w:name w:val="ProductPurchasePrice"/>
                  <w:enabled/>
                  <w:calcOnExit/>
                  <w:textInput>
                    <w:default w:val="N/A"/>
                  </w:textInput>
                </w:ffData>
              </w:fldChar>
            </w:r>
            <w:bookmarkStart w:id="55" w:name="ProductPurchasePrice"/>
            <w:r>
              <w:instrText xml:space="preserve"> FORMTEXT </w:instrText>
            </w:r>
            <w:r>
              <w:fldChar w:fldCharType="separate"/>
            </w:r>
            <w:r>
              <w:rPr>
                <w:noProof/>
              </w:rPr>
              <w:t>N/A</w:t>
            </w:r>
            <w:r>
              <w:fldChar w:fldCharType="end"/>
            </w:r>
            <w:bookmarkEnd w:id="55"/>
          </w:p>
        </w:tc>
        <w:tc>
          <w:tcPr>
            <w:tcW w:w="2172" w:type="dxa"/>
            <w:vAlign w:val="center"/>
          </w:tcPr>
          <w:p w14:paraId="0EAF4119" w14:textId="48E9C647" w:rsidR="008A5D0D" w:rsidRPr="00EA4BD8" w:rsidRDefault="008A5D0D" w:rsidP="008A5D0D">
            <w:pPr>
              <w:pStyle w:val="Table"/>
              <w:bidi w:val="0"/>
            </w:pPr>
            <w:r w:rsidRPr="00EA4BD8">
              <w:t>ProductPurchasePrice</w:t>
            </w:r>
          </w:p>
        </w:tc>
      </w:tr>
      <w:tr w:rsidR="008A5D0D" w:rsidRPr="008A6486" w14:paraId="43E01499" w14:textId="77777777" w:rsidTr="00800193">
        <w:trPr>
          <w:trHeight w:val="680"/>
        </w:trPr>
        <w:tc>
          <w:tcPr>
            <w:tcW w:w="2795" w:type="dxa"/>
            <w:vAlign w:val="center"/>
          </w:tcPr>
          <w:p w14:paraId="0B23E6F0" w14:textId="176A5076" w:rsidR="008A5D0D" w:rsidRPr="003D5F4B" w:rsidRDefault="008A5D0D" w:rsidP="008A5D0D">
            <w:pPr>
              <w:pStyle w:val="Table"/>
              <w:rPr>
                <w:rtl/>
              </w:rPr>
            </w:pPr>
            <w:r w:rsidRPr="00EA4BD8">
              <w:rPr>
                <w:rFonts w:hint="cs"/>
                <w:rtl/>
              </w:rPr>
              <w:t>نکاتی که در حین ایجاد یا نصب محصول باید به آن توجه شود</w:t>
            </w:r>
          </w:p>
        </w:tc>
        <w:sdt>
          <w:sdtPr>
            <w:alias w:val="DataType"/>
            <w:tag w:val="DataType"/>
            <w:id w:val="-309248451"/>
            <w:placeholder>
              <w:docPart w:val="78339CD979CD4730A5A7154690134433"/>
            </w:placeholder>
            <w:dropDownList>
              <w:listItem w:displayText="Farsi text" w:value="Farsi text"/>
              <w:listItem w:displayText="Text" w:value="Text"/>
              <w:listItem w:displayText="Integer" w:value="Integer"/>
              <w:listItem w:displayText="Decimal" w:value="Decimal"/>
              <w:listItem w:displayText="Date" w:value="Date"/>
              <w:listItem w:displayText="Boolean" w:value="Boolean"/>
              <w:listItem w:displayText="URL" w:value="URL"/>
            </w:dropDownList>
          </w:sdtPr>
          <w:sdtContent>
            <w:tc>
              <w:tcPr>
                <w:tcW w:w="1251" w:type="dxa"/>
                <w:vAlign w:val="center"/>
              </w:tcPr>
              <w:p w14:paraId="7B5F40D4" w14:textId="02E5B5DA" w:rsidR="008A5D0D" w:rsidRDefault="008A5D0D" w:rsidP="008A5D0D">
                <w:pPr>
                  <w:pStyle w:val="Table"/>
                  <w:bidi w:val="0"/>
                </w:pPr>
                <w:r w:rsidRPr="00144A2B">
                  <w:t>Text</w:t>
                </w:r>
              </w:p>
            </w:tc>
          </w:sdtContent>
        </w:sdt>
        <w:sdt>
          <w:sdtPr>
            <w:rPr>
              <w:lang w:val="en-US"/>
            </w:rPr>
            <w:alias w:val="Type or Instance"/>
            <w:tag w:val="Type or Instance"/>
            <w:id w:val="889851809"/>
            <w:placeholder>
              <w:docPart w:val="8A0CEE8B3E7145E08ADA52DBD51F59B6"/>
            </w:placeholder>
            <w:dropDownList>
              <w:listItem w:displayText="Type" w:value="T"/>
              <w:listItem w:displayText="Instance" w:value="I"/>
            </w:dropDownList>
          </w:sdtPr>
          <w:sdtContent>
            <w:tc>
              <w:tcPr>
                <w:tcW w:w="1137" w:type="dxa"/>
                <w:vAlign w:val="center"/>
              </w:tcPr>
              <w:p w14:paraId="1046F556" w14:textId="36DBB03F" w:rsidR="008A5D0D" w:rsidRDefault="008A5D0D" w:rsidP="008A5D0D">
                <w:pPr>
                  <w:pStyle w:val="Table"/>
                  <w:bidi w:val="0"/>
                  <w:rPr>
                    <w:lang w:val="en-US"/>
                  </w:rPr>
                </w:pPr>
                <w:r>
                  <w:rPr>
                    <w:lang w:val="en-US"/>
                  </w:rPr>
                  <w:t>Type</w:t>
                </w:r>
              </w:p>
            </w:tc>
          </w:sdtContent>
        </w:sdt>
        <w:tc>
          <w:tcPr>
            <w:tcW w:w="1705" w:type="dxa"/>
            <w:vAlign w:val="center"/>
          </w:tcPr>
          <w:p w14:paraId="0D3EA283" w14:textId="1C5796F2" w:rsidR="00A61F4C" w:rsidRDefault="00A61F4C" w:rsidP="00A61F4C">
            <w:pPr>
              <w:pStyle w:val="Table"/>
              <w:bidi w:val="0"/>
            </w:pPr>
            <w:r>
              <w:fldChar w:fldCharType="begin">
                <w:ffData>
                  <w:name w:val="Consideration"/>
                  <w:enabled/>
                  <w:calcOnExit/>
                  <w:textInput>
                    <w:default w:val="N/A"/>
                  </w:textInput>
                </w:ffData>
              </w:fldChar>
            </w:r>
            <w:bookmarkStart w:id="56" w:name="Consideration"/>
            <w:r>
              <w:instrText xml:space="preserve"> FORMTEXT </w:instrText>
            </w:r>
            <w:r>
              <w:fldChar w:fldCharType="separate"/>
            </w:r>
            <w:r>
              <w:rPr>
                <w:noProof/>
              </w:rPr>
              <w:t>N/A</w:t>
            </w:r>
            <w:r>
              <w:fldChar w:fldCharType="end"/>
            </w:r>
            <w:bookmarkEnd w:id="56"/>
          </w:p>
        </w:tc>
        <w:tc>
          <w:tcPr>
            <w:tcW w:w="2172" w:type="dxa"/>
            <w:vAlign w:val="center"/>
          </w:tcPr>
          <w:p w14:paraId="36ED2CE5" w14:textId="06830F65" w:rsidR="008A5D0D" w:rsidRPr="00EA4BD8" w:rsidRDefault="008A5D0D" w:rsidP="008A5D0D">
            <w:pPr>
              <w:pStyle w:val="Table"/>
              <w:bidi w:val="0"/>
            </w:pPr>
            <w:r w:rsidRPr="00EA4BD8">
              <w:t>Consideration</w:t>
            </w:r>
          </w:p>
        </w:tc>
      </w:tr>
      <w:tr w:rsidR="008A5D0D" w:rsidRPr="008A6486" w14:paraId="10A305F3" w14:textId="77777777" w:rsidTr="00800193">
        <w:trPr>
          <w:trHeight w:val="964"/>
        </w:trPr>
        <w:tc>
          <w:tcPr>
            <w:tcW w:w="2795" w:type="dxa"/>
            <w:vAlign w:val="center"/>
          </w:tcPr>
          <w:p w14:paraId="48E759D9" w14:textId="649D7138" w:rsidR="008A5D0D" w:rsidRPr="003D5F4B" w:rsidRDefault="008A5D0D" w:rsidP="008A5D0D">
            <w:pPr>
              <w:pStyle w:val="Table"/>
              <w:rPr>
                <w:rtl/>
              </w:rPr>
            </w:pPr>
            <w:r w:rsidRPr="00EA4BD8">
              <w:rPr>
                <w:rFonts w:hint="cs"/>
                <w:rtl/>
              </w:rPr>
              <w:t>تاریخ برنامه‌ریزی شده برای نصب محصول به میلادی با فرمت &lt;</w:t>
            </w:r>
            <w:r w:rsidRPr="00EA4BD8">
              <w:t>yyyy-mm-dd</w:t>
            </w:r>
            <w:r w:rsidRPr="00EA4BD8">
              <w:rPr>
                <w:rtl/>
              </w:rPr>
              <w:t>&gt;</w:t>
            </w:r>
          </w:p>
        </w:tc>
        <w:sdt>
          <w:sdtPr>
            <w:alias w:val="DataType"/>
            <w:tag w:val="DataType"/>
            <w:id w:val="-1532559182"/>
            <w:placeholder>
              <w:docPart w:val="19F16ACBC364405BBD34B4FC6D130D50"/>
            </w:placeholder>
            <w:dropDownList>
              <w:listItem w:displayText="Farsi text" w:value="Farsi text"/>
              <w:listItem w:displayText="Text" w:value="Text"/>
              <w:listItem w:displayText="Integer" w:value="Integer"/>
              <w:listItem w:displayText="Decimal" w:value="Decimal"/>
              <w:listItem w:displayText="Date" w:value="Date"/>
              <w:listItem w:displayText="Boolean" w:value="Boolean"/>
              <w:listItem w:displayText="URL" w:value="URL"/>
            </w:dropDownList>
          </w:sdtPr>
          <w:sdtContent>
            <w:tc>
              <w:tcPr>
                <w:tcW w:w="1251" w:type="dxa"/>
                <w:vAlign w:val="center"/>
              </w:tcPr>
              <w:p w14:paraId="6E6EB923" w14:textId="7E65F481" w:rsidR="008A5D0D" w:rsidRDefault="008A5D0D" w:rsidP="008A5D0D">
                <w:pPr>
                  <w:pStyle w:val="Table"/>
                  <w:bidi w:val="0"/>
                </w:pPr>
                <w:r>
                  <w:t>Date</w:t>
                </w:r>
              </w:p>
            </w:tc>
          </w:sdtContent>
        </w:sdt>
        <w:sdt>
          <w:sdtPr>
            <w:rPr>
              <w:lang w:val="en-US"/>
            </w:rPr>
            <w:alias w:val="Type or Instance"/>
            <w:tag w:val="Type or Instance"/>
            <w:id w:val="1691496352"/>
            <w:placeholder>
              <w:docPart w:val="E9C2E119F7C14EACB6E8548E457CEA8E"/>
            </w:placeholder>
            <w:dropDownList>
              <w:listItem w:displayText="Type" w:value="T"/>
              <w:listItem w:displayText="Instance" w:value="I"/>
            </w:dropDownList>
          </w:sdtPr>
          <w:sdtContent>
            <w:tc>
              <w:tcPr>
                <w:tcW w:w="1137" w:type="dxa"/>
                <w:vAlign w:val="center"/>
              </w:tcPr>
              <w:p w14:paraId="28C175B8" w14:textId="28BA67AA" w:rsidR="008A5D0D" w:rsidRDefault="008A5D0D" w:rsidP="008A5D0D">
                <w:pPr>
                  <w:pStyle w:val="Table"/>
                  <w:bidi w:val="0"/>
                  <w:rPr>
                    <w:lang w:val="en-US"/>
                  </w:rPr>
                </w:pPr>
                <w:r w:rsidRPr="0052409B">
                  <w:rPr>
                    <w:lang w:val="en-US"/>
                  </w:rPr>
                  <w:t>Instance</w:t>
                </w:r>
              </w:p>
            </w:tc>
          </w:sdtContent>
        </w:sdt>
        <w:tc>
          <w:tcPr>
            <w:tcW w:w="1705" w:type="dxa"/>
            <w:vAlign w:val="center"/>
          </w:tcPr>
          <w:p w14:paraId="20CDCD04" w14:textId="2681397F" w:rsidR="00A61F4C" w:rsidRDefault="00B760B8" w:rsidP="00A61F4C">
            <w:pPr>
              <w:pStyle w:val="Table"/>
              <w:bidi w:val="0"/>
            </w:pPr>
            <w:r>
              <w:fldChar w:fldCharType="begin">
                <w:ffData>
                  <w:name w:val="InstallationDatePlan"/>
                  <w:enabled/>
                  <w:calcOnExit/>
                  <w:textInput>
                    <w:type w:val="date"/>
                    <w:default w:val="2000-01-01"/>
                    <w:format w:val="yyyy-MM-dd"/>
                  </w:textInput>
                </w:ffData>
              </w:fldChar>
            </w:r>
            <w:bookmarkStart w:id="57" w:name="InstallationDatePlan"/>
            <w:r>
              <w:instrText xml:space="preserve"> FORMTEXT </w:instrText>
            </w:r>
            <w:r>
              <w:fldChar w:fldCharType="separate"/>
            </w:r>
            <w:r>
              <w:rPr>
                <w:noProof/>
              </w:rPr>
              <w:t>2000-01-01</w:t>
            </w:r>
            <w:r>
              <w:fldChar w:fldCharType="end"/>
            </w:r>
            <w:bookmarkEnd w:id="57"/>
          </w:p>
        </w:tc>
        <w:tc>
          <w:tcPr>
            <w:tcW w:w="2172" w:type="dxa"/>
            <w:vAlign w:val="center"/>
          </w:tcPr>
          <w:p w14:paraId="123EDCA3" w14:textId="5927FF9C" w:rsidR="008A5D0D" w:rsidRPr="00EA4BD8" w:rsidRDefault="008A5D0D" w:rsidP="008A5D0D">
            <w:pPr>
              <w:pStyle w:val="Table"/>
              <w:bidi w:val="0"/>
            </w:pPr>
            <w:r w:rsidRPr="00EA4BD8">
              <w:t>InstallationDatePlanned</w:t>
            </w:r>
          </w:p>
        </w:tc>
      </w:tr>
      <w:tr w:rsidR="008A5D0D" w:rsidRPr="008A6486" w14:paraId="35485191" w14:textId="77777777" w:rsidTr="00800193">
        <w:trPr>
          <w:trHeight w:val="680"/>
        </w:trPr>
        <w:tc>
          <w:tcPr>
            <w:tcW w:w="2795" w:type="dxa"/>
            <w:vAlign w:val="center"/>
          </w:tcPr>
          <w:p w14:paraId="5CD0B7C0" w14:textId="070D4D96" w:rsidR="008A5D0D" w:rsidRPr="003D5F4B" w:rsidRDefault="008A5D0D" w:rsidP="008A5D0D">
            <w:pPr>
              <w:pStyle w:val="Table"/>
              <w:rPr>
                <w:rtl/>
              </w:rPr>
            </w:pPr>
            <w:r w:rsidRPr="00EA4BD8">
              <w:rPr>
                <w:rFonts w:hint="cs"/>
                <w:rtl/>
              </w:rPr>
              <w:t>تاریخ واقعی نصب محصول به میلادی با فرمت &lt;</w:t>
            </w:r>
            <w:r w:rsidRPr="00EA4BD8">
              <w:t>yyyy-mm-dd</w:t>
            </w:r>
            <w:r w:rsidRPr="00EA4BD8">
              <w:rPr>
                <w:rtl/>
              </w:rPr>
              <w:t>&gt;</w:t>
            </w:r>
          </w:p>
        </w:tc>
        <w:sdt>
          <w:sdtPr>
            <w:alias w:val="DataType"/>
            <w:tag w:val="DataType"/>
            <w:id w:val="-1633010887"/>
            <w:placeholder>
              <w:docPart w:val="5E3CED8C137343399DB92EB9D2CE21A9"/>
            </w:placeholder>
            <w:dropDownList>
              <w:listItem w:displayText="Farsi text" w:value="Farsi text"/>
              <w:listItem w:displayText="Text" w:value="Text"/>
              <w:listItem w:displayText="Integer" w:value="Integer"/>
              <w:listItem w:displayText="Decimal" w:value="Decimal"/>
              <w:listItem w:displayText="Date" w:value="Date"/>
              <w:listItem w:displayText="Boolean" w:value="Boolean"/>
              <w:listItem w:displayText="URL" w:value="URL"/>
            </w:dropDownList>
          </w:sdtPr>
          <w:sdtContent>
            <w:tc>
              <w:tcPr>
                <w:tcW w:w="1251" w:type="dxa"/>
                <w:vAlign w:val="center"/>
              </w:tcPr>
              <w:p w14:paraId="4E2638D3" w14:textId="517A5479" w:rsidR="008A5D0D" w:rsidRDefault="008A5D0D" w:rsidP="008A5D0D">
                <w:pPr>
                  <w:pStyle w:val="Table"/>
                  <w:bidi w:val="0"/>
                </w:pPr>
                <w:r>
                  <w:t>Date</w:t>
                </w:r>
              </w:p>
            </w:tc>
          </w:sdtContent>
        </w:sdt>
        <w:sdt>
          <w:sdtPr>
            <w:rPr>
              <w:lang w:val="en-US"/>
            </w:rPr>
            <w:alias w:val="Type or Instance"/>
            <w:tag w:val="Type or Instance"/>
            <w:id w:val="-1874536250"/>
            <w:placeholder>
              <w:docPart w:val="8C58F1A60847420CB19A7A3857B664E4"/>
            </w:placeholder>
            <w:dropDownList>
              <w:listItem w:displayText="Type" w:value="T"/>
              <w:listItem w:displayText="Instance" w:value="I"/>
            </w:dropDownList>
          </w:sdtPr>
          <w:sdtContent>
            <w:tc>
              <w:tcPr>
                <w:tcW w:w="1137" w:type="dxa"/>
                <w:vAlign w:val="center"/>
              </w:tcPr>
              <w:p w14:paraId="2B5ECBD9" w14:textId="3ED9AED1" w:rsidR="008A5D0D" w:rsidRDefault="008A5D0D" w:rsidP="008A5D0D">
                <w:pPr>
                  <w:pStyle w:val="Table"/>
                  <w:bidi w:val="0"/>
                  <w:rPr>
                    <w:lang w:val="en-US"/>
                  </w:rPr>
                </w:pPr>
                <w:r w:rsidRPr="0052409B">
                  <w:rPr>
                    <w:lang w:val="en-US"/>
                  </w:rPr>
                  <w:t>Instance</w:t>
                </w:r>
              </w:p>
            </w:tc>
          </w:sdtContent>
        </w:sdt>
        <w:tc>
          <w:tcPr>
            <w:tcW w:w="1705" w:type="dxa"/>
            <w:vAlign w:val="center"/>
          </w:tcPr>
          <w:p w14:paraId="6EBF0B76" w14:textId="2AF43371" w:rsidR="00A61F4C" w:rsidRDefault="00B760B8" w:rsidP="00A61F4C">
            <w:pPr>
              <w:pStyle w:val="Table"/>
              <w:bidi w:val="0"/>
            </w:pPr>
            <w:r>
              <w:fldChar w:fldCharType="begin">
                <w:ffData>
                  <w:name w:val="InstallationDateActu"/>
                  <w:enabled/>
                  <w:calcOnExit/>
                  <w:textInput>
                    <w:type w:val="date"/>
                    <w:default w:val="2000-01-01"/>
                    <w:format w:val="yyyy-MM-dd"/>
                  </w:textInput>
                </w:ffData>
              </w:fldChar>
            </w:r>
            <w:bookmarkStart w:id="58" w:name="InstallationDateActu"/>
            <w:r>
              <w:instrText xml:space="preserve"> FORMTEXT </w:instrText>
            </w:r>
            <w:r>
              <w:fldChar w:fldCharType="separate"/>
            </w:r>
            <w:r>
              <w:rPr>
                <w:noProof/>
              </w:rPr>
              <w:t>2000-01-01</w:t>
            </w:r>
            <w:r>
              <w:fldChar w:fldCharType="end"/>
            </w:r>
            <w:bookmarkEnd w:id="58"/>
          </w:p>
        </w:tc>
        <w:tc>
          <w:tcPr>
            <w:tcW w:w="2172" w:type="dxa"/>
            <w:vAlign w:val="center"/>
          </w:tcPr>
          <w:p w14:paraId="3227A095" w14:textId="326DEE8F" w:rsidR="008A5D0D" w:rsidRPr="00EA4BD8" w:rsidRDefault="008A5D0D" w:rsidP="008A5D0D">
            <w:pPr>
              <w:pStyle w:val="Table"/>
              <w:bidi w:val="0"/>
            </w:pPr>
            <w:r w:rsidRPr="00EA4BD8">
              <w:t>InstallationDateActual</w:t>
            </w:r>
          </w:p>
        </w:tc>
      </w:tr>
      <w:tr w:rsidR="00C815F6" w:rsidRPr="008A6486" w14:paraId="68615A56" w14:textId="77777777" w:rsidTr="00800193">
        <w:trPr>
          <w:trHeight w:val="340"/>
        </w:trPr>
        <w:tc>
          <w:tcPr>
            <w:tcW w:w="2795" w:type="dxa"/>
            <w:vAlign w:val="center"/>
          </w:tcPr>
          <w:p w14:paraId="4FE446CD" w14:textId="2466179C" w:rsidR="00C815F6" w:rsidRPr="003D5F4B" w:rsidRDefault="00C815F6" w:rsidP="00C815F6">
            <w:pPr>
              <w:pStyle w:val="Table"/>
              <w:rPr>
                <w:rtl/>
              </w:rPr>
            </w:pPr>
            <w:r w:rsidRPr="00EA4BD8">
              <w:rPr>
                <w:rFonts w:hint="cs"/>
                <w:rtl/>
              </w:rPr>
              <w:t>گروه یا فرد مسئول نصب محصول</w:t>
            </w:r>
          </w:p>
        </w:tc>
        <w:sdt>
          <w:sdtPr>
            <w:alias w:val="DataType"/>
            <w:tag w:val="DataType"/>
            <w:id w:val="322938626"/>
            <w:placeholder>
              <w:docPart w:val="03F165AC13DD4539B4BB35EB6723BFA7"/>
            </w:placeholder>
            <w:dropDownList>
              <w:listItem w:displayText="Farsi text" w:value="Farsi text"/>
              <w:listItem w:displayText="Text" w:value="Text"/>
              <w:listItem w:displayText="Integer" w:value="Integer"/>
              <w:listItem w:displayText="Decimal" w:value="Decimal"/>
              <w:listItem w:displayText="Date" w:value="Date"/>
              <w:listItem w:displayText="Boolean" w:value="Boolean"/>
              <w:listItem w:displayText="URL" w:value="URL"/>
            </w:dropDownList>
          </w:sdtPr>
          <w:sdtContent>
            <w:tc>
              <w:tcPr>
                <w:tcW w:w="1251" w:type="dxa"/>
                <w:vAlign w:val="center"/>
              </w:tcPr>
              <w:p w14:paraId="037CF779" w14:textId="29AD704D" w:rsidR="00C815F6" w:rsidRDefault="00C815F6" w:rsidP="00C815F6">
                <w:pPr>
                  <w:pStyle w:val="Table"/>
                  <w:bidi w:val="0"/>
                </w:pPr>
                <w:r w:rsidRPr="00144A2B">
                  <w:t>Text</w:t>
                </w:r>
              </w:p>
            </w:tc>
          </w:sdtContent>
        </w:sdt>
        <w:sdt>
          <w:sdtPr>
            <w:rPr>
              <w:lang w:val="en-US"/>
            </w:rPr>
            <w:alias w:val="Type or Instance"/>
            <w:tag w:val="Type or Instance"/>
            <w:id w:val="-670255786"/>
            <w:placeholder>
              <w:docPart w:val="D0FA6E7FA5454D1EB7CE21BFAB740958"/>
            </w:placeholder>
            <w:dropDownList>
              <w:listItem w:displayText="Type" w:value="T"/>
              <w:listItem w:displayText="Instance" w:value="I"/>
            </w:dropDownList>
          </w:sdtPr>
          <w:sdtContent>
            <w:tc>
              <w:tcPr>
                <w:tcW w:w="1137" w:type="dxa"/>
                <w:vAlign w:val="center"/>
              </w:tcPr>
              <w:p w14:paraId="6C2E9DFE" w14:textId="0DC30BD8" w:rsidR="00C815F6" w:rsidRDefault="00C815F6" w:rsidP="00C815F6">
                <w:pPr>
                  <w:pStyle w:val="Table"/>
                  <w:bidi w:val="0"/>
                  <w:rPr>
                    <w:lang w:val="en-US"/>
                  </w:rPr>
                </w:pPr>
                <w:r w:rsidRPr="0052409B">
                  <w:rPr>
                    <w:lang w:val="en-US"/>
                  </w:rPr>
                  <w:t>Instance</w:t>
                </w:r>
              </w:p>
            </w:tc>
          </w:sdtContent>
        </w:sdt>
        <w:tc>
          <w:tcPr>
            <w:tcW w:w="1705" w:type="dxa"/>
            <w:vAlign w:val="center"/>
          </w:tcPr>
          <w:p w14:paraId="53700C96" w14:textId="6B9E4CFA" w:rsidR="00A61F4C" w:rsidRDefault="007F7002" w:rsidP="00A61F4C">
            <w:pPr>
              <w:pStyle w:val="Table"/>
              <w:bidi w:val="0"/>
            </w:pPr>
            <w:r>
              <w:fldChar w:fldCharType="begin">
                <w:ffData>
                  <w:name w:val="InstalledBy"/>
                  <w:enabled/>
                  <w:calcOnExit/>
                  <w:textInput>
                    <w:default w:val="N/A"/>
                  </w:textInput>
                </w:ffData>
              </w:fldChar>
            </w:r>
            <w:bookmarkStart w:id="59" w:name="InstalledBy"/>
            <w:r>
              <w:instrText xml:space="preserve"> FORMTEXT </w:instrText>
            </w:r>
            <w:r>
              <w:fldChar w:fldCharType="separate"/>
            </w:r>
            <w:r>
              <w:rPr>
                <w:noProof/>
              </w:rPr>
              <w:t>N/A</w:t>
            </w:r>
            <w:r>
              <w:fldChar w:fldCharType="end"/>
            </w:r>
            <w:bookmarkEnd w:id="59"/>
          </w:p>
        </w:tc>
        <w:tc>
          <w:tcPr>
            <w:tcW w:w="2172" w:type="dxa"/>
            <w:vAlign w:val="center"/>
          </w:tcPr>
          <w:p w14:paraId="0C9FC551" w14:textId="79D391FF" w:rsidR="00C815F6" w:rsidRPr="00EA4BD8" w:rsidRDefault="00C815F6" w:rsidP="00C815F6">
            <w:pPr>
              <w:pStyle w:val="Table"/>
              <w:bidi w:val="0"/>
            </w:pPr>
            <w:r w:rsidRPr="00EA4BD8">
              <w:t>InstalledBy</w:t>
            </w:r>
          </w:p>
        </w:tc>
      </w:tr>
      <w:tr w:rsidR="00C815F6" w:rsidRPr="008A6486" w14:paraId="365B4642" w14:textId="77777777" w:rsidTr="00800193">
        <w:trPr>
          <w:trHeight w:val="680"/>
        </w:trPr>
        <w:tc>
          <w:tcPr>
            <w:tcW w:w="2795" w:type="dxa"/>
            <w:vAlign w:val="center"/>
          </w:tcPr>
          <w:p w14:paraId="596B9925" w14:textId="7BA48446" w:rsidR="00C815F6" w:rsidRPr="003D5F4B" w:rsidRDefault="00C815F6" w:rsidP="00C815F6">
            <w:pPr>
              <w:pStyle w:val="Table"/>
              <w:rPr>
                <w:rtl/>
              </w:rPr>
            </w:pPr>
            <w:r w:rsidRPr="00EA4BD8">
              <w:rPr>
                <w:rFonts w:hint="cs"/>
                <w:rtl/>
              </w:rPr>
              <w:t>گروه یا فرد مسئول تست محصول پس از نصب</w:t>
            </w:r>
          </w:p>
        </w:tc>
        <w:sdt>
          <w:sdtPr>
            <w:alias w:val="DataType"/>
            <w:tag w:val="DataType"/>
            <w:id w:val="1062367278"/>
            <w:placeholder>
              <w:docPart w:val="6F69C73604A1437FAC454404D5C39E47"/>
            </w:placeholder>
            <w:dropDownList>
              <w:listItem w:displayText="Farsi text" w:value="Farsi text"/>
              <w:listItem w:displayText="Text" w:value="Text"/>
              <w:listItem w:displayText="Integer" w:value="Integer"/>
              <w:listItem w:displayText="Decimal" w:value="Decimal"/>
              <w:listItem w:displayText="Date" w:value="Date"/>
              <w:listItem w:displayText="Boolean" w:value="Boolean"/>
              <w:listItem w:displayText="URL" w:value="URL"/>
            </w:dropDownList>
          </w:sdtPr>
          <w:sdtContent>
            <w:tc>
              <w:tcPr>
                <w:tcW w:w="1251" w:type="dxa"/>
                <w:vAlign w:val="center"/>
              </w:tcPr>
              <w:p w14:paraId="0FDEF530" w14:textId="71C62370" w:rsidR="00C815F6" w:rsidRDefault="00C815F6" w:rsidP="00C815F6">
                <w:pPr>
                  <w:pStyle w:val="Table"/>
                  <w:bidi w:val="0"/>
                </w:pPr>
                <w:r w:rsidRPr="00144A2B">
                  <w:t>Text</w:t>
                </w:r>
              </w:p>
            </w:tc>
          </w:sdtContent>
        </w:sdt>
        <w:sdt>
          <w:sdtPr>
            <w:rPr>
              <w:lang w:val="en-US"/>
            </w:rPr>
            <w:alias w:val="Type or Instance"/>
            <w:tag w:val="Type or Instance"/>
            <w:id w:val="1723100980"/>
            <w:placeholder>
              <w:docPart w:val="10558E844C234139823B329E5071DCE8"/>
            </w:placeholder>
            <w:dropDownList>
              <w:listItem w:displayText="Type" w:value="T"/>
              <w:listItem w:displayText="Instance" w:value="I"/>
            </w:dropDownList>
          </w:sdtPr>
          <w:sdtContent>
            <w:tc>
              <w:tcPr>
                <w:tcW w:w="1137" w:type="dxa"/>
                <w:vAlign w:val="center"/>
              </w:tcPr>
              <w:p w14:paraId="7770F69F" w14:textId="3E9B8D69" w:rsidR="00C815F6" w:rsidRDefault="00C815F6" w:rsidP="00C815F6">
                <w:pPr>
                  <w:pStyle w:val="Table"/>
                  <w:bidi w:val="0"/>
                  <w:rPr>
                    <w:lang w:val="en-US"/>
                  </w:rPr>
                </w:pPr>
                <w:r w:rsidRPr="0052409B">
                  <w:rPr>
                    <w:lang w:val="en-US"/>
                  </w:rPr>
                  <w:t>Instance</w:t>
                </w:r>
              </w:p>
            </w:tc>
          </w:sdtContent>
        </w:sdt>
        <w:tc>
          <w:tcPr>
            <w:tcW w:w="1705" w:type="dxa"/>
            <w:vAlign w:val="center"/>
          </w:tcPr>
          <w:p w14:paraId="43B216D7" w14:textId="362A30CE" w:rsidR="00A61F4C" w:rsidRDefault="007F7002" w:rsidP="00A61F4C">
            <w:pPr>
              <w:pStyle w:val="Table"/>
              <w:bidi w:val="0"/>
            </w:pPr>
            <w:r>
              <w:fldChar w:fldCharType="begin">
                <w:ffData>
                  <w:name w:val="TestedBy"/>
                  <w:enabled/>
                  <w:calcOnExit/>
                  <w:textInput>
                    <w:default w:val="N/A"/>
                  </w:textInput>
                </w:ffData>
              </w:fldChar>
            </w:r>
            <w:bookmarkStart w:id="60" w:name="TestedBy"/>
            <w:r>
              <w:instrText xml:space="preserve"> FORMTEXT </w:instrText>
            </w:r>
            <w:r>
              <w:fldChar w:fldCharType="separate"/>
            </w:r>
            <w:r>
              <w:rPr>
                <w:noProof/>
              </w:rPr>
              <w:t>N/A</w:t>
            </w:r>
            <w:r>
              <w:fldChar w:fldCharType="end"/>
            </w:r>
            <w:bookmarkEnd w:id="60"/>
          </w:p>
        </w:tc>
        <w:tc>
          <w:tcPr>
            <w:tcW w:w="2172" w:type="dxa"/>
            <w:vAlign w:val="center"/>
          </w:tcPr>
          <w:p w14:paraId="2223114C" w14:textId="66A32DE9" w:rsidR="00C815F6" w:rsidRPr="00EA4BD8" w:rsidRDefault="00C815F6" w:rsidP="00C815F6">
            <w:pPr>
              <w:pStyle w:val="Table"/>
              <w:bidi w:val="0"/>
            </w:pPr>
            <w:r w:rsidRPr="00EA4BD8">
              <w:t>TestedBy</w:t>
            </w:r>
          </w:p>
        </w:tc>
      </w:tr>
      <w:tr w:rsidR="00C815F6" w:rsidRPr="008A6486" w14:paraId="2AC257D0" w14:textId="77777777" w:rsidTr="00800193">
        <w:trPr>
          <w:trHeight w:val="680"/>
        </w:trPr>
        <w:tc>
          <w:tcPr>
            <w:tcW w:w="2795" w:type="dxa"/>
            <w:vAlign w:val="center"/>
          </w:tcPr>
          <w:p w14:paraId="0B3623FC" w14:textId="71737201" w:rsidR="00C815F6" w:rsidRPr="003D5F4B" w:rsidRDefault="00C815F6" w:rsidP="00C815F6">
            <w:pPr>
              <w:pStyle w:val="Table"/>
              <w:rPr>
                <w:rtl/>
              </w:rPr>
            </w:pPr>
            <w:r w:rsidRPr="00EA4BD8">
              <w:rPr>
                <w:rFonts w:hint="cs"/>
                <w:rtl/>
              </w:rPr>
              <w:t>تاریخ تست محصول به میلادی با فرمت &lt;</w:t>
            </w:r>
            <w:r w:rsidRPr="00EA4BD8">
              <w:t>yyyy-mm-dd</w:t>
            </w:r>
            <w:r w:rsidRPr="00EA4BD8">
              <w:rPr>
                <w:rtl/>
              </w:rPr>
              <w:t>&gt;</w:t>
            </w:r>
          </w:p>
        </w:tc>
        <w:sdt>
          <w:sdtPr>
            <w:alias w:val="DataType"/>
            <w:tag w:val="DataType"/>
            <w:id w:val="-991566144"/>
            <w:placeholder>
              <w:docPart w:val="6997352466F54E7DA9B6A9DF88F346D2"/>
            </w:placeholder>
            <w:dropDownList>
              <w:listItem w:displayText="Farsi text" w:value="Farsi text"/>
              <w:listItem w:displayText="Text" w:value="Text"/>
              <w:listItem w:displayText="Integer" w:value="Integer"/>
              <w:listItem w:displayText="Decimal" w:value="Decimal"/>
              <w:listItem w:displayText="Date" w:value="Date"/>
              <w:listItem w:displayText="Boolean" w:value="Boolean"/>
              <w:listItem w:displayText="URL" w:value="URL"/>
            </w:dropDownList>
          </w:sdtPr>
          <w:sdtContent>
            <w:tc>
              <w:tcPr>
                <w:tcW w:w="1251" w:type="dxa"/>
                <w:vAlign w:val="center"/>
              </w:tcPr>
              <w:p w14:paraId="370F2E79" w14:textId="06620865" w:rsidR="00C815F6" w:rsidRDefault="00C815F6" w:rsidP="00C815F6">
                <w:pPr>
                  <w:pStyle w:val="Table"/>
                  <w:bidi w:val="0"/>
                </w:pPr>
                <w:r>
                  <w:t>Date</w:t>
                </w:r>
              </w:p>
            </w:tc>
          </w:sdtContent>
        </w:sdt>
        <w:sdt>
          <w:sdtPr>
            <w:rPr>
              <w:lang w:val="en-US"/>
            </w:rPr>
            <w:alias w:val="Type or Instance"/>
            <w:tag w:val="Type or Instance"/>
            <w:id w:val="-1144198028"/>
            <w:placeholder>
              <w:docPart w:val="A2FBB953F7FE4298BEDDB57DF9A8BA48"/>
            </w:placeholder>
            <w:dropDownList>
              <w:listItem w:displayText="Type" w:value="T"/>
              <w:listItem w:displayText="Instance" w:value="I"/>
            </w:dropDownList>
          </w:sdtPr>
          <w:sdtContent>
            <w:tc>
              <w:tcPr>
                <w:tcW w:w="1137" w:type="dxa"/>
                <w:vAlign w:val="center"/>
              </w:tcPr>
              <w:p w14:paraId="5C76AD13" w14:textId="4EF9EBF3" w:rsidR="00C815F6" w:rsidRDefault="00C815F6" w:rsidP="00C815F6">
                <w:pPr>
                  <w:pStyle w:val="Table"/>
                  <w:bidi w:val="0"/>
                  <w:rPr>
                    <w:lang w:val="en-US"/>
                  </w:rPr>
                </w:pPr>
                <w:r w:rsidRPr="0052409B">
                  <w:rPr>
                    <w:lang w:val="en-US"/>
                  </w:rPr>
                  <w:t>Instance</w:t>
                </w:r>
              </w:p>
            </w:tc>
          </w:sdtContent>
        </w:sdt>
        <w:tc>
          <w:tcPr>
            <w:tcW w:w="1705" w:type="dxa"/>
            <w:vAlign w:val="center"/>
          </w:tcPr>
          <w:p w14:paraId="4FDA98EE" w14:textId="35605834" w:rsidR="00A61F4C" w:rsidRDefault="007F7002" w:rsidP="00A61F4C">
            <w:pPr>
              <w:pStyle w:val="Table"/>
              <w:bidi w:val="0"/>
            </w:pPr>
            <w:r>
              <w:fldChar w:fldCharType="begin">
                <w:ffData>
                  <w:name w:val="TestDate"/>
                  <w:enabled/>
                  <w:calcOnExit/>
                  <w:textInput>
                    <w:type w:val="date"/>
                    <w:default w:val="2000-01-01"/>
                    <w:format w:val="yyyy-MM-dd"/>
                  </w:textInput>
                </w:ffData>
              </w:fldChar>
            </w:r>
            <w:bookmarkStart w:id="61" w:name="TestDate"/>
            <w:r>
              <w:instrText xml:space="preserve"> FORMTEXT </w:instrText>
            </w:r>
            <w:r>
              <w:fldChar w:fldCharType="separate"/>
            </w:r>
            <w:r>
              <w:rPr>
                <w:noProof/>
              </w:rPr>
              <w:t>2000-01-01</w:t>
            </w:r>
            <w:r>
              <w:fldChar w:fldCharType="end"/>
            </w:r>
            <w:bookmarkEnd w:id="61"/>
          </w:p>
        </w:tc>
        <w:tc>
          <w:tcPr>
            <w:tcW w:w="2172" w:type="dxa"/>
            <w:vAlign w:val="center"/>
          </w:tcPr>
          <w:p w14:paraId="1029B2F0" w14:textId="7CAF89FF" w:rsidR="00C815F6" w:rsidRPr="00EA4BD8" w:rsidRDefault="00C815F6" w:rsidP="00C815F6">
            <w:pPr>
              <w:pStyle w:val="Table"/>
              <w:bidi w:val="0"/>
            </w:pPr>
            <w:r w:rsidRPr="00EA4BD8">
              <w:t>TestDate</w:t>
            </w:r>
          </w:p>
        </w:tc>
      </w:tr>
      <w:tr w:rsidR="00C815F6" w:rsidRPr="008A6486" w14:paraId="6ACC2FA5" w14:textId="77777777" w:rsidTr="00800193">
        <w:trPr>
          <w:trHeight w:val="680"/>
        </w:trPr>
        <w:tc>
          <w:tcPr>
            <w:tcW w:w="2795" w:type="dxa"/>
            <w:vAlign w:val="center"/>
          </w:tcPr>
          <w:p w14:paraId="3D811BB2" w14:textId="5714830B" w:rsidR="00C815F6" w:rsidRPr="003D5F4B" w:rsidRDefault="007B15C6" w:rsidP="00C815F6">
            <w:pPr>
              <w:pStyle w:val="Table"/>
              <w:rPr>
                <w:rtl/>
              </w:rPr>
            </w:pPr>
            <w:r>
              <w:rPr>
                <w:rFonts w:hint="cs"/>
                <w:rtl/>
              </w:rPr>
              <w:t xml:space="preserve">آدرس </w:t>
            </w:r>
            <w:r w:rsidR="00C815F6" w:rsidRPr="00EA4BD8">
              <w:rPr>
                <w:rFonts w:hint="cs"/>
                <w:rtl/>
              </w:rPr>
              <w:t>گواهی نصب محصول که به صورت هایپرلینک است</w:t>
            </w:r>
          </w:p>
        </w:tc>
        <w:sdt>
          <w:sdtPr>
            <w:alias w:val="DataType"/>
            <w:tag w:val="DataType"/>
            <w:id w:val="-394746678"/>
            <w:placeholder>
              <w:docPart w:val="028212038EEA4091A655044D24D98883"/>
            </w:placeholder>
            <w:dropDownList>
              <w:listItem w:displayText="Farsi text" w:value="Farsi text"/>
              <w:listItem w:displayText="Text" w:value="Text"/>
              <w:listItem w:displayText="Integer" w:value="Integer"/>
              <w:listItem w:displayText="Decimal" w:value="Decimal"/>
              <w:listItem w:displayText="Date" w:value="Date"/>
              <w:listItem w:displayText="Boolean" w:value="Boolean"/>
              <w:listItem w:displayText="URL" w:value="URL"/>
            </w:dropDownList>
          </w:sdtPr>
          <w:sdtContent>
            <w:tc>
              <w:tcPr>
                <w:tcW w:w="1251" w:type="dxa"/>
                <w:vAlign w:val="center"/>
              </w:tcPr>
              <w:p w14:paraId="1D104120" w14:textId="6F5BBA3B" w:rsidR="00C815F6" w:rsidRDefault="00C815F6" w:rsidP="00C815F6">
                <w:pPr>
                  <w:pStyle w:val="Table"/>
                  <w:bidi w:val="0"/>
                </w:pPr>
                <w:r>
                  <w:t>URL</w:t>
                </w:r>
              </w:p>
            </w:tc>
          </w:sdtContent>
        </w:sdt>
        <w:sdt>
          <w:sdtPr>
            <w:rPr>
              <w:lang w:val="en-US"/>
            </w:rPr>
            <w:alias w:val="Type or Instance"/>
            <w:tag w:val="Type or Instance"/>
            <w:id w:val="1642527237"/>
            <w:placeholder>
              <w:docPart w:val="1D223C8A10174445B855559DF2FBD23B"/>
            </w:placeholder>
            <w:dropDownList>
              <w:listItem w:displayText="Type" w:value="T"/>
              <w:listItem w:displayText="Instance" w:value="I"/>
            </w:dropDownList>
          </w:sdtPr>
          <w:sdtContent>
            <w:tc>
              <w:tcPr>
                <w:tcW w:w="1137" w:type="dxa"/>
                <w:vAlign w:val="center"/>
              </w:tcPr>
              <w:p w14:paraId="139F2AB7" w14:textId="7BDD7E18" w:rsidR="00C815F6" w:rsidRDefault="00C815F6" w:rsidP="00C815F6">
                <w:pPr>
                  <w:pStyle w:val="Table"/>
                  <w:bidi w:val="0"/>
                  <w:rPr>
                    <w:lang w:val="en-US"/>
                  </w:rPr>
                </w:pPr>
                <w:r w:rsidRPr="0052409B">
                  <w:rPr>
                    <w:lang w:val="en-US"/>
                  </w:rPr>
                  <w:t>Instance</w:t>
                </w:r>
              </w:p>
            </w:tc>
          </w:sdtContent>
        </w:sdt>
        <w:tc>
          <w:tcPr>
            <w:tcW w:w="1705" w:type="dxa"/>
            <w:vAlign w:val="center"/>
          </w:tcPr>
          <w:p w14:paraId="5C3669E6" w14:textId="10EDA755" w:rsidR="00A61F4C" w:rsidRDefault="00B760B8" w:rsidP="00A61F4C">
            <w:pPr>
              <w:pStyle w:val="Table"/>
              <w:bidi w:val="0"/>
            </w:pPr>
            <w:r>
              <w:fldChar w:fldCharType="begin">
                <w:ffData>
                  <w:name w:val="InstallationCertific"/>
                  <w:enabled/>
                  <w:calcOnExit/>
                  <w:textInput>
                    <w:default w:val="N/A"/>
                  </w:textInput>
                </w:ffData>
              </w:fldChar>
            </w:r>
            <w:bookmarkStart w:id="62" w:name="InstallationCertific"/>
            <w:r>
              <w:instrText xml:space="preserve"> FORMTEXT </w:instrText>
            </w:r>
            <w:r>
              <w:fldChar w:fldCharType="separate"/>
            </w:r>
            <w:r>
              <w:rPr>
                <w:noProof/>
              </w:rPr>
              <w:t>N/A</w:t>
            </w:r>
            <w:r>
              <w:fldChar w:fldCharType="end"/>
            </w:r>
            <w:bookmarkEnd w:id="62"/>
          </w:p>
        </w:tc>
        <w:tc>
          <w:tcPr>
            <w:tcW w:w="2172" w:type="dxa"/>
            <w:vAlign w:val="center"/>
          </w:tcPr>
          <w:p w14:paraId="2E8977F8" w14:textId="364CC2E1" w:rsidR="00C815F6" w:rsidRPr="00EA4BD8" w:rsidRDefault="00C815F6" w:rsidP="00C815F6">
            <w:pPr>
              <w:pStyle w:val="Table"/>
              <w:bidi w:val="0"/>
            </w:pPr>
            <w:r w:rsidRPr="00EA4BD8">
              <w:t>InstallationCertificate</w:t>
            </w:r>
          </w:p>
        </w:tc>
      </w:tr>
      <w:tr w:rsidR="0078571E" w:rsidRPr="008A6486" w14:paraId="1464A334" w14:textId="77777777" w:rsidTr="0078571E">
        <w:trPr>
          <w:trHeight w:val="680"/>
        </w:trPr>
        <w:tc>
          <w:tcPr>
            <w:tcW w:w="2795" w:type="dxa"/>
            <w:vAlign w:val="center"/>
          </w:tcPr>
          <w:p w14:paraId="55756508" w14:textId="757CDDBA" w:rsidR="0078571E" w:rsidRPr="00EA4BD8" w:rsidRDefault="0078571E" w:rsidP="0078571E">
            <w:pPr>
              <w:pStyle w:val="Table"/>
              <w:rPr>
                <w:rtl/>
              </w:rPr>
            </w:pPr>
            <w:r w:rsidRPr="0078571E">
              <w:rPr>
                <w:rtl/>
              </w:rPr>
              <w:lastRenderedPageBreak/>
              <w:t>تار</w:t>
            </w:r>
            <w:r w:rsidRPr="0078571E">
              <w:rPr>
                <w:rFonts w:hint="cs"/>
                <w:rtl/>
              </w:rPr>
              <w:t>ی</w:t>
            </w:r>
            <w:r w:rsidRPr="0078571E">
              <w:rPr>
                <w:rFonts w:hint="eastAsia"/>
                <w:rtl/>
              </w:rPr>
              <w:t>خ</w:t>
            </w:r>
            <w:r w:rsidRPr="0078571E">
              <w:rPr>
                <w:rtl/>
              </w:rPr>
              <w:t xml:space="preserve"> برنامه‌ر</w:t>
            </w:r>
            <w:r w:rsidRPr="0078571E">
              <w:rPr>
                <w:rFonts w:hint="cs"/>
                <w:rtl/>
              </w:rPr>
              <w:t>ی</w:t>
            </w:r>
            <w:r w:rsidRPr="0078571E">
              <w:rPr>
                <w:rFonts w:hint="eastAsia"/>
                <w:rtl/>
              </w:rPr>
              <w:t>ز</w:t>
            </w:r>
            <w:r w:rsidRPr="0078571E">
              <w:rPr>
                <w:rFonts w:hint="cs"/>
                <w:rtl/>
              </w:rPr>
              <w:t>ی</w:t>
            </w:r>
            <w:r w:rsidRPr="0078571E">
              <w:rPr>
                <w:rtl/>
              </w:rPr>
              <w:t xml:space="preserve"> شده برا</w:t>
            </w:r>
            <w:r w:rsidRPr="0078571E">
              <w:rPr>
                <w:rFonts w:hint="cs"/>
                <w:rtl/>
              </w:rPr>
              <w:t>ی</w:t>
            </w:r>
            <w:r w:rsidRPr="0078571E">
              <w:rPr>
                <w:rtl/>
              </w:rPr>
              <w:t xml:space="preserve"> شروع فعال</w:t>
            </w:r>
            <w:r w:rsidRPr="0078571E">
              <w:rPr>
                <w:rFonts w:hint="cs"/>
                <w:rtl/>
              </w:rPr>
              <w:t>ی</w:t>
            </w:r>
            <w:r w:rsidRPr="0078571E">
              <w:rPr>
                <w:rFonts w:hint="eastAsia"/>
                <w:rtl/>
              </w:rPr>
              <w:t>ت</w:t>
            </w:r>
            <w:r w:rsidRPr="0078571E">
              <w:rPr>
                <w:rtl/>
              </w:rPr>
              <w:t xml:space="preserve"> ا</w:t>
            </w:r>
            <w:r w:rsidRPr="0078571E">
              <w:rPr>
                <w:rFonts w:hint="cs"/>
                <w:rtl/>
              </w:rPr>
              <w:t>ی</w:t>
            </w:r>
            <w:r w:rsidRPr="0078571E">
              <w:rPr>
                <w:rFonts w:hint="eastAsia"/>
                <w:rtl/>
              </w:rPr>
              <w:t>جاد</w:t>
            </w:r>
            <w:r w:rsidRPr="0078571E">
              <w:rPr>
                <w:rtl/>
              </w:rPr>
              <w:t xml:space="preserve"> محصول در کارگاه به م</w:t>
            </w:r>
            <w:r w:rsidRPr="0078571E">
              <w:rPr>
                <w:rFonts w:hint="cs"/>
                <w:rtl/>
              </w:rPr>
              <w:t>ی</w:t>
            </w:r>
            <w:r w:rsidRPr="0078571E">
              <w:rPr>
                <w:rFonts w:hint="eastAsia"/>
                <w:rtl/>
              </w:rPr>
              <w:t>لاد</w:t>
            </w:r>
            <w:r w:rsidRPr="0078571E">
              <w:rPr>
                <w:rFonts w:hint="cs"/>
                <w:rtl/>
              </w:rPr>
              <w:t>ی</w:t>
            </w:r>
            <w:r w:rsidRPr="0078571E">
              <w:rPr>
                <w:rtl/>
              </w:rPr>
              <w:t xml:space="preserve"> با فرمت &lt;</w:t>
            </w:r>
            <w:r w:rsidRPr="0078571E">
              <w:t>yyyy-mm-dd</w:t>
            </w:r>
            <w:r w:rsidRPr="0078571E">
              <w:rPr>
                <w:rtl/>
              </w:rPr>
              <w:t>&gt;</w:t>
            </w:r>
          </w:p>
        </w:tc>
        <w:sdt>
          <w:sdtPr>
            <w:alias w:val="DataType"/>
            <w:tag w:val="DataType"/>
            <w:id w:val="1269276163"/>
            <w:placeholder>
              <w:docPart w:val="948DF35088734F18ABEA597E05B9EF0D"/>
            </w:placeholder>
            <w:dropDownList>
              <w:listItem w:displayText="Farsi text" w:value="Farsi text"/>
              <w:listItem w:displayText="Text" w:value="Text"/>
              <w:listItem w:displayText="Integer" w:value="Integer"/>
              <w:listItem w:displayText="Decimal" w:value="Decimal"/>
              <w:listItem w:displayText="Date" w:value="Date"/>
              <w:listItem w:displayText="Boolean" w:value="Boolean"/>
              <w:listItem w:displayText="URL" w:value="URL"/>
            </w:dropDownList>
          </w:sdtPr>
          <w:sdtContent>
            <w:tc>
              <w:tcPr>
                <w:tcW w:w="1251" w:type="dxa"/>
                <w:vAlign w:val="center"/>
              </w:tcPr>
              <w:p w14:paraId="13B1C325" w14:textId="091BC270" w:rsidR="0078571E" w:rsidRDefault="0078571E" w:rsidP="0078571E">
                <w:pPr>
                  <w:pStyle w:val="Table"/>
                  <w:bidi w:val="0"/>
                </w:pPr>
                <w:r>
                  <w:t>Date</w:t>
                </w:r>
              </w:p>
            </w:tc>
          </w:sdtContent>
        </w:sdt>
        <w:sdt>
          <w:sdtPr>
            <w:rPr>
              <w:lang w:val="en-US"/>
            </w:rPr>
            <w:alias w:val="Type or Instance"/>
            <w:tag w:val="Type or Instance"/>
            <w:id w:val="1227031830"/>
            <w:placeholder>
              <w:docPart w:val="D1A4914452CD466CB984D9B1DB3E9C1A"/>
            </w:placeholder>
            <w:dropDownList>
              <w:listItem w:displayText="Type" w:value="T"/>
              <w:listItem w:displayText="Instance" w:value="I"/>
            </w:dropDownList>
          </w:sdtPr>
          <w:sdtContent>
            <w:tc>
              <w:tcPr>
                <w:tcW w:w="1137" w:type="dxa"/>
                <w:vAlign w:val="center"/>
              </w:tcPr>
              <w:p w14:paraId="259810C0" w14:textId="77E11496" w:rsidR="0078571E" w:rsidRDefault="0078571E" w:rsidP="0078571E">
                <w:pPr>
                  <w:pStyle w:val="Table"/>
                  <w:bidi w:val="0"/>
                  <w:rPr>
                    <w:lang w:val="en-US"/>
                  </w:rPr>
                </w:pPr>
                <w:r w:rsidRPr="0052409B">
                  <w:rPr>
                    <w:lang w:val="en-US"/>
                  </w:rPr>
                  <w:t>Instance</w:t>
                </w:r>
              </w:p>
            </w:tc>
          </w:sdtContent>
        </w:sdt>
        <w:tc>
          <w:tcPr>
            <w:tcW w:w="1705" w:type="dxa"/>
            <w:vAlign w:val="center"/>
          </w:tcPr>
          <w:p w14:paraId="55C752F7" w14:textId="59D4CAB8" w:rsidR="00A61F4C" w:rsidRPr="0078571E" w:rsidRDefault="00B760B8" w:rsidP="00A61F4C">
            <w:pPr>
              <w:pStyle w:val="Table"/>
              <w:bidi w:val="0"/>
            </w:pPr>
            <w:r>
              <w:fldChar w:fldCharType="begin">
                <w:ffData>
                  <w:name w:val="TaskStartDatePlanned"/>
                  <w:enabled/>
                  <w:calcOnExit/>
                  <w:textInput>
                    <w:type w:val="date"/>
                    <w:default w:val="2000-01-01"/>
                    <w:format w:val="yyyy-MM-dd"/>
                  </w:textInput>
                </w:ffData>
              </w:fldChar>
            </w:r>
            <w:bookmarkStart w:id="63" w:name="TaskStartDatePlanned"/>
            <w:r>
              <w:instrText xml:space="preserve"> FORMTEXT </w:instrText>
            </w:r>
            <w:r>
              <w:fldChar w:fldCharType="separate"/>
            </w:r>
            <w:r>
              <w:rPr>
                <w:noProof/>
              </w:rPr>
              <w:t>2000-01-01</w:t>
            </w:r>
            <w:r>
              <w:fldChar w:fldCharType="end"/>
            </w:r>
            <w:bookmarkEnd w:id="63"/>
          </w:p>
        </w:tc>
        <w:tc>
          <w:tcPr>
            <w:tcW w:w="2172" w:type="dxa"/>
            <w:vAlign w:val="center"/>
          </w:tcPr>
          <w:p w14:paraId="5AC6B6EE" w14:textId="227B0DA4" w:rsidR="0078571E" w:rsidRPr="0078571E" w:rsidRDefault="0078571E" w:rsidP="0078571E">
            <w:pPr>
              <w:pStyle w:val="Table"/>
              <w:bidi w:val="0"/>
            </w:pPr>
            <w:r w:rsidRPr="0078571E">
              <w:t>TaskStartDatePlanned</w:t>
            </w:r>
          </w:p>
        </w:tc>
      </w:tr>
      <w:tr w:rsidR="0078571E" w:rsidRPr="008A6486" w14:paraId="1A36E516" w14:textId="77777777" w:rsidTr="0078571E">
        <w:trPr>
          <w:trHeight w:val="680"/>
        </w:trPr>
        <w:tc>
          <w:tcPr>
            <w:tcW w:w="2795" w:type="dxa"/>
            <w:vAlign w:val="center"/>
          </w:tcPr>
          <w:p w14:paraId="63CBC3D2" w14:textId="7683C3DD" w:rsidR="0078571E" w:rsidRPr="0078571E" w:rsidRDefault="0078571E" w:rsidP="0078571E">
            <w:pPr>
              <w:pStyle w:val="Table"/>
              <w:rPr>
                <w:rtl/>
                <w:lang w:val="en-US"/>
              </w:rPr>
            </w:pPr>
            <w:r w:rsidRPr="0078571E">
              <w:rPr>
                <w:rFonts w:hint="cs"/>
                <w:rtl/>
              </w:rPr>
              <w:t>تاریخ واقعی شروع فعالیت ایجاد محصول در کارگاه به میلادی با فرمت &lt;</w:t>
            </w:r>
            <w:r w:rsidRPr="0078571E">
              <w:rPr>
                <w:lang w:val="en-US"/>
              </w:rPr>
              <w:t>yyyy-mm-dd</w:t>
            </w:r>
            <w:r w:rsidRPr="0078571E">
              <w:rPr>
                <w:rtl/>
              </w:rPr>
              <w:t>&gt;</w:t>
            </w:r>
          </w:p>
        </w:tc>
        <w:sdt>
          <w:sdtPr>
            <w:alias w:val="DataType"/>
            <w:tag w:val="DataType"/>
            <w:id w:val="-1170943099"/>
            <w:placeholder>
              <w:docPart w:val="03EBB1828DA44F21A664FDF2E45ACD54"/>
            </w:placeholder>
            <w:dropDownList>
              <w:listItem w:displayText="Farsi text" w:value="Farsi text"/>
              <w:listItem w:displayText="Text" w:value="Text"/>
              <w:listItem w:displayText="Integer" w:value="Integer"/>
              <w:listItem w:displayText="Decimal" w:value="Decimal"/>
              <w:listItem w:displayText="Date" w:value="Date"/>
              <w:listItem w:displayText="Boolean" w:value="Boolean"/>
              <w:listItem w:displayText="URL" w:value="URL"/>
            </w:dropDownList>
          </w:sdtPr>
          <w:sdtContent>
            <w:tc>
              <w:tcPr>
                <w:tcW w:w="1251" w:type="dxa"/>
                <w:vAlign w:val="center"/>
              </w:tcPr>
              <w:p w14:paraId="1B24332C" w14:textId="7F3B7B34" w:rsidR="0078571E" w:rsidRDefault="0078571E" w:rsidP="0078571E">
                <w:pPr>
                  <w:pStyle w:val="Table"/>
                  <w:bidi w:val="0"/>
                </w:pPr>
                <w:r>
                  <w:t>Date</w:t>
                </w:r>
              </w:p>
            </w:tc>
          </w:sdtContent>
        </w:sdt>
        <w:sdt>
          <w:sdtPr>
            <w:rPr>
              <w:lang w:val="en-US"/>
            </w:rPr>
            <w:alias w:val="Type or Instance"/>
            <w:tag w:val="Type or Instance"/>
            <w:id w:val="-253594570"/>
            <w:placeholder>
              <w:docPart w:val="19A635822E61438EB7AAA448E7425FC6"/>
            </w:placeholder>
            <w:dropDownList>
              <w:listItem w:displayText="Type" w:value="T"/>
              <w:listItem w:displayText="Instance" w:value="I"/>
            </w:dropDownList>
          </w:sdtPr>
          <w:sdtContent>
            <w:tc>
              <w:tcPr>
                <w:tcW w:w="1137" w:type="dxa"/>
                <w:vAlign w:val="center"/>
              </w:tcPr>
              <w:p w14:paraId="56CBD754" w14:textId="42CA8CE9" w:rsidR="0078571E" w:rsidRDefault="0078571E" w:rsidP="0078571E">
                <w:pPr>
                  <w:pStyle w:val="Table"/>
                  <w:bidi w:val="0"/>
                  <w:rPr>
                    <w:lang w:val="en-US"/>
                  </w:rPr>
                </w:pPr>
                <w:r w:rsidRPr="0052409B">
                  <w:rPr>
                    <w:lang w:val="en-US"/>
                  </w:rPr>
                  <w:t>Instance</w:t>
                </w:r>
              </w:p>
            </w:tc>
          </w:sdtContent>
        </w:sdt>
        <w:tc>
          <w:tcPr>
            <w:tcW w:w="1705" w:type="dxa"/>
            <w:vAlign w:val="center"/>
          </w:tcPr>
          <w:p w14:paraId="6510A222" w14:textId="4711853C" w:rsidR="00A61F4C" w:rsidRPr="0078571E" w:rsidRDefault="00B760B8" w:rsidP="00A61F4C">
            <w:pPr>
              <w:pStyle w:val="Table"/>
              <w:bidi w:val="0"/>
            </w:pPr>
            <w:r>
              <w:fldChar w:fldCharType="begin">
                <w:ffData>
                  <w:name w:val="TaskStartDateActual"/>
                  <w:enabled/>
                  <w:calcOnExit/>
                  <w:textInput>
                    <w:type w:val="date"/>
                    <w:default w:val="2000-01-01"/>
                    <w:format w:val="yyyy-MM-dd"/>
                  </w:textInput>
                </w:ffData>
              </w:fldChar>
            </w:r>
            <w:bookmarkStart w:id="64" w:name="TaskStartDateActual"/>
            <w:r>
              <w:instrText xml:space="preserve"> FORMTEXT </w:instrText>
            </w:r>
            <w:r>
              <w:fldChar w:fldCharType="separate"/>
            </w:r>
            <w:r>
              <w:rPr>
                <w:noProof/>
              </w:rPr>
              <w:t>2000-01-01</w:t>
            </w:r>
            <w:r>
              <w:fldChar w:fldCharType="end"/>
            </w:r>
            <w:bookmarkEnd w:id="64"/>
          </w:p>
        </w:tc>
        <w:tc>
          <w:tcPr>
            <w:tcW w:w="2172" w:type="dxa"/>
            <w:vAlign w:val="center"/>
          </w:tcPr>
          <w:p w14:paraId="4A28CC6A" w14:textId="65C71B8D" w:rsidR="0078571E" w:rsidRPr="0078571E" w:rsidRDefault="0078571E" w:rsidP="0078571E">
            <w:pPr>
              <w:pStyle w:val="Table"/>
              <w:bidi w:val="0"/>
            </w:pPr>
            <w:r w:rsidRPr="0078571E">
              <w:t>TaskStartDateActual</w:t>
            </w:r>
          </w:p>
        </w:tc>
      </w:tr>
      <w:tr w:rsidR="0078571E" w:rsidRPr="008A6486" w14:paraId="7CF5A325" w14:textId="77777777" w:rsidTr="0078571E">
        <w:trPr>
          <w:trHeight w:val="680"/>
        </w:trPr>
        <w:tc>
          <w:tcPr>
            <w:tcW w:w="2795" w:type="dxa"/>
            <w:vAlign w:val="center"/>
          </w:tcPr>
          <w:p w14:paraId="58FB1332" w14:textId="6D203FD6" w:rsidR="0078571E" w:rsidRPr="0078571E" w:rsidRDefault="0078571E" w:rsidP="0078571E">
            <w:pPr>
              <w:pStyle w:val="Table"/>
              <w:rPr>
                <w:rtl/>
                <w:lang w:val="en-US"/>
              </w:rPr>
            </w:pPr>
            <w:r w:rsidRPr="0078571E">
              <w:rPr>
                <w:rFonts w:hint="cs"/>
                <w:rtl/>
              </w:rPr>
              <w:t>تاریخ برنامه‌ریزی شده‌ی خاتمه‌ی فعالیت ایجاد محصول در کارگاه به میلادی با فرمت &lt;</w:t>
            </w:r>
            <w:r w:rsidRPr="0078571E">
              <w:rPr>
                <w:lang w:val="en-US"/>
              </w:rPr>
              <w:t>yyyy-mm-dd</w:t>
            </w:r>
            <w:r w:rsidRPr="0078571E">
              <w:rPr>
                <w:rtl/>
              </w:rPr>
              <w:t>&gt;</w:t>
            </w:r>
          </w:p>
        </w:tc>
        <w:sdt>
          <w:sdtPr>
            <w:alias w:val="DataType"/>
            <w:tag w:val="DataType"/>
            <w:id w:val="125057508"/>
            <w:placeholder>
              <w:docPart w:val="7FB6BE3342704743B7E750658B6B3A8D"/>
            </w:placeholder>
            <w:dropDownList>
              <w:listItem w:displayText="Farsi text" w:value="Farsi text"/>
              <w:listItem w:displayText="Text" w:value="Text"/>
              <w:listItem w:displayText="Integer" w:value="Integer"/>
              <w:listItem w:displayText="Decimal" w:value="Decimal"/>
              <w:listItem w:displayText="Date" w:value="Date"/>
              <w:listItem w:displayText="Boolean" w:value="Boolean"/>
              <w:listItem w:displayText="URL" w:value="URL"/>
            </w:dropDownList>
          </w:sdtPr>
          <w:sdtContent>
            <w:tc>
              <w:tcPr>
                <w:tcW w:w="1251" w:type="dxa"/>
                <w:vAlign w:val="center"/>
              </w:tcPr>
              <w:p w14:paraId="331C38A3" w14:textId="1A28E4D5" w:rsidR="0078571E" w:rsidRDefault="0078571E" w:rsidP="0078571E">
                <w:pPr>
                  <w:pStyle w:val="Table"/>
                  <w:bidi w:val="0"/>
                </w:pPr>
                <w:r>
                  <w:t>Date</w:t>
                </w:r>
              </w:p>
            </w:tc>
          </w:sdtContent>
        </w:sdt>
        <w:sdt>
          <w:sdtPr>
            <w:rPr>
              <w:lang w:val="en-US"/>
            </w:rPr>
            <w:alias w:val="Type or Instance"/>
            <w:tag w:val="Type or Instance"/>
            <w:id w:val="-106887879"/>
            <w:placeholder>
              <w:docPart w:val="3B1E190C94BF43F1B6113317820A8FDB"/>
            </w:placeholder>
            <w:dropDownList>
              <w:listItem w:displayText="Type" w:value="T"/>
              <w:listItem w:displayText="Instance" w:value="I"/>
            </w:dropDownList>
          </w:sdtPr>
          <w:sdtContent>
            <w:tc>
              <w:tcPr>
                <w:tcW w:w="1137" w:type="dxa"/>
                <w:vAlign w:val="center"/>
              </w:tcPr>
              <w:p w14:paraId="5CB58607" w14:textId="4962CC7E" w:rsidR="0078571E" w:rsidRDefault="0078571E" w:rsidP="0078571E">
                <w:pPr>
                  <w:pStyle w:val="Table"/>
                  <w:bidi w:val="0"/>
                  <w:rPr>
                    <w:lang w:val="en-US"/>
                  </w:rPr>
                </w:pPr>
                <w:r w:rsidRPr="0052409B">
                  <w:rPr>
                    <w:lang w:val="en-US"/>
                  </w:rPr>
                  <w:t>Instance</w:t>
                </w:r>
              </w:p>
            </w:tc>
          </w:sdtContent>
        </w:sdt>
        <w:tc>
          <w:tcPr>
            <w:tcW w:w="1705" w:type="dxa"/>
            <w:vAlign w:val="center"/>
          </w:tcPr>
          <w:p w14:paraId="3AE398F4" w14:textId="00BE85EE" w:rsidR="00A61F4C" w:rsidRPr="0078571E" w:rsidRDefault="00B760B8" w:rsidP="00A61F4C">
            <w:pPr>
              <w:pStyle w:val="Table"/>
              <w:bidi w:val="0"/>
            </w:pPr>
            <w:r>
              <w:fldChar w:fldCharType="begin">
                <w:ffData>
                  <w:name w:val="TaskEndDatePlanned"/>
                  <w:enabled/>
                  <w:calcOnExit/>
                  <w:textInput>
                    <w:type w:val="date"/>
                    <w:default w:val="2000-01-01"/>
                    <w:format w:val="yyyy-MM-dd"/>
                  </w:textInput>
                </w:ffData>
              </w:fldChar>
            </w:r>
            <w:bookmarkStart w:id="65" w:name="TaskEndDatePlanned"/>
            <w:r>
              <w:instrText xml:space="preserve"> FORMTEXT </w:instrText>
            </w:r>
            <w:r>
              <w:fldChar w:fldCharType="separate"/>
            </w:r>
            <w:r>
              <w:rPr>
                <w:noProof/>
              </w:rPr>
              <w:t>2000-01-01</w:t>
            </w:r>
            <w:r>
              <w:fldChar w:fldCharType="end"/>
            </w:r>
            <w:bookmarkEnd w:id="65"/>
          </w:p>
        </w:tc>
        <w:tc>
          <w:tcPr>
            <w:tcW w:w="2172" w:type="dxa"/>
            <w:vAlign w:val="center"/>
          </w:tcPr>
          <w:p w14:paraId="486F9D62" w14:textId="2278DB4C" w:rsidR="0078571E" w:rsidRPr="0078571E" w:rsidRDefault="0078571E" w:rsidP="0078571E">
            <w:pPr>
              <w:pStyle w:val="Table"/>
              <w:bidi w:val="0"/>
            </w:pPr>
            <w:r w:rsidRPr="0078571E">
              <w:t>TaskEndDatePlanned</w:t>
            </w:r>
          </w:p>
        </w:tc>
      </w:tr>
      <w:tr w:rsidR="0078571E" w:rsidRPr="008A6486" w14:paraId="3B62F266" w14:textId="77777777" w:rsidTr="0078571E">
        <w:trPr>
          <w:trHeight w:val="680"/>
        </w:trPr>
        <w:tc>
          <w:tcPr>
            <w:tcW w:w="2795" w:type="dxa"/>
            <w:vAlign w:val="center"/>
          </w:tcPr>
          <w:p w14:paraId="487FBD28" w14:textId="7A52C24B" w:rsidR="0078571E" w:rsidRPr="0078571E" w:rsidRDefault="0078571E" w:rsidP="0078571E">
            <w:pPr>
              <w:pStyle w:val="Table"/>
              <w:rPr>
                <w:rtl/>
                <w:lang w:val="en-US"/>
              </w:rPr>
            </w:pPr>
            <w:r w:rsidRPr="0078571E">
              <w:rPr>
                <w:rFonts w:hint="cs"/>
                <w:rtl/>
              </w:rPr>
              <w:t>تاریخ واقعی خاتمه‌ی فعالیت ایجاد محصول در کارگاه به میلادی با فرمت &lt;</w:t>
            </w:r>
            <w:r w:rsidRPr="0078571E">
              <w:rPr>
                <w:lang w:val="en-US"/>
              </w:rPr>
              <w:t>yyyy-mm-dd</w:t>
            </w:r>
            <w:r w:rsidRPr="0078571E">
              <w:rPr>
                <w:rtl/>
              </w:rPr>
              <w:t>&gt;</w:t>
            </w:r>
          </w:p>
        </w:tc>
        <w:sdt>
          <w:sdtPr>
            <w:alias w:val="DataType"/>
            <w:tag w:val="DataType"/>
            <w:id w:val="-373776302"/>
            <w:placeholder>
              <w:docPart w:val="0C747EEDF94B4DDB8839FEEC8A6A069B"/>
            </w:placeholder>
            <w:dropDownList>
              <w:listItem w:displayText="Farsi text" w:value="Farsi text"/>
              <w:listItem w:displayText="Text" w:value="Text"/>
              <w:listItem w:displayText="Integer" w:value="Integer"/>
              <w:listItem w:displayText="Decimal" w:value="Decimal"/>
              <w:listItem w:displayText="Date" w:value="Date"/>
              <w:listItem w:displayText="Boolean" w:value="Boolean"/>
              <w:listItem w:displayText="URL" w:value="URL"/>
            </w:dropDownList>
          </w:sdtPr>
          <w:sdtContent>
            <w:tc>
              <w:tcPr>
                <w:tcW w:w="1251" w:type="dxa"/>
                <w:vAlign w:val="center"/>
              </w:tcPr>
              <w:p w14:paraId="678893E0" w14:textId="5DD4A538" w:rsidR="0078571E" w:rsidRDefault="0078571E" w:rsidP="0078571E">
                <w:pPr>
                  <w:pStyle w:val="Table"/>
                  <w:bidi w:val="0"/>
                </w:pPr>
                <w:r>
                  <w:t>Date</w:t>
                </w:r>
              </w:p>
            </w:tc>
          </w:sdtContent>
        </w:sdt>
        <w:sdt>
          <w:sdtPr>
            <w:rPr>
              <w:lang w:val="en-US"/>
            </w:rPr>
            <w:alias w:val="Type or Instance"/>
            <w:tag w:val="Type or Instance"/>
            <w:id w:val="-696618119"/>
            <w:placeholder>
              <w:docPart w:val="36BFCB81149D42EBB2EE696E5BF4EEEF"/>
            </w:placeholder>
            <w:dropDownList>
              <w:listItem w:displayText="Type" w:value="T"/>
              <w:listItem w:displayText="Instance" w:value="I"/>
            </w:dropDownList>
          </w:sdtPr>
          <w:sdtContent>
            <w:tc>
              <w:tcPr>
                <w:tcW w:w="1137" w:type="dxa"/>
                <w:vAlign w:val="center"/>
              </w:tcPr>
              <w:p w14:paraId="7D9DEB3D" w14:textId="194772D5" w:rsidR="0078571E" w:rsidRDefault="0078571E" w:rsidP="0078571E">
                <w:pPr>
                  <w:pStyle w:val="Table"/>
                  <w:bidi w:val="0"/>
                  <w:rPr>
                    <w:lang w:val="en-US"/>
                  </w:rPr>
                </w:pPr>
                <w:r w:rsidRPr="0052409B">
                  <w:rPr>
                    <w:lang w:val="en-US"/>
                  </w:rPr>
                  <w:t>Instance</w:t>
                </w:r>
              </w:p>
            </w:tc>
          </w:sdtContent>
        </w:sdt>
        <w:tc>
          <w:tcPr>
            <w:tcW w:w="1705" w:type="dxa"/>
            <w:vAlign w:val="center"/>
          </w:tcPr>
          <w:p w14:paraId="2E566E75" w14:textId="1EA422D7" w:rsidR="00A61F4C" w:rsidRPr="0078571E" w:rsidRDefault="00B760B8" w:rsidP="00A61F4C">
            <w:pPr>
              <w:pStyle w:val="Table"/>
              <w:bidi w:val="0"/>
            </w:pPr>
            <w:r>
              <w:fldChar w:fldCharType="begin">
                <w:ffData>
                  <w:name w:val="TaskEndDateActual"/>
                  <w:enabled/>
                  <w:calcOnExit/>
                  <w:textInput>
                    <w:type w:val="date"/>
                    <w:default w:val="2000-01-01"/>
                    <w:format w:val="yyyy-MM-dd"/>
                  </w:textInput>
                </w:ffData>
              </w:fldChar>
            </w:r>
            <w:bookmarkStart w:id="66" w:name="TaskEndDateActual"/>
            <w:r>
              <w:instrText xml:space="preserve"> FORMTEXT </w:instrText>
            </w:r>
            <w:r>
              <w:fldChar w:fldCharType="separate"/>
            </w:r>
            <w:r>
              <w:rPr>
                <w:noProof/>
              </w:rPr>
              <w:t>2000-01-01</w:t>
            </w:r>
            <w:r>
              <w:fldChar w:fldCharType="end"/>
            </w:r>
            <w:bookmarkEnd w:id="66"/>
          </w:p>
        </w:tc>
        <w:tc>
          <w:tcPr>
            <w:tcW w:w="2172" w:type="dxa"/>
            <w:vAlign w:val="center"/>
          </w:tcPr>
          <w:p w14:paraId="44D85C8A" w14:textId="1181BBBE" w:rsidR="0078571E" w:rsidRPr="0078571E" w:rsidRDefault="0078571E" w:rsidP="0078571E">
            <w:pPr>
              <w:pStyle w:val="Table"/>
              <w:bidi w:val="0"/>
            </w:pPr>
            <w:r w:rsidRPr="0078571E">
              <w:t>TaskEndDateActual</w:t>
            </w:r>
          </w:p>
        </w:tc>
      </w:tr>
      <w:tr w:rsidR="00C815F6" w:rsidRPr="008A6486" w14:paraId="27176284" w14:textId="77777777" w:rsidTr="00800193">
        <w:trPr>
          <w:trHeight w:val="680"/>
        </w:trPr>
        <w:tc>
          <w:tcPr>
            <w:tcW w:w="2795" w:type="dxa"/>
            <w:vAlign w:val="center"/>
          </w:tcPr>
          <w:p w14:paraId="34ABAC1D" w14:textId="4A361CAD" w:rsidR="00C815F6" w:rsidRPr="003D5F4B" w:rsidRDefault="00C815F6" w:rsidP="00C815F6">
            <w:pPr>
              <w:pStyle w:val="Table"/>
              <w:rPr>
                <w:rtl/>
              </w:rPr>
            </w:pPr>
            <w:r w:rsidRPr="00EA4BD8">
              <w:rPr>
                <w:rFonts w:hint="cs"/>
                <w:rtl/>
              </w:rPr>
              <w:t xml:space="preserve"> وضعیت شیء در پروژه‌های بازسازی یا مقاوم‌سازی</w:t>
            </w:r>
          </w:p>
        </w:tc>
        <w:sdt>
          <w:sdtPr>
            <w:alias w:val="DataType"/>
            <w:tag w:val="DataType"/>
            <w:id w:val="1389691145"/>
            <w:placeholder>
              <w:docPart w:val="8B08E7BC494E4659BDC134DDEDE943E5"/>
            </w:placeholder>
            <w:dropDownList>
              <w:listItem w:displayText="Farsi text" w:value="Farsi text"/>
              <w:listItem w:displayText="Text" w:value="Text"/>
              <w:listItem w:displayText="Integer" w:value="Integer"/>
              <w:listItem w:displayText="Decimal" w:value="Decimal"/>
              <w:listItem w:displayText="Date" w:value="Date"/>
              <w:listItem w:displayText="Boolean" w:value="Boolean"/>
              <w:listItem w:displayText="URL" w:value="URL"/>
            </w:dropDownList>
          </w:sdtPr>
          <w:sdtContent>
            <w:tc>
              <w:tcPr>
                <w:tcW w:w="1251" w:type="dxa"/>
                <w:vAlign w:val="center"/>
              </w:tcPr>
              <w:p w14:paraId="38F69C64" w14:textId="006541EB" w:rsidR="00C815F6" w:rsidRDefault="00C815F6" w:rsidP="00C815F6">
                <w:pPr>
                  <w:pStyle w:val="Table"/>
                  <w:bidi w:val="0"/>
                </w:pPr>
                <w:r w:rsidRPr="00144A2B">
                  <w:t>Text</w:t>
                </w:r>
              </w:p>
            </w:tc>
          </w:sdtContent>
        </w:sdt>
        <w:sdt>
          <w:sdtPr>
            <w:rPr>
              <w:lang w:val="en-US"/>
            </w:rPr>
            <w:alias w:val="Type or Instance"/>
            <w:tag w:val="Type or Instance"/>
            <w:id w:val="1159037613"/>
            <w:placeholder>
              <w:docPart w:val="EB51C5EA5CB94A69B7013327F5E7943F"/>
            </w:placeholder>
            <w:dropDownList>
              <w:listItem w:displayText="Type" w:value="T"/>
              <w:listItem w:displayText="Instance" w:value="I"/>
            </w:dropDownList>
          </w:sdtPr>
          <w:sdtContent>
            <w:tc>
              <w:tcPr>
                <w:tcW w:w="1137" w:type="dxa"/>
                <w:vAlign w:val="center"/>
              </w:tcPr>
              <w:p w14:paraId="67DA8995" w14:textId="3E3E1529" w:rsidR="00C815F6" w:rsidRDefault="00C815F6" w:rsidP="00C815F6">
                <w:pPr>
                  <w:pStyle w:val="Table"/>
                  <w:bidi w:val="0"/>
                  <w:rPr>
                    <w:lang w:val="en-US"/>
                  </w:rPr>
                </w:pPr>
                <w:r w:rsidRPr="0052409B">
                  <w:rPr>
                    <w:lang w:val="en-US"/>
                  </w:rPr>
                  <w:t>Instance</w:t>
                </w:r>
              </w:p>
            </w:tc>
          </w:sdtContent>
        </w:sdt>
        <w:tc>
          <w:tcPr>
            <w:tcW w:w="1705" w:type="dxa"/>
            <w:vAlign w:val="center"/>
          </w:tcPr>
          <w:p w14:paraId="45DD107D" w14:textId="11169D44" w:rsidR="00A61F4C" w:rsidRDefault="007F7002" w:rsidP="00A61F4C">
            <w:pPr>
              <w:pStyle w:val="Table"/>
              <w:bidi w:val="0"/>
            </w:pPr>
            <w:r>
              <w:fldChar w:fldCharType="begin">
                <w:ffData>
                  <w:name w:val="Status"/>
                  <w:enabled/>
                  <w:calcOnExit/>
                  <w:ddList>
                    <w:listEntry w:val="N/A"/>
                    <w:listEntry w:val="New"/>
                    <w:listEntry w:val="Existing"/>
                    <w:listEntry w:val="Demolish"/>
                    <w:listEntry w:val="Temporary"/>
                    <w:listEntry w:val="Other"/>
                  </w:ddList>
                </w:ffData>
              </w:fldChar>
            </w:r>
            <w:bookmarkStart w:id="67" w:name="Status"/>
            <w:r>
              <w:instrText xml:space="preserve"> FORMDROPDOWN </w:instrText>
            </w:r>
            <w:r w:rsidR="00000000">
              <w:fldChar w:fldCharType="separate"/>
            </w:r>
            <w:r>
              <w:fldChar w:fldCharType="end"/>
            </w:r>
            <w:bookmarkEnd w:id="67"/>
          </w:p>
        </w:tc>
        <w:tc>
          <w:tcPr>
            <w:tcW w:w="2172" w:type="dxa"/>
            <w:vAlign w:val="center"/>
          </w:tcPr>
          <w:p w14:paraId="4CCE72D0" w14:textId="472B2A55" w:rsidR="00C815F6" w:rsidRPr="00EA4BD8" w:rsidRDefault="00C815F6" w:rsidP="00C815F6">
            <w:pPr>
              <w:pStyle w:val="Table"/>
              <w:bidi w:val="0"/>
            </w:pPr>
            <w:r w:rsidRPr="00EA4BD8">
              <w:t>Status</w:t>
            </w:r>
          </w:p>
        </w:tc>
      </w:tr>
    </w:tbl>
    <w:p w14:paraId="574DAF5C" w14:textId="77777777" w:rsidR="007F7723" w:rsidRDefault="007F7723" w:rsidP="003D2D5B">
      <w:pPr>
        <w:pStyle w:val="Heading2"/>
        <w:spacing w:before="240"/>
        <w:ind w:left="992"/>
        <w:rPr>
          <w:rtl/>
          <w:lang w:bidi="fa-IR"/>
        </w:rPr>
      </w:pPr>
      <w:bookmarkStart w:id="68" w:name="_Toc118880110"/>
      <w:r>
        <w:rPr>
          <w:rFonts w:hint="cs"/>
          <w:rtl/>
          <w:lang w:bidi="fa-IR"/>
        </w:rPr>
        <w:t>مشخصه‌های گروه بهره‌برداری و نگهداری</w:t>
      </w:r>
      <w:bookmarkEnd w:id="68"/>
    </w:p>
    <w:p w14:paraId="5A4D2E3E" w14:textId="0942BD8C" w:rsidR="007F7723" w:rsidRDefault="000E5EA7" w:rsidP="000E5EA7">
      <w:pPr>
        <w:rPr>
          <w:rtl/>
          <w:lang w:bidi="fa-IR"/>
        </w:rPr>
      </w:pPr>
      <w:r w:rsidRPr="000E5EA7">
        <w:rPr>
          <w:rtl/>
          <w:lang w:bidi="fa-IR"/>
        </w:rPr>
        <w:t>مشخصه‌ها</w:t>
      </w:r>
      <w:r w:rsidRPr="000E5EA7">
        <w:rPr>
          <w:rFonts w:hint="cs"/>
          <w:rtl/>
          <w:lang w:bidi="fa-IR"/>
        </w:rPr>
        <w:t>ی</w:t>
      </w:r>
      <w:r w:rsidRPr="000E5EA7">
        <w:rPr>
          <w:rtl/>
          <w:lang w:bidi="fa-IR"/>
        </w:rPr>
        <w:t xml:space="preserve"> مورد استفاده در دوره‌</w:t>
      </w:r>
      <w:r w:rsidRPr="000E5EA7">
        <w:rPr>
          <w:rFonts w:hint="cs"/>
          <w:rtl/>
          <w:lang w:bidi="fa-IR"/>
        </w:rPr>
        <w:t>ی</w:t>
      </w:r>
      <w:r w:rsidRPr="000E5EA7">
        <w:rPr>
          <w:rtl/>
          <w:lang w:bidi="fa-IR"/>
        </w:rPr>
        <w:t xml:space="preserve"> بهره‌بردار</w:t>
      </w:r>
      <w:r w:rsidRPr="000E5EA7">
        <w:rPr>
          <w:rFonts w:hint="cs"/>
          <w:rtl/>
          <w:lang w:bidi="fa-IR"/>
        </w:rPr>
        <w:t>ی</w:t>
      </w:r>
      <w:r w:rsidRPr="000E5EA7">
        <w:rPr>
          <w:rtl/>
          <w:lang w:bidi="fa-IR"/>
        </w:rPr>
        <w:t xml:space="preserve"> و نگهدار</w:t>
      </w:r>
      <w:r w:rsidRPr="000E5EA7">
        <w:rPr>
          <w:rFonts w:hint="cs"/>
          <w:rtl/>
          <w:lang w:bidi="fa-IR"/>
        </w:rPr>
        <w:t>ی</w:t>
      </w:r>
      <w:r>
        <w:rPr>
          <w:rStyle w:val="FootnoteReference"/>
          <w:rtl/>
          <w:lang w:bidi="fa-IR"/>
        </w:rPr>
        <w:footnoteReference w:id="16"/>
      </w:r>
      <w:r w:rsidRPr="000E5EA7">
        <w:rPr>
          <w:rtl/>
          <w:lang w:bidi="fa-IR"/>
        </w:rPr>
        <w:t xml:space="preserve"> اش</w:t>
      </w:r>
      <w:r w:rsidRPr="000E5EA7">
        <w:rPr>
          <w:rFonts w:hint="cs"/>
          <w:rtl/>
          <w:lang w:bidi="fa-IR"/>
        </w:rPr>
        <w:t>ی</w:t>
      </w:r>
      <w:r w:rsidRPr="000E5EA7">
        <w:rPr>
          <w:rFonts w:hint="eastAsia"/>
          <w:rtl/>
          <w:lang w:bidi="fa-IR"/>
        </w:rPr>
        <w:t>اء</w:t>
      </w:r>
      <w:r w:rsidRPr="000E5EA7">
        <w:rPr>
          <w:rtl/>
          <w:lang w:bidi="fa-IR"/>
        </w:rPr>
        <w:t xml:space="preserve"> به منظور تسه</w:t>
      </w:r>
      <w:r w:rsidRPr="000E5EA7">
        <w:rPr>
          <w:rFonts w:hint="cs"/>
          <w:rtl/>
          <w:lang w:bidi="fa-IR"/>
        </w:rPr>
        <w:t>ی</w:t>
      </w:r>
      <w:r w:rsidRPr="000E5EA7">
        <w:rPr>
          <w:rFonts w:hint="eastAsia"/>
          <w:rtl/>
          <w:lang w:bidi="fa-IR"/>
        </w:rPr>
        <w:t>ل</w:t>
      </w:r>
      <w:r w:rsidRPr="000E5EA7">
        <w:rPr>
          <w:rtl/>
          <w:lang w:bidi="fa-IR"/>
        </w:rPr>
        <w:t xml:space="preserve"> فرآ</w:t>
      </w:r>
      <w:r w:rsidRPr="000E5EA7">
        <w:rPr>
          <w:rFonts w:hint="cs"/>
          <w:rtl/>
          <w:lang w:bidi="fa-IR"/>
        </w:rPr>
        <w:t>ی</w:t>
      </w:r>
      <w:r w:rsidRPr="000E5EA7">
        <w:rPr>
          <w:rFonts w:hint="eastAsia"/>
          <w:rtl/>
          <w:lang w:bidi="fa-IR"/>
        </w:rPr>
        <w:t>ند</w:t>
      </w:r>
      <w:r w:rsidRPr="000E5EA7">
        <w:rPr>
          <w:rtl/>
          <w:lang w:bidi="fa-IR"/>
        </w:rPr>
        <w:t xml:space="preserve"> مد</w:t>
      </w:r>
      <w:r w:rsidRPr="000E5EA7">
        <w:rPr>
          <w:rFonts w:hint="cs"/>
          <w:rtl/>
          <w:lang w:bidi="fa-IR"/>
        </w:rPr>
        <w:t>ی</w:t>
      </w:r>
      <w:r w:rsidRPr="000E5EA7">
        <w:rPr>
          <w:rFonts w:hint="eastAsia"/>
          <w:rtl/>
          <w:lang w:bidi="fa-IR"/>
        </w:rPr>
        <w:t>ر</w:t>
      </w:r>
      <w:r w:rsidRPr="000E5EA7">
        <w:rPr>
          <w:rFonts w:hint="cs"/>
          <w:rtl/>
          <w:lang w:bidi="fa-IR"/>
        </w:rPr>
        <w:t>ی</w:t>
      </w:r>
      <w:r w:rsidRPr="000E5EA7">
        <w:rPr>
          <w:rFonts w:hint="eastAsia"/>
          <w:rtl/>
          <w:lang w:bidi="fa-IR"/>
        </w:rPr>
        <w:t>ت</w:t>
      </w:r>
      <w:r w:rsidRPr="000E5EA7">
        <w:rPr>
          <w:rtl/>
          <w:lang w:bidi="fa-IR"/>
        </w:rPr>
        <w:t xml:space="preserve"> بهره‌بردار</w:t>
      </w:r>
      <w:r w:rsidRPr="000E5EA7">
        <w:rPr>
          <w:rFonts w:hint="cs"/>
          <w:rtl/>
          <w:lang w:bidi="fa-IR"/>
        </w:rPr>
        <w:t>ی</w:t>
      </w:r>
      <w:r w:rsidRPr="000E5EA7">
        <w:rPr>
          <w:rtl/>
          <w:lang w:bidi="fa-IR"/>
        </w:rPr>
        <w:t xml:space="preserve"> و نگهدار</w:t>
      </w:r>
      <w:r w:rsidRPr="000E5EA7">
        <w:rPr>
          <w:rFonts w:hint="cs"/>
          <w:rtl/>
          <w:lang w:bidi="fa-IR"/>
        </w:rPr>
        <w:t>ی</w:t>
      </w:r>
      <w:r w:rsidRPr="000E5EA7">
        <w:rPr>
          <w:rtl/>
          <w:lang w:bidi="fa-IR"/>
        </w:rPr>
        <w:t xml:space="preserve"> پروژه‌ها</w:t>
      </w:r>
      <w:r w:rsidRPr="000E5EA7">
        <w:rPr>
          <w:rFonts w:hint="cs"/>
          <w:rtl/>
          <w:lang w:bidi="fa-IR"/>
        </w:rPr>
        <w:t>ی</w:t>
      </w:r>
      <w:r w:rsidRPr="000E5EA7">
        <w:rPr>
          <w:rtl/>
          <w:lang w:bidi="fa-IR"/>
        </w:rPr>
        <w:t xml:space="preserve"> ساختمان</w:t>
      </w:r>
      <w:r w:rsidRPr="000E5EA7">
        <w:rPr>
          <w:rFonts w:hint="cs"/>
          <w:rtl/>
          <w:lang w:bidi="fa-IR"/>
        </w:rPr>
        <w:t>ی</w:t>
      </w:r>
      <w:r w:rsidRPr="000E5EA7">
        <w:rPr>
          <w:rtl/>
          <w:lang w:bidi="fa-IR"/>
        </w:rPr>
        <w:t xml:space="preserve"> و عمران</w:t>
      </w:r>
      <w:r w:rsidRPr="000E5EA7">
        <w:rPr>
          <w:rFonts w:hint="cs"/>
          <w:rtl/>
          <w:lang w:bidi="fa-IR"/>
        </w:rPr>
        <w:t>ی</w:t>
      </w:r>
      <w:r w:rsidRPr="000E5EA7">
        <w:rPr>
          <w:rtl/>
          <w:lang w:bidi="fa-IR"/>
        </w:rPr>
        <w:t xml:space="preserve"> مورد استفاده قرار م</w:t>
      </w:r>
      <w:r w:rsidRPr="000E5EA7">
        <w:rPr>
          <w:rFonts w:hint="cs"/>
          <w:rtl/>
          <w:lang w:bidi="fa-IR"/>
        </w:rPr>
        <w:t>ی‌</w:t>
      </w:r>
      <w:r w:rsidRPr="000E5EA7">
        <w:rPr>
          <w:rFonts w:hint="eastAsia"/>
          <w:rtl/>
          <w:lang w:bidi="fa-IR"/>
        </w:rPr>
        <w:t>گ</w:t>
      </w:r>
      <w:r w:rsidRPr="000E5EA7">
        <w:rPr>
          <w:rFonts w:hint="cs"/>
          <w:rtl/>
          <w:lang w:bidi="fa-IR"/>
        </w:rPr>
        <w:t>ی</w:t>
      </w:r>
      <w:r w:rsidRPr="000E5EA7">
        <w:rPr>
          <w:rFonts w:hint="eastAsia"/>
          <w:rtl/>
          <w:lang w:bidi="fa-IR"/>
        </w:rPr>
        <w:t>رند</w:t>
      </w:r>
      <w:r>
        <w:rPr>
          <w:rFonts w:hint="cs"/>
          <w:rtl/>
          <w:lang w:bidi="fa-IR"/>
        </w:rPr>
        <w:t>.</w:t>
      </w:r>
    </w:p>
    <w:p w14:paraId="04585F1D" w14:textId="34217697" w:rsidR="00996F39" w:rsidRDefault="00996F39" w:rsidP="00996F39">
      <w:pPr>
        <w:pStyle w:val="TableCaption"/>
        <w:rPr>
          <w:lang w:bidi="fa-IR"/>
        </w:rPr>
      </w:pPr>
      <w:r>
        <w:rPr>
          <w:rFonts w:hint="cs"/>
          <w:rtl/>
          <w:lang w:bidi="fa-IR"/>
        </w:rPr>
        <w:t xml:space="preserve">جدول </w:t>
      </w:r>
      <w:r w:rsidR="00763FB0">
        <w:rPr>
          <w:rFonts w:hint="cs"/>
          <w:rtl/>
          <w:lang w:bidi="fa-IR"/>
        </w:rPr>
        <w:t>7</w:t>
      </w:r>
      <w:r>
        <w:rPr>
          <w:rFonts w:hint="cs"/>
          <w:rtl/>
          <w:lang w:bidi="fa-IR"/>
        </w:rPr>
        <w:t xml:space="preserve">  مشخصه‌های گروه بهره‌برداری و نگهداری</w:t>
      </w:r>
    </w:p>
    <w:tbl>
      <w:tblPr>
        <w:tblStyle w:val="TableGrid"/>
        <w:bidiVisual/>
        <w:tblW w:w="0" w:type="auto"/>
        <w:tblLook w:val="04A0" w:firstRow="1" w:lastRow="0" w:firstColumn="1" w:lastColumn="0" w:noHBand="0" w:noVBand="1"/>
      </w:tblPr>
      <w:tblGrid>
        <w:gridCol w:w="2701"/>
        <w:gridCol w:w="1227"/>
        <w:gridCol w:w="1125"/>
        <w:gridCol w:w="1647"/>
        <w:gridCol w:w="2360"/>
      </w:tblGrid>
      <w:tr w:rsidR="004D35B7" w:rsidRPr="008A6486" w14:paraId="5E1F84AD" w14:textId="77777777" w:rsidTr="000E5EA7">
        <w:trPr>
          <w:tblHeader/>
        </w:trPr>
        <w:tc>
          <w:tcPr>
            <w:tcW w:w="2701" w:type="dxa"/>
            <w:shd w:val="clear" w:color="auto" w:fill="7F7F7F" w:themeFill="text1" w:themeFillTint="80"/>
            <w:vAlign w:val="center"/>
          </w:tcPr>
          <w:p w14:paraId="141C8477" w14:textId="77777777" w:rsidR="004D35B7" w:rsidRPr="00466F02" w:rsidRDefault="004D35B7" w:rsidP="00262066">
            <w:pPr>
              <w:pStyle w:val="TableFirstRow"/>
              <w:rPr>
                <w:szCs w:val="20"/>
                <w:rtl/>
              </w:rPr>
            </w:pPr>
            <w:r w:rsidRPr="00466F02">
              <w:t>Description in Farsi</w:t>
            </w:r>
          </w:p>
        </w:tc>
        <w:tc>
          <w:tcPr>
            <w:tcW w:w="1227" w:type="dxa"/>
            <w:shd w:val="clear" w:color="auto" w:fill="7F7F7F" w:themeFill="text1" w:themeFillTint="80"/>
            <w:vAlign w:val="center"/>
          </w:tcPr>
          <w:p w14:paraId="25128B8B" w14:textId="77777777" w:rsidR="004D35B7" w:rsidRPr="00466F02" w:rsidRDefault="004D35B7" w:rsidP="00262066">
            <w:pPr>
              <w:pStyle w:val="TableFirstRow"/>
              <w:rPr>
                <w:szCs w:val="20"/>
                <w:rtl/>
              </w:rPr>
            </w:pPr>
            <w:r w:rsidRPr="00466F02">
              <w:t>Data type</w:t>
            </w:r>
          </w:p>
        </w:tc>
        <w:tc>
          <w:tcPr>
            <w:tcW w:w="1125" w:type="dxa"/>
            <w:shd w:val="clear" w:color="auto" w:fill="7F7F7F" w:themeFill="text1" w:themeFillTint="80"/>
            <w:vAlign w:val="center"/>
          </w:tcPr>
          <w:p w14:paraId="538023D1" w14:textId="77777777" w:rsidR="004D35B7" w:rsidRPr="00466F02" w:rsidRDefault="004D35B7" w:rsidP="00262066">
            <w:pPr>
              <w:pStyle w:val="TableFirstRow"/>
              <w:rPr>
                <w:szCs w:val="20"/>
                <w:rtl/>
              </w:rPr>
            </w:pPr>
            <w:r w:rsidRPr="00466F02">
              <w:t>Type or Instance</w:t>
            </w:r>
          </w:p>
        </w:tc>
        <w:tc>
          <w:tcPr>
            <w:tcW w:w="1647" w:type="dxa"/>
            <w:shd w:val="clear" w:color="auto" w:fill="7F7F7F" w:themeFill="text1" w:themeFillTint="80"/>
            <w:vAlign w:val="center"/>
          </w:tcPr>
          <w:p w14:paraId="75EAFE56" w14:textId="77777777" w:rsidR="004D35B7" w:rsidRPr="00466F02" w:rsidRDefault="004D35B7" w:rsidP="00262066">
            <w:pPr>
              <w:pStyle w:val="TableFirstRow"/>
              <w:rPr>
                <w:szCs w:val="20"/>
                <w:rtl/>
              </w:rPr>
            </w:pPr>
            <w:r w:rsidRPr="00466F02">
              <w:t>Value</w:t>
            </w:r>
          </w:p>
        </w:tc>
        <w:tc>
          <w:tcPr>
            <w:tcW w:w="2360" w:type="dxa"/>
            <w:shd w:val="clear" w:color="auto" w:fill="7F7F7F" w:themeFill="text1" w:themeFillTint="80"/>
            <w:vAlign w:val="center"/>
          </w:tcPr>
          <w:p w14:paraId="532C1B48" w14:textId="77777777" w:rsidR="004D35B7" w:rsidRPr="00466F02" w:rsidRDefault="004D35B7" w:rsidP="00262066">
            <w:pPr>
              <w:pStyle w:val="TableFirstRow"/>
              <w:rPr>
                <w:szCs w:val="20"/>
                <w:rtl/>
              </w:rPr>
            </w:pPr>
            <w:r w:rsidRPr="00466F02">
              <w:t>Property</w:t>
            </w:r>
          </w:p>
        </w:tc>
      </w:tr>
      <w:tr w:rsidR="004D35B7" w:rsidRPr="008A6486" w14:paraId="573CE7CE" w14:textId="77777777" w:rsidTr="000A2668">
        <w:trPr>
          <w:trHeight w:val="2098"/>
        </w:trPr>
        <w:tc>
          <w:tcPr>
            <w:tcW w:w="2701" w:type="dxa"/>
            <w:vAlign w:val="center"/>
          </w:tcPr>
          <w:p w14:paraId="7A31D3C9" w14:textId="4AE3E47B" w:rsidR="004D35B7" w:rsidRPr="00466F02" w:rsidRDefault="004D35B7" w:rsidP="004D35B7">
            <w:pPr>
              <w:pStyle w:val="Table"/>
              <w:rPr>
                <w:rtl/>
              </w:rPr>
            </w:pPr>
            <w:r w:rsidRPr="0069164A">
              <w:rPr>
                <w:rFonts w:hint="cs"/>
                <w:rtl/>
              </w:rPr>
              <w:t>طول عمر مفید سرویس دهی. برای مقدار دهی یک کران پایین به عنوان تخمین بدبینانه، یک کران بالا به عنوان تخمین خوشبینانه و یک مقدار در بین این دو کران به عنوان طول عمر معمول بیان می‌شود</w:t>
            </w:r>
          </w:p>
        </w:tc>
        <w:sdt>
          <w:sdtPr>
            <w:alias w:val="DataType"/>
            <w:tag w:val="DataType"/>
            <w:id w:val="1773968856"/>
            <w:placeholder>
              <w:docPart w:val="5B7569311DA64EC19F11755077F60396"/>
            </w:placeholder>
            <w:dropDownList>
              <w:listItem w:displayText="Farsi text" w:value="Farsi text"/>
              <w:listItem w:displayText="Text" w:value="Text"/>
              <w:listItem w:displayText="Integer" w:value="Integer"/>
              <w:listItem w:displayText="Decimal" w:value="Decimal"/>
              <w:listItem w:displayText="Date" w:value="Date"/>
              <w:listItem w:displayText="Boolean" w:value="Boolean"/>
              <w:listItem w:displayText="URL" w:value="URL"/>
            </w:dropDownList>
          </w:sdtPr>
          <w:sdtContent>
            <w:tc>
              <w:tcPr>
                <w:tcW w:w="1227" w:type="dxa"/>
                <w:vAlign w:val="center"/>
              </w:tcPr>
              <w:p w14:paraId="6496B849" w14:textId="77777777" w:rsidR="004D35B7" w:rsidRPr="008A6486" w:rsidRDefault="004D35B7" w:rsidP="004D35B7">
                <w:pPr>
                  <w:pStyle w:val="Table"/>
                  <w:bidi w:val="0"/>
                  <w:rPr>
                    <w:rtl/>
                  </w:rPr>
                </w:pPr>
                <w:r>
                  <w:t>Text</w:t>
                </w:r>
              </w:p>
            </w:tc>
          </w:sdtContent>
        </w:sdt>
        <w:sdt>
          <w:sdtPr>
            <w:rPr>
              <w:lang w:val="en-US"/>
            </w:rPr>
            <w:alias w:val="Type or Instance"/>
            <w:tag w:val="Type or Instance"/>
            <w:id w:val="-1151133099"/>
            <w:placeholder>
              <w:docPart w:val="5ED28E77741B40B6945C10B6C27B910D"/>
            </w:placeholder>
            <w:dropDownList>
              <w:listItem w:displayText="Type" w:value="T"/>
              <w:listItem w:displayText="Instance" w:value="I"/>
            </w:dropDownList>
          </w:sdtPr>
          <w:sdtContent>
            <w:tc>
              <w:tcPr>
                <w:tcW w:w="1125" w:type="dxa"/>
                <w:vAlign w:val="center"/>
              </w:tcPr>
              <w:p w14:paraId="0528A283" w14:textId="77777777" w:rsidR="004D35B7" w:rsidRPr="008A6486" w:rsidRDefault="004D35B7" w:rsidP="004D35B7">
                <w:pPr>
                  <w:pStyle w:val="Table"/>
                  <w:bidi w:val="0"/>
                  <w:rPr>
                    <w:rtl/>
                  </w:rPr>
                </w:pPr>
                <w:r>
                  <w:rPr>
                    <w:lang w:val="en-US"/>
                  </w:rPr>
                  <w:t>Type</w:t>
                </w:r>
              </w:p>
            </w:tc>
          </w:sdtContent>
        </w:sdt>
        <w:tc>
          <w:tcPr>
            <w:tcW w:w="1647" w:type="dxa"/>
            <w:vAlign w:val="center"/>
          </w:tcPr>
          <w:p w14:paraId="02EF34D7" w14:textId="7A378EF9" w:rsidR="000B6168" w:rsidRPr="00A73F42" w:rsidRDefault="001850EB" w:rsidP="000B6168">
            <w:pPr>
              <w:pStyle w:val="Table"/>
              <w:bidi w:val="0"/>
              <w:rPr>
                <w:rtl/>
                <w:lang w:val="en-US"/>
              </w:rPr>
            </w:pPr>
            <w:r>
              <w:rPr>
                <w:lang w:val="en-US"/>
              </w:rPr>
              <w:fldChar w:fldCharType="begin">
                <w:ffData>
                  <w:name w:val="ServiceLifeDuration"/>
                  <w:enabled/>
                  <w:calcOnExit/>
                  <w:textInput>
                    <w:default w:val="N/A"/>
                  </w:textInput>
                </w:ffData>
              </w:fldChar>
            </w:r>
            <w:bookmarkStart w:id="69" w:name="ServiceLifeDuration"/>
            <w:r>
              <w:rPr>
                <w:lang w:val="en-US"/>
              </w:rPr>
              <w:instrText xml:space="preserve"> FORMTEXT </w:instrText>
            </w:r>
            <w:r>
              <w:rPr>
                <w:lang w:val="en-US"/>
              </w:rPr>
            </w:r>
            <w:r>
              <w:rPr>
                <w:lang w:val="en-US"/>
              </w:rPr>
              <w:fldChar w:fldCharType="separate"/>
            </w:r>
            <w:r>
              <w:rPr>
                <w:noProof/>
                <w:lang w:val="en-US"/>
              </w:rPr>
              <w:t>N/A</w:t>
            </w:r>
            <w:r>
              <w:rPr>
                <w:lang w:val="en-US"/>
              </w:rPr>
              <w:fldChar w:fldCharType="end"/>
            </w:r>
            <w:bookmarkEnd w:id="69"/>
          </w:p>
        </w:tc>
        <w:tc>
          <w:tcPr>
            <w:tcW w:w="2360" w:type="dxa"/>
            <w:vAlign w:val="center"/>
          </w:tcPr>
          <w:p w14:paraId="2DCAC6E4" w14:textId="3EFDC18C" w:rsidR="004D35B7" w:rsidRPr="008A6486" w:rsidRDefault="004D35B7" w:rsidP="004D35B7">
            <w:pPr>
              <w:pStyle w:val="Table"/>
              <w:bidi w:val="0"/>
              <w:rPr>
                <w:rtl/>
              </w:rPr>
            </w:pPr>
            <w:r w:rsidRPr="0069164A">
              <w:t>ServiceLifeDuration</w:t>
            </w:r>
          </w:p>
        </w:tc>
      </w:tr>
      <w:tr w:rsidR="004D35B7" w:rsidRPr="008A6486" w14:paraId="28AA10D4" w14:textId="77777777" w:rsidTr="000A2668">
        <w:trPr>
          <w:trHeight w:val="737"/>
        </w:trPr>
        <w:tc>
          <w:tcPr>
            <w:tcW w:w="2701" w:type="dxa"/>
            <w:vAlign w:val="center"/>
          </w:tcPr>
          <w:p w14:paraId="5695A58C" w14:textId="23C12298" w:rsidR="004D35B7" w:rsidRPr="003D5F4B" w:rsidRDefault="004D35B7" w:rsidP="004D35B7">
            <w:pPr>
              <w:pStyle w:val="Table"/>
              <w:rPr>
                <w:rtl/>
              </w:rPr>
            </w:pPr>
            <w:r w:rsidRPr="0069164A">
              <w:rPr>
                <w:rFonts w:hint="cs"/>
                <w:rtl/>
              </w:rPr>
              <w:t>متوسط مدت زمان بین موارد خرابی محصول</w:t>
            </w:r>
          </w:p>
        </w:tc>
        <w:sdt>
          <w:sdtPr>
            <w:alias w:val="DataType"/>
            <w:tag w:val="DataType"/>
            <w:id w:val="-1927111513"/>
            <w:placeholder>
              <w:docPart w:val="91969143328E4C5A8B435DD43F5AAB51"/>
            </w:placeholder>
            <w:dropDownList>
              <w:listItem w:displayText="Farsi text" w:value="Farsi text"/>
              <w:listItem w:displayText="Text" w:value="Text"/>
              <w:listItem w:displayText="Integer" w:value="Integer"/>
              <w:listItem w:displayText="Decimal" w:value="Decimal"/>
              <w:listItem w:displayText="Date" w:value="Date"/>
              <w:listItem w:displayText="Boolean" w:value="Boolean"/>
              <w:listItem w:displayText="URL" w:value="URL"/>
            </w:dropDownList>
          </w:sdtPr>
          <w:sdtContent>
            <w:tc>
              <w:tcPr>
                <w:tcW w:w="1227" w:type="dxa"/>
                <w:vAlign w:val="center"/>
              </w:tcPr>
              <w:p w14:paraId="45FCD249" w14:textId="6D18717C" w:rsidR="004D35B7" w:rsidRPr="008A6486" w:rsidRDefault="004D35B7" w:rsidP="004D35B7">
                <w:pPr>
                  <w:pStyle w:val="Table"/>
                  <w:bidi w:val="0"/>
                  <w:rPr>
                    <w:rtl/>
                  </w:rPr>
                </w:pPr>
                <w:r>
                  <w:t>Integer</w:t>
                </w:r>
              </w:p>
            </w:tc>
          </w:sdtContent>
        </w:sdt>
        <w:sdt>
          <w:sdtPr>
            <w:rPr>
              <w:lang w:val="en-US"/>
            </w:rPr>
            <w:alias w:val="Type or Instance"/>
            <w:tag w:val="Type or Instance"/>
            <w:id w:val="264128593"/>
            <w:placeholder>
              <w:docPart w:val="E332B38529DE46CFBB2FEE5B759599AA"/>
            </w:placeholder>
            <w:dropDownList>
              <w:listItem w:displayText="Type" w:value="T"/>
              <w:listItem w:displayText="Instance" w:value="I"/>
            </w:dropDownList>
          </w:sdtPr>
          <w:sdtContent>
            <w:tc>
              <w:tcPr>
                <w:tcW w:w="1125" w:type="dxa"/>
                <w:vAlign w:val="center"/>
              </w:tcPr>
              <w:p w14:paraId="0F1C1FFA" w14:textId="77777777" w:rsidR="004D35B7" w:rsidRPr="008A6486" w:rsidRDefault="004D35B7" w:rsidP="004D35B7">
                <w:pPr>
                  <w:pStyle w:val="Table"/>
                  <w:bidi w:val="0"/>
                  <w:rPr>
                    <w:rtl/>
                  </w:rPr>
                </w:pPr>
                <w:r>
                  <w:rPr>
                    <w:lang w:val="en-US"/>
                  </w:rPr>
                  <w:t>Type</w:t>
                </w:r>
              </w:p>
            </w:tc>
          </w:sdtContent>
        </w:sdt>
        <w:tc>
          <w:tcPr>
            <w:tcW w:w="1647" w:type="dxa"/>
            <w:vAlign w:val="center"/>
          </w:tcPr>
          <w:p w14:paraId="45036B0C" w14:textId="2F8C799C" w:rsidR="000B6168" w:rsidRPr="008A6486" w:rsidRDefault="001850EB" w:rsidP="000B6168">
            <w:pPr>
              <w:pStyle w:val="Table"/>
              <w:bidi w:val="0"/>
              <w:rPr>
                <w:rtl/>
              </w:rPr>
            </w:pPr>
            <w:r>
              <w:fldChar w:fldCharType="begin">
                <w:ffData>
                  <w:name w:val="MeanTimeBetween"/>
                  <w:enabled/>
                  <w:calcOnExit/>
                  <w:textInput>
                    <w:type w:val="number"/>
                    <w:default w:val="0"/>
                    <w:format w:val="0"/>
                  </w:textInput>
                </w:ffData>
              </w:fldChar>
            </w:r>
            <w:bookmarkStart w:id="70" w:name="MeanTimeBetween"/>
            <w:r>
              <w:instrText xml:space="preserve"> FORMTEXT </w:instrText>
            </w:r>
            <w:r>
              <w:fldChar w:fldCharType="separate"/>
            </w:r>
            <w:r>
              <w:rPr>
                <w:noProof/>
              </w:rPr>
              <w:t>0</w:t>
            </w:r>
            <w:r>
              <w:fldChar w:fldCharType="end"/>
            </w:r>
            <w:bookmarkEnd w:id="70"/>
          </w:p>
        </w:tc>
        <w:tc>
          <w:tcPr>
            <w:tcW w:w="2360" w:type="dxa"/>
            <w:vAlign w:val="center"/>
          </w:tcPr>
          <w:p w14:paraId="2F2E922A" w14:textId="27F6F4FF" w:rsidR="004D35B7" w:rsidRPr="008A6486" w:rsidRDefault="004D35B7" w:rsidP="004D35B7">
            <w:pPr>
              <w:pStyle w:val="Table"/>
              <w:bidi w:val="0"/>
              <w:rPr>
                <w:rtl/>
              </w:rPr>
            </w:pPr>
            <w:r w:rsidRPr="0069164A">
              <w:t>MeanTimeBetweenFailure</w:t>
            </w:r>
          </w:p>
        </w:tc>
      </w:tr>
      <w:tr w:rsidR="004D35B7" w:rsidRPr="008A6486" w14:paraId="15662B96" w14:textId="77777777" w:rsidTr="000A2668">
        <w:trPr>
          <w:trHeight w:val="454"/>
        </w:trPr>
        <w:tc>
          <w:tcPr>
            <w:tcW w:w="2701" w:type="dxa"/>
            <w:vAlign w:val="center"/>
          </w:tcPr>
          <w:p w14:paraId="1F545801" w14:textId="4358E7E0" w:rsidR="004D35B7" w:rsidRPr="00466F02" w:rsidRDefault="004D35B7" w:rsidP="004D35B7">
            <w:pPr>
              <w:pStyle w:val="Table"/>
              <w:rPr>
                <w:lang w:val="en-US"/>
              </w:rPr>
            </w:pPr>
            <w:r w:rsidRPr="0069164A">
              <w:rPr>
                <w:rFonts w:hint="cs"/>
                <w:rtl/>
              </w:rPr>
              <w:t>هزینه‌ی جایگزینی شیء</w:t>
            </w:r>
          </w:p>
        </w:tc>
        <w:sdt>
          <w:sdtPr>
            <w:alias w:val="DataType"/>
            <w:tag w:val="DataType"/>
            <w:id w:val="-1476977645"/>
            <w:placeholder>
              <w:docPart w:val="62A46CBF17C644B58BC072C902F50114"/>
            </w:placeholder>
            <w:dropDownList>
              <w:listItem w:displayText="Farsi text" w:value="Farsi text"/>
              <w:listItem w:displayText="Text" w:value="Text"/>
              <w:listItem w:displayText="Integer" w:value="Integer"/>
              <w:listItem w:displayText="Decimal" w:value="Decimal"/>
              <w:listItem w:displayText="Date" w:value="Date"/>
              <w:listItem w:displayText="Boolean" w:value="Boolean"/>
              <w:listItem w:displayText="URL" w:value="URL"/>
            </w:dropDownList>
          </w:sdtPr>
          <w:sdtContent>
            <w:tc>
              <w:tcPr>
                <w:tcW w:w="1227" w:type="dxa"/>
                <w:vAlign w:val="center"/>
              </w:tcPr>
              <w:p w14:paraId="01C0E0AE" w14:textId="77777777" w:rsidR="004D35B7" w:rsidRPr="008A6486" w:rsidRDefault="004D35B7" w:rsidP="004D35B7">
                <w:pPr>
                  <w:pStyle w:val="Table"/>
                  <w:bidi w:val="0"/>
                  <w:rPr>
                    <w:rtl/>
                  </w:rPr>
                </w:pPr>
                <w:r>
                  <w:t>Text</w:t>
                </w:r>
              </w:p>
            </w:tc>
          </w:sdtContent>
        </w:sdt>
        <w:sdt>
          <w:sdtPr>
            <w:rPr>
              <w:lang w:val="en-US"/>
            </w:rPr>
            <w:alias w:val="Type or Instance"/>
            <w:tag w:val="Type or Instance"/>
            <w:id w:val="1116400659"/>
            <w:placeholder>
              <w:docPart w:val="0A1A7AD0A9B9442BB188F3DA9470577C"/>
            </w:placeholder>
            <w:dropDownList>
              <w:listItem w:displayText="Type" w:value="T"/>
              <w:listItem w:displayText="Instance" w:value="I"/>
            </w:dropDownList>
          </w:sdtPr>
          <w:sdtContent>
            <w:tc>
              <w:tcPr>
                <w:tcW w:w="1125" w:type="dxa"/>
                <w:vAlign w:val="center"/>
              </w:tcPr>
              <w:p w14:paraId="5F781D2B" w14:textId="77777777" w:rsidR="004D35B7" w:rsidRPr="008A6486" w:rsidRDefault="004D35B7" w:rsidP="004D35B7">
                <w:pPr>
                  <w:pStyle w:val="Table"/>
                  <w:bidi w:val="0"/>
                  <w:rPr>
                    <w:rtl/>
                  </w:rPr>
                </w:pPr>
                <w:r>
                  <w:rPr>
                    <w:lang w:val="en-US"/>
                  </w:rPr>
                  <w:t>Type</w:t>
                </w:r>
              </w:p>
            </w:tc>
          </w:sdtContent>
        </w:sdt>
        <w:tc>
          <w:tcPr>
            <w:tcW w:w="1647" w:type="dxa"/>
            <w:vAlign w:val="center"/>
          </w:tcPr>
          <w:p w14:paraId="1E03F00A" w14:textId="22C3CEEE" w:rsidR="000B6168" w:rsidRPr="008A6486" w:rsidRDefault="001850EB" w:rsidP="000B6168">
            <w:pPr>
              <w:pStyle w:val="Table"/>
              <w:bidi w:val="0"/>
              <w:rPr>
                <w:rtl/>
              </w:rPr>
            </w:pPr>
            <w:r>
              <w:fldChar w:fldCharType="begin">
                <w:ffData>
                  <w:name w:val="ReplacementCost"/>
                  <w:enabled/>
                  <w:calcOnExit/>
                  <w:textInput>
                    <w:default w:val="N/A"/>
                  </w:textInput>
                </w:ffData>
              </w:fldChar>
            </w:r>
            <w:bookmarkStart w:id="71" w:name="ReplacementCost"/>
            <w:r>
              <w:instrText xml:space="preserve"> FORMTEXT </w:instrText>
            </w:r>
            <w:r>
              <w:fldChar w:fldCharType="separate"/>
            </w:r>
            <w:r>
              <w:rPr>
                <w:noProof/>
              </w:rPr>
              <w:t>N/A</w:t>
            </w:r>
            <w:r>
              <w:fldChar w:fldCharType="end"/>
            </w:r>
            <w:bookmarkEnd w:id="71"/>
          </w:p>
        </w:tc>
        <w:tc>
          <w:tcPr>
            <w:tcW w:w="2360" w:type="dxa"/>
            <w:vAlign w:val="center"/>
          </w:tcPr>
          <w:p w14:paraId="181C6BF4" w14:textId="4821AC02" w:rsidR="004D35B7" w:rsidRPr="008A6486" w:rsidRDefault="004D35B7" w:rsidP="004D35B7">
            <w:pPr>
              <w:pStyle w:val="Table"/>
              <w:bidi w:val="0"/>
              <w:rPr>
                <w:rtl/>
              </w:rPr>
            </w:pPr>
            <w:r w:rsidRPr="0069164A">
              <w:t>ReplacementCost</w:t>
            </w:r>
          </w:p>
        </w:tc>
      </w:tr>
      <w:tr w:rsidR="004D35B7" w:rsidRPr="008A6486" w14:paraId="3BCB73D8" w14:textId="77777777" w:rsidTr="000A2668">
        <w:trPr>
          <w:trHeight w:val="737"/>
        </w:trPr>
        <w:tc>
          <w:tcPr>
            <w:tcW w:w="2701" w:type="dxa"/>
            <w:vAlign w:val="center"/>
          </w:tcPr>
          <w:p w14:paraId="0BA2D8F6" w14:textId="556340B1" w:rsidR="004D35B7" w:rsidRPr="003D5F4B" w:rsidRDefault="004D35B7" w:rsidP="004D35B7">
            <w:pPr>
              <w:pStyle w:val="Table"/>
              <w:rPr>
                <w:rtl/>
              </w:rPr>
            </w:pPr>
            <w:r w:rsidRPr="0069164A">
              <w:rPr>
                <w:rFonts w:hint="cs"/>
                <w:rtl/>
              </w:rPr>
              <w:t>تاریخ ارزیابی شیء در پروژه به میلادی با فرمت &lt;</w:t>
            </w:r>
            <w:r w:rsidRPr="0069164A">
              <w:t>yyyy-mm-dd</w:t>
            </w:r>
            <w:r w:rsidRPr="0069164A">
              <w:rPr>
                <w:rtl/>
              </w:rPr>
              <w:t>&gt;</w:t>
            </w:r>
          </w:p>
        </w:tc>
        <w:sdt>
          <w:sdtPr>
            <w:alias w:val="DataType"/>
            <w:tag w:val="DataType"/>
            <w:id w:val="338816502"/>
            <w:placeholder>
              <w:docPart w:val="0D8332AEB4864CDF8A788486FED39F24"/>
            </w:placeholder>
            <w:dropDownList>
              <w:listItem w:displayText="Farsi text" w:value="Farsi text"/>
              <w:listItem w:displayText="Text" w:value="Text"/>
              <w:listItem w:displayText="Integer" w:value="Integer"/>
              <w:listItem w:displayText="Decimal" w:value="Decimal"/>
              <w:listItem w:displayText="Date" w:value="Date"/>
              <w:listItem w:displayText="Boolean" w:value="Boolean"/>
              <w:listItem w:displayText="URL" w:value="URL"/>
            </w:dropDownList>
          </w:sdtPr>
          <w:sdtContent>
            <w:tc>
              <w:tcPr>
                <w:tcW w:w="1227" w:type="dxa"/>
                <w:vAlign w:val="center"/>
              </w:tcPr>
              <w:p w14:paraId="016A0314" w14:textId="5D532F0C" w:rsidR="004D35B7" w:rsidRPr="008A6486" w:rsidRDefault="004D35B7" w:rsidP="004D35B7">
                <w:pPr>
                  <w:pStyle w:val="Table"/>
                  <w:bidi w:val="0"/>
                  <w:rPr>
                    <w:rtl/>
                  </w:rPr>
                </w:pPr>
                <w:r>
                  <w:t>Date</w:t>
                </w:r>
              </w:p>
            </w:tc>
          </w:sdtContent>
        </w:sdt>
        <w:sdt>
          <w:sdtPr>
            <w:rPr>
              <w:lang w:val="en-US"/>
            </w:rPr>
            <w:alias w:val="Type or Instance"/>
            <w:tag w:val="Type or Instance"/>
            <w:id w:val="1367875752"/>
            <w:placeholder>
              <w:docPart w:val="46B50D1DBF9C44B9870E1223627EC06F"/>
            </w:placeholder>
            <w:dropDownList>
              <w:listItem w:displayText="Type" w:value="T"/>
              <w:listItem w:displayText="Instance" w:value="I"/>
            </w:dropDownList>
          </w:sdtPr>
          <w:sdtContent>
            <w:tc>
              <w:tcPr>
                <w:tcW w:w="1125" w:type="dxa"/>
                <w:vAlign w:val="center"/>
              </w:tcPr>
              <w:p w14:paraId="5B04C219" w14:textId="2D6C8AB0" w:rsidR="004D35B7" w:rsidRPr="008A6486" w:rsidRDefault="004D35B7" w:rsidP="004D35B7">
                <w:pPr>
                  <w:pStyle w:val="Table"/>
                  <w:bidi w:val="0"/>
                  <w:rPr>
                    <w:rtl/>
                  </w:rPr>
                </w:pPr>
                <w:r>
                  <w:rPr>
                    <w:lang w:val="en-US"/>
                  </w:rPr>
                  <w:t>Instance</w:t>
                </w:r>
              </w:p>
            </w:tc>
          </w:sdtContent>
        </w:sdt>
        <w:tc>
          <w:tcPr>
            <w:tcW w:w="1647" w:type="dxa"/>
            <w:vAlign w:val="center"/>
          </w:tcPr>
          <w:p w14:paraId="60971CE3" w14:textId="1C6B63F5" w:rsidR="000B6168" w:rsidRPr="008A6486" w:rsidRDefault="00BE7C1B" w:rsidP="000B6168">
            <w:pPr>
              <w:pStyle w:val="Table"/>
              <w:bidi w:val="0"/>
              <w:rPr>
                <w:rtl/>
              </w:rPr>
            </w:pPr>
            <w:r>
              <w:fldChar w:fldCharType="begin">
                <w:ffData>
                  <w:name w:val="AssessmentDate"/>
                  <w:enabled/>
                  <w:calcOnExit/>
                  <w:textInput>
                    <w:type w:val="date"/>
                    <w:default w:val="2000-01-01"/>
                    <w:format w:val="yyyy-MM-dd"/>
                  </w:textInput>
                </w:ffData>
              </w:fldChar>
            </w:r>
            <w:bookmarkStart w:id="72" w:name="AssessmentDate"/>
            <w:r>
              <w:instrText xml:space="preserve"> FORMTEXT </w:instrText>
            </w:r>
            <w:r>
              <w:fldChar w:fldCharType="separate"/>
            </w:r>
            <w:r>
              <w:rPr>
                <w:noProof/>
              </w:rPr>
              <w:t>2000-01-01</w:t>
            </w:r>
            <w:r>
              <w:fldChar w:fldCharType="end"/>
            </w:r>
            <w:bookmarkEnd w:id="72"/>
          </w:p>
        </w:tc>
        <w:tc>
          <w:tcPr>
            <w:tcW w:w="2360" w:type="dxa"/>
            <w:vAlign w:val="center"/>
          </w:tcPr>
          <w:p w14:paraId="203C13AC" w14:textId="4ED0AC9B" w:rsidR="004D35B7" w:rsidRPr="008A6486" w:rsidRDefault="004D35B7" w:rsidP="004D35B7">
            <w:pPr>
              <w:pStyle w:val="Table"/>
              <w:bidi w:val="0"/>
              <w:rPr>
                <w:rtl/>
              </w:rPr>
            </w:pPr>
            <w:r w:rsidRPr="0069164A">
              <w:t>AssessmentDate</w:t>
            </w:r>
          </w:p>
        </w:tc>
      </w:tr>
      <w:tr w:rsidR="004D35B7" w:rsidRPr="008A6486" w14:paraId="2E9C7FB7" w14:textId="77777777" w:rsidTr="000A2668">
        <w:trPr>
          <w:trHeight w:val="2381"/>
        </w:trPr>
        <w:tc>
          <w:tcPr>
            <w:tcW w:w="2701" w:type="dxa"/>
            <w:vAlign w:val="center"/>
          </w:tcPr>
          <w:p w14:paraId="4E22A943" w14:textId="77777777" w:rsidR="000A2668" w:rsidRDefault="004D35B7" w:rsidP="004D35B7">
            <w:pPr>
              <w:pStyle w:val="Table"/>
            </w:pPr>
            <w:r w:rsidRPr="0069164A">
              <w:rPr>
                <w:rFonts w:hint="cs"/>
                <w:rtl/>
              </w:rPr>
              <w:lastRenderedPageBreak/>
              <w:t>وضعیت کلی محصول بر اساس ارزیابی شرایط آن توسط معیارهای مختلف.</w:t>
            </w:r>
          </w:p>
          <w:p w14:paraId="507A4D1A" w14:textId="5C9152CF" w:rsidR="004D35B7" w:rsidRPr="003D5F4B" w:rsidRDefault="004D35B7" w:rsidP="004D35B7">
            <w:pPr>
              <w:pStyle w:val="Table"/>
              <w:rPr>
                <w:rtl/>
              </w:rPr>
            </w:pPr>
            <w:r w:rsidRPr="0069164A">
              <w:rPr>
                <w:rFonts w:hint="cs"/>
                <w:rtl/>
              </w:rPr>
              <w:t>برای بیان شرایط کلی می‌توان از مقیاس 1 تا10 و یا اختصاص مقدار کیفی مانند خوب، مناسب و ضعیف استفاده کرد</w:t>
            </w:r>
          </w:p>
        </w:tc>
        <w:sdt>
          <w:sdtPr>
            <w:alias w:val="DataType"/>
            <w:tag w:val="DataType"/>
            <w:id w:val="1448343385"/>
            <w:placeholder>
              <w:docPart w:val="0D59BEF3E6D14EF5B11AD6C2C26BA461"/>
            </w:placeholder>
            <w:dropDownList>
              <w:listItem w:displayText="Farsi text" w:value="Farsi text"/>
              <w:listItem w:displayText="Text" w:value="Text"/>
              <w:listItem w:displayText="Integer" w:value="Integer"/>
              <w:listItem w:displayText="Decimal" w:value="Decimal"/>
              <w:listItem w:displayText="Date" w:value="Date"/>
              <w:listItem w:displayText="Boolean" w:value="Boolean"/>
              <w:listItem w:displayText="URL" w:value="URL"/>
            </w:dropDownList>
          </w:sdtPr>
          <w:sdtContent>
            <w:tc>
              <w:tcPr>
                <w:tcW w:w="1227" w:type="dxa"/>
                <w:vAlign w:val="center"/>
              </w:tcPr>
              <w:p w14:paraId="7EECC5FE" w14:textId="053CF522" w:rsidR="004D35B7" w:rsidRDefault="004D35B7" w:rsidP="004D35B7">
                <w:pPr>
                  <w:pStyle w:val="Table"/>
                  <w:bidi w:val="0"/>
                </w:pPr>
                <w:r>
                  <w:t>Text</w:t>
                </w:r>
              </w:p>
            </w:tc>
          </w:sdtContent>
        </w:sdt>
        <w:sdt>
          <w:sdtPr>
            <w:rPr>
              <w:lang w:val="en-US"/>
            </w:rPr>
            <w:alias w:val="Type or Instance"/>
            <w:tag w:val="Type or Instance"/>
            <w:id w:val="2002230638"/>
            <w:placeholder>
              <w:docPart w:val="966D9397B1E44FE1ADF4C189EDCD0793"/>
            </w:placeholder>
            <w:dropDownList>
              <w:listItem w:displayText="Type" w:value="T"/>
              <w:listItem w:displayText="Instance" w:value="I"/>
            </w:dropDownList>
          </w:sdtPr>
          <w:sdtContent>
            <w:tc>
              <w:tcPr>
                <w:tcW w:w="1125" w:type="dxa"/>
                <w:vAlign w:val="center"/>
              </w:tcPr>
              <w:p w14:paraId="5C74A286" w14:textId="08156B5B" w:rsidR="004D35B7" w:rsidRDefault="004D35B7" w:rsidP="004D35B7">
                <w:pPr>
                  <w:pStyle w:val="Table"/>
                  <w:bidi w:val="0"/>
                  <w:rPr>
                    <w:lang w:val="en-US"/>
                  </w:rPr>
                </w:pPr>
                <w:r>
                  <w:rPr>
                    <w:lang w:val="en-US"/>
                  </w:rPr>
                  <w:t>Instance</w:t>
                </w:r>
              </w:p>
            </w:tc>
          </w:sdtContent>
        </w:sdt>
        <w:tc>
          <w:tcPr>
            <w:tcW w:w="1647" w:type="dxa"/>
            <w:vAlign w:val="center"/>
          </w:tcPr>
          <w:p w14:paraId="018BD543" w14:textId="41A9AD92" w:rsidR="000B6168" w:rsidRDefault="00FF5A8C" w:rsidP="000B6168">
            <w:pPr>
              <w:pStyle w:val="Table"/>
              <w:bidi w:val="0"/>
            </w:pPr>
            <w:r>
              <w:fldChar w:fldCharType="begin">
                <w:ffData>
                  <w:name w:val="AssessmentCondition"/>
                  <w:enabled/>
                  <w:calcOnExit/>
                  <w:textInput>
                    <w:default w:val="N/A"/>
                  </w:textInput>
                </w:ffData>
              </w:fldChar>
            </w:r>
            <w:bookmarkStart w:id="73" w:name="AssessmentCondition"/>
            <w:r>
              <w:instrText xml:space="preserve"> FORMTEXT </w:instrText>
            </w:r>
            <w:r>
              <w:fldChar w:fldCharType="separate"/>
            </w:r>
            <w:r>
              <w:rPr>
                <w:noProof/>
              </w:rPr>
              <w:t>N/A</w:t>
            </w:r>
            <w:r>
              <w:fldChar w:fldCharType="end"/>
            </w:r>
            <w:bookmarkEnd w:id="73"/>
          </w:p>
        </w:tc>
        <w:tc>
          <w:tcPr>
            <w:tcW w:w="2360" w:type="dxa"/>
            <w:vAlign w:val="center"/>
          </w:tcPr>
          <w:p w14:paraId="6C811200" w14:textId="44DC5C48" w:rsidR="004D35B7" w:rsidRPr="0069164A" w:rsidRDefault="004D35B7" w:rsidP="004D35B7">
            <w:pPr>
              <w:pStyle w:val="Table"/>
              <w:bidi w:val="0"/>
            </w:pPr>
            <w:r w:rsidRPr="0069164A">
              <w:t>AssessmentCondition</w:t>
            </w:r>
          </w:p>
        </w:tc>
      </w:tr>
      <w:tr w:rsidR="004D35B7" w:rsidRPr="008A6486" w14:paraId="50FD3CFF" w14:textId="77777777" w:rsidTr="000A2668">
        <w:trPr>
          <w:trHeight w:val="737"/>
        </w:trPr>
        <w:tc>
          <w:tcPr>
            <w:tcW w:w="2701" w:type="dxa"/>
            <w:vAlign w:val="center"/>
          </w:tcPr>
          <w:p w14:paraId="626B5660" w14:textId="64CCD438" w:rsidR="004D35B7" w:rsidRPr="003D5F4B" w:rsidRDefault="004D35B7" w:rsidP="004D35B7">
            <w:pPr>
              <w:pStyle w:val="Table"/>
              <w:rPr>
                <w:rtl/>
              </w:rPr>
            </w:pPr>
            <w:r w:rsidRPr="0069164A">
              <w:rPr>
                <w:rFonts w:hint="cs"/>
                <w:rtl/>
              </w:rPr>
              <w:t>توصیف کیفی وضعیت شیء ارزیابی شده</w:t>
            </w:r>
          </w:p>
        </w:tc>
        <w:sdt>
          <w:sdtPr>
            <w:alias w:val="DataType"/>
            <w:tag w:val="DataType"/>
            <w:id w:val="-1379775533"/>
            <w:placeholder>
              <w:docPart w:val="859052F8EDB74116B8412F85CCFEF624"/>
            </w:placeholder>
            <w:dropDownList>
              <w:listItem w:displayText="Farsi text" w:value="Farsi text"/>
              <w:listItem w:displayText="Text" w:value="Text"/>
              <w:listItem w:displayText="Integer" w:value="Integer"/>
              <w:listItem w:displayText="Decimal" w:value="Decimal"/>
              <w:listItem w:displayText="Date" w:value="Date"/>
              <w:listItem w:displayText="Boolean" w:value="Boolean"/>
              <w:listItem w:displayText="URL" w:value="URL"/>
            </w:dropDownList>
          </w:sdtPr>
          <w:sdtContent>
            <w:tc>
              <w:tcPr>
                <w:tcW w:w="1227" w:type="dxa"/>
                <w:vAlign w:val="center"/>
              </w:tcPr>
              <w:p w14:paraId="4ADD9683" w14:textId="220E1499" w:rsidR="004D35B7" w:rsidRDefault="004D35B7" w:rsidP="004D35B7">
                <w:pPr>
                  <w:pStyle w:val="Table"/>
                  <w:bidi w:val="0"/>
                </w:pPr>
                <w:r>
                  <w:t>Text</w:t>
                </w:r>
              </w:p>
            </w:tc>
          </w:sdtContent>
        </w:sdt>
        <w:sdt>
          <w:sdtPr>
            <w:rPr>
              <w:lang w:val="en-US"/>
            </w:rPr>
            <w:alias w:val="Type or Instance"/>
            <w:tag w:val="Type or Instance"/>
            <w:id w:val="-1302465036"/>
            <w:placeholder>
              <w:docPart w:val="F7D830A35400467D986FD5602CDF0794"/>
            </w:placeholder>
            <w:dropDownList>
              <w:listItem w:displayText="Type" w:value="T"/>
              <w:listItem w:displayText="Instance" w:value="I"/>
            </w:dropDownList>
          </w:sdtPr>
          <w:sdtContent>
            <w:tc>
              <w:tcPr>
                <w:tcW w:w="1125" w:type="dxa"/>
                <w:vAlign w:val="center"/>
              </w:tcPr>
              <w:p w14:paraId="31E4002C" w14:textId="5943E614" w:rsidR="004D35B7" w:rsidRDefault="004D35B7" w:rsidP="004D35B7">
                <w:pPr>
                  <w:pStyle w:val="Table"/>
                  <w:bidi w:val="0"/>
                  <w:rPr>
                    <w:lang w:val="en-US"/>
                  </w:rPr>
                </w:pPr>
                <w:r>
                  <w:rPr>
                    <w:lang w:val="en-US"/>
                  </w:rPr>
                  <w:t>Instance</w:t>
                </w:r>
              </w:p>
            </w:tc>
          </w:sdtContent>
        </w:sdt>
        <w:tc>
          <w:tcPr>
            <w:tcW w:w="1647" w:type="dxa"/>
            <w:vAlign w:val="center"/>
          </w:tcPr>
          <w:p w14:paraId="12E776FF" w14:textId="2B7F4A73" w:rsidR="000B6168" w:rsidRDefault="00FF5A8C" w:rsidP="000B6168">
            <w:pPr>
              <w:pStyle w:val="Table"/>
              <w:bidi w:val="0"/>
            </w:pPr>
            <w:r>
              <w:fldChar w:fldCharType="begin">
                <w:ffData>
                  <w:name w:val="AssessmentDescript"/>
                  <w:enabled/>
                  <w:calcOnExit/>
                  <w:textInput>
                    <w:default w:val="N/A"/>
                  </w:textInput>
                </w:ffData>
              </w:fldChar>
            </w:r>
            <w:bookmarkStart w:id="74" w:name="AssessmentDescript"/>
            <w:r>
              <w:instrText xml:space="preserve"> FORMTEXT </w:instrText>
            </w:r>
            <w:r>
              <w:fldChar w:fldCharType="separate"/>
            </w:r>
            <w:r>
              <w:rPr>
                <w:noProof/>
              </w:rPr>
              <w:t>N/A</w:t>
            </w:r>
            <w:r>
              <w:fldChar w:fldCharType="end"/>
            </w:r>
            <w:bookmarkEnd w:id="74"/>
          </w:p>
        </w:tc>
        <w:tc>
          <w:tcPr>
            <w:tcW w:w="2360" w:type="dxa"/>
            <w:vAlign w:val="center"/>
          </w:tcPr>
          <w:p w14:paraId="54CCD466" w14:textId="1E19EAB7" w:rsidR="004D35B7" w:rsidRPr="0069164A" w:rsidRDefault="004D35B7" w:rsidP="004D35B7">
            <w:pPr>
              <w:pStyle w:val="Table"/>
              <w:bidi w:val="0"/>
            </w:pPr>
            <w:r w:rsidRPr="0069164A">
              <w:t>AssessmentDescription</w:t>
            </w:r>
          </w:p>
        </w:tc>
      </w:tr>
      <w:tr w:rsidR="004D35B7" w:rsidRPr="008A6486" w14:paraId="7C12F943" w14:textId="77777777" w:rsidTr="000A2668">
        <w:trPr>
          <w:trHeight w:val="1474"/>
        </w:trPr>
        <w:tc>
          <w:tcPr>
            <w:tcW w:w="2701" w:type="dxa"/>
            <w:vAlign w:val="center"/>
          </w:tcPr>
          <w:p w14:paraId="3C454D82" w14:textId="20F64DF3" w:rsidR="004D35B7" w:rsidRPr="003D5F4B" w:rsidRDefault="004D35B7" w:rsidP="004D35B7">
            <w:pPr>
              <w:pStyle w:val="Table"/>
              <w:rPr>
                <w:rtl/>
              </w:rPr>
            </w:pPr>
            <w:r w:rsidRPr="0069164A">
              <w:rPr>
                <w:rFonts w:hint="cs"/>
                <w:rtl/>
              </w:rPr>
              <w:t>شناسه‌ای که به گارانتی محصول اختصاص داده شده است. این شناسه برای شناسایی محصول و گارانتی مرتبط با آن استفاده می‌شود</w:t>
            </w:r>
          </w:p>
        </w:tc>
        <w:sdt>
          <w:sdtPr>
            <w:alias w:val="DataType"/>
            <w:tag w:val="DataType"/>
            <w:id w:val="744307649"/>
            <w:placeholder>
              <w:docPart w:val="B62719D27E2E4025B0D0984D4D4921DE"/>
            </w:placeholder>
            <w:dropDownList>
              <w:listItem w:displayText="Farsi text" w:value="Farsi text"/>
              <w:listItem w:displayText="Text" w:value="Text"/>
              <w:listItem w:displayText="Integer" w:value="Integer"/>
              <w:listItem w:displayText="Decimal" w:value="Decimal"/>
              <w:listItem w:displayText="Date" w:value="Date"/>
              <w:listItem w:displayText="Boolean" w:value="Boolean"/>
              <w:listItem w:displayText="URL" w:value="URL"/>
            </w:dropDownList>
          </w:sdtPr>
          <w:sdtContent>
            <w:tc>
              <w:tcPr>
                <w:tcW w:w="1227" w:type="dxa"/>
                <w:vAlign w:val="center"/>
              </w:tcPr>
              <w:p w14:paraId="49BB40CE" w14:textId="5BCE9A86" w:rsidR="004D35B7" w:rsidRDefault="004D35B7" w:rsidP="004D35B7">
                <w:pPr>
                  <w:pStyle w:val="Table"/>
                  <w:bidi w:val="0"/>
                </w:pPr>
                <w:r>
                  <w:t>Text</w:t>
                </w:r>
              </w:p>
            </w:tc>
          </w:sdtContent>
        </w:sdt>
        <w:sdt>
          <w:sdtPr>
            <w:rPr>
              <w:lang w:val="en-US"/>
            </w:rPr>
            <w:alias w:val="Type or Instance"/>
            <w:tag w:val="Type or Instance"/>
            <w:id w:val="1155417349"/>
            <w:placeholder>
              <w:docPart w:val="D69D7D51187144BF8E0F82AF80521B4A"/>
            </w:placeholder>
            <w:dropDownList>
              <w:listItem w:displayText="Type" w:value="T"/>
              <w:listItem w:displayText="Instance" w:value="I"/>
            </w:dropDownList>
          </w:sdtPr>
          <w:sdtContent>
            <w:tc>
              <w:tcPr>
                <w:tcW w:w="1125" w:type="dxa"/>
                <w:vAlign w:val="center"/>
              </w:tcPr>
              <w:p w14:paraId="2FB1EABD" w14:textId="1EEC1D07" w:rsidR="004D35B7" w:rsidRDefault="004D35B7" w:rsidP="004D35B7">
                <w:pPr>
                  <w:pStyle w:val="Table"/>
                  <w:bidi w:val="0"/>
                  <w:rPr>
                    <w:lang w:val="en-US"/>
                  </w:rPr>
                </w:pPr>
                <w:r>
                  <w:rPr>
                    <w:lang w:val="en-US"/>
                  </w:rPr>
                  <w:t>Instance</w:t>
                </w:r>
              </w:p>
            </w:tc>
          </w:sdtContent>
        </w:sdt>
        <w:tc>
          <w:tcPr>
            <w:tcW w:w="1647" w:type="dxa"/>
            <w:vAlign w:val="center"/>
          </w:tcPr>
          <w:p w14:paraId="57872E93" w14:textId="49CEA766" w:rsidR="000B6168" w:rsidRDefault="00FF5A8C" w:rsidP="000B6168">
            <w:pPr>
              <w:pStyle w:val="Table"/>
              <w:bidi w:val="0"/>
            </w:pPr>
            <w:r>
              <w:fldChar w:fldCharType="begin">
                <w:ffData>
                  <w:name w:val="WarrantyIdentifier"/>
                  <w:enabled/>
                  <w:calcOnExit/>
                  <w:textInput>
                    <w:default w:val="N/A"/>
                  </w:textInput>
                </w:ffData>
              </w:fldChar>
            </w:r>
            <w:bookmarkStart w:id="75" w:name="WarrantyIdentifier"/>
            <w:r>
              <w:instrText xml:space="preserve"> FORMTEXT </w:instrText>
            </w:r>
            <w:r>
              <w:fldChar w:fldCharType="separate"/>
            </w:r>
            <w:r>
              <w:rPr>
                <w:noProof/>
              </w:rPr>
              <w:t>N/A</w:t>
            </w:r>
            <w:r>
              <w:fldChar w:fldCharType="end"/>
            </w:r>
            <w:bookmarkEnd w:id="75"/>
          </w:p>
        </w:tc>
        <w:tc>
          <w:tcPr>
            <w:tcW w:w="2360" w:type="dxa"/>
            <w:vAlign w:val="center"/>
          </w:tcPr>
          <w:p w14:paraId="7812960A" w14:textId="7EF17473" w:rsidR="004D35B7" w:rsidRPr="0069164A" w:rsidRDefault="004D35B7" w:rsidP="004D35B7">
            <w:pPr>
              <w:pStyle w:val="Table"/>
              <w:bidi w:val="0"/>
            </w:pPr>
            <w:r w:rsidRPr="0069164A">
              <w:t>WarrantyIdentifier</w:t>
            </w:r>
          </w:p>
        </w:tc>
      </w:tr>
      <w:tr w:rsidR="004D35B7" w:rsidRPr="008A6486" w14:paraId="6EA31F8D" w14:textId="77777777" w:rsidTr="000A2668">
        <w:trPr>
          <w:trHeight w:val="737"/>
        </w:trPr>
        <w:tc>
          <w:tcPr>
            <w:tcW w:w="2701" w:type="dxa"/>
            <w:vAlign w:val="center"/>
          </w:tcPr>
          <w:p w14:paraId="53D54404" w14:textId="24192272" w:rsidR="004D35B7" w:rsidRPr="003D5F4B" w:rsidRDefault="004D35B7" w:rsidP="004D35B7">
            <w:pPr>
              <w:pStyle w:val="Table"/>
              <w:rPr>
                <w:rtl/>
              </w:rPr>
            </w:pPr>
            <w:r w:rsidRPr="0069164A">
              <w:rPr>
                <w:rFonts w:hint="cs"/>
                <w:rtl/>
              </w:rPr>
              <w:t>تاریخی که گارانتی آغاز می‌شود به میلادی با فرمت &lt;</w:t>
            </w:r>
            <w:r w:rsidRPr="0069164A">
              <w:t>yyyy-mm-dd</w:t>
            </w:r>
            <w:r w:rsidRPr="0069164A">
              <w:rPr>
                <w:rtl/>
              </w:rPr>
              <w:t>&gt;</w:t>
            </w:r>
          </w:p>
        </w:tc>
        <w:sdt>
          <w:sdtPr>
            <w:alias w:val="DataType"/>
            <w:tag w:val="DataType"/>
            <w:id w:val="-2052991236"/>
            <w:placeholder>
              <w:docPart w:val="C666AFFA86C7474F9B293D09E16859C7"/>
            </w:placeholder>
            <w:dropDownList>
              <w:listItem w:displayText="Farsi text" w:value="Farsi text"/>
              <w:listItem w:displayText="Text" w:value="Text"/>
              <w:listItem w:displayText="Integer" w:value="Integer"/>
              <w:listItem w:displayText="Decimal" w:value="Decimal"/>
              <w:listItem w:displayText="Date" w:value="Date"/>
              <w:listItem w:displayText="Boolean" w:value="Boolean"/>
              <w:listItem w:displayText="URL" w:value="URL"/>
            </w:dropDownList>
          </w:sdtPr>
          <w:sdtContent>
            <w:tc>
              <w:tcPr>
                <w:tcW w:w="1227" w:type="dxa"/>
                <w:vAlign w:val="center"/>
              </w:tcPr>
              <w:p w14:paraId="379F33A8" w14:textId="6012E869" w:rsidR="004D35B7" w:rsidRDefault="004D35B7" w:rsidP="004D35B7">
                <w:pPr>
                  <w:pStyle w:val="Table"/>
                  <w:bidi w:val="0"/>
                </w:pPr>
                <w:r>
                  <w:t>Date</w:t>
                </w:r>
              </w:p>
            </w:tc>
          </w:sdtContent>
        </w:sdt>
        <w:sdt>
          <w:sdtPr>
            <w:rPr>
              <w:lang w:val="en-US"/>
            </w:rPr>
            <w:alias w:val="Type or Instance"/>
            <w:tag w:val="Type or Instance"/>
            <w:id w:val="1198815630"/>
            <w:placeholder>
              <w:docPart w:val="02E1E0AA7FB04D9E970126D9C6005FD8"/>
            </w:placeholder>
            <w:dropDownList>
              <w:listItem w:displayText="Type" w:value="T"/>
              <w:listItem w:displayText="Instance" w:value="I"/>
            </w:dropDownList>
          </w:sdtPr>
          <w:sdtContent>
            <w:tc>
              <w:tcPr>
                <w:tcW w:w="1125" w:type="dxa"/>
                <w:vAlign w:val="center"/>
              </w:tcPr>
              <w:p w14:paraId="718D8494" w14:textId="3A7C9B42" w:rsidR="004D35B7" w:rsidRDefault="004D35B7" w:rsidP="004D35B7">
                <w:pPr>
                  <w:pStyle w:val="Table"/>
                  <w:bidi w:val="0"/>
                  <w:rPr>
                    <w:lang w:val="en-US"/>
                  </w:rPr>
                </w:pPr>
                <w:r>
                  <w:rPr>
                    <w:lang w:val="en-US"/>
                  </w:rPr>
                  <w:t>Instance</w:t>
                </w:r>
              </w:p>
            </w:tc>
          </w:sdtContent>
        </w:sdt>
        <w:tc>
          <w:tcPr>
            <w:tcW w:w="1647" w:type="dxa"/>
            <w:vAlign w:val="center"/>
          </w:tcPr>
          <w:p w14:paraId="5D2405B8" w14:textId="65CD9E99" w:rsidR="000B6168" w:rsidRDefault="00FF5A8C" w:rsidP="000B6168">
            <w:pPr>
              <w:pStyle w:val="Table"/>
              <w:bidi w:val="0"/>
            </w:pPr>
            <w:r>
              <w:fldChar w:fldCharType="begin">
                <w:ffData>
                  <w:name w:val="WarrantyStartDate"/>
                  <w:enabled/>
                  <w:calcOnExit/>
                  <w:textInput>
                    <w:type w:val="date"/>
                    <w:default w:val="2000-01-01"/>
                    <w:format w:val="yyyy-MM-dd"/>
                  </w:textInput>
                </w:ffData>
              </w:fldChar>
            </w:r>
            <w:bookmarkStart w:id="76" w:name="WarrantyStartDate"/>
            <w:r>
              <w:instrText xml:space="preserve"> FORMTEXT </w:instrText>
            </w:r>
            <w:r>
              <w:fldChar w:fldCharType="separate"/>
            </w:r>
            <w:r>
              <w:rPr>
                <w:noProof/>
              </w:rPr>
              <w:t>2000-01-01</w:t>
            </w:r>
            <w:r>
              <w:fldChar w:fldCharType="end"/>
            </w:r>
            <w:bookmarkEnd w:id="76"/>
          </w:p>
        </w:tc>
        <w:tc>
          <w:tcPr>
            <w:tcW w:w="2360" w:type="dxa"/>
            <w:vAlign w:val="center"/>
          </w:tcPr>
          <w:p w14:paraId="49FC49AC" w14:textId="02FE5CC9" w:rsidR="004D35B7" w:rsidRPr="0069164A" w:rsidRDefault="004D35B7" w:rsidP="004D35B7">
            <w:pPr>
              <w:pStyle w:val="Table"/>
              <w:bidi w:val="0"/>
            </w:pPr>
            <w:r w:rsidRPr="0069164A">
              <w:t>WarrantyStartDate</w:t>
            </w:r>
          </w:p>
        </w:tc>
      </w:tr>
      <w:tr w:rsidR="004D35B7" w:rsidRPr="008A6486" w14:paraId="21E68A7C" w14:textId="77777777" w:rsidTr="000A2668">
        <w:trPr>
          <w:trHeight w:val="737"/>
        </w:trPr>
        <w:tc>
          <w:tcPr>
            <w:tcW w:w="2701" w:type="dxa"/>
            <w:vAlign w:val="center"/>
          </w:tcPr>
          <w:p w14:paraId="66D6987E" w14:textId="734B279C" w:rsidR="004D35B7" w:rsidRPr="003D5F4B" w:rsidRDefault="004D35B7" w:rsidP="004D35B7">
            <w:pPr>
              <w:pStyle w:val="Table"/>
              <w:rPr>
                <w:rtl/>
              </w:rPr>
            </w:pPr>
            <w:r w:rsidRPr="0069164A">
              <w:rPr>
                <w:rFonts w:hint="cs"/>
                <w:rtl/>
              </w:rPr>
              <w:t>تاریخی که گارانتی پایان می‌یابد به میلادی با فرمت &lt;</w:t>
            </w:r>
            <w:r w:rsidRPr="0069164A">
              <w:t>yyyy-mm-dd</w:t>
            </w:r>
            <w:r w:rsidRPr="0069164A">
              <w:rPr>
                <w:rtl/>
              </w:rPr>
              <w:t>&gt;</w:t>
            </w:r>
          </w:p>
        </w:tc>
        <w:sdt>
          <w:sdtPr>
            <w:alias w:val="DataType"/>
            <w:tag w:val="DataType"/>
            <w:id w:val="2143609198"/>
            <w:placeholder>
              <w:docPart w:val="DB192599FAA74997BE2DE5A6A105C2EB"/>
            </w:placeholder>
            <w:dropDownList>
              <w:listItem w:displayText="Farsi text" w:value="Farsi text"/>
              <w:listItem w:displayText="Text" w:value="Text"/>
              <w:listItem w:displayText="Integer" w:value="Integer"/>
              <w:listItem w:displayText="Decimal" w:value="Decimal"/>
              <w:listItem w:displayText="Date" w:value="Date"/>
              <w:listItem w:displayText="Boolean" w:value="Boolean"/>
              <w:listItem w:displayText="URL" w:value="URL"/>
            </w:dropDownList>
          </w:sdtPr>
          <w:sdtContent>
            <w:tc>
              <w:tcPr>
                <w:tcW w:w="1227" w:type="dxa"/>
                <w:vAlign w:val="center"/>
              </w:tcPr>
              <w:p w14:paraId="51A504FF" w14:textId="2F59F824" w:rsidR="004D35B7" w:rsidRDefault="004D35B7" w:rsidP="004D35B7">
                <w:pPr>
                  <w:pStyle w:val="Table"/>
                  <w:bidi w:val="0"/>
                </w:pPr>
                <w:r>
                  <w:t>Date</w:t>
                </w:r>
              </w:p>
            </w:tc>
          </w:sdtContent>
        </w:sdt>
        <w:sdt>
          <w:sdtPr>
            <w:rPr>
              <w:lang w:val="en-US"/>
            </w:rPr>
            <w:alias w:val="Type or Instance"/>
            <w:tag w:val="Type or Instance"/>
            <w:id w:val="2104292052"/>
            <w:placeholder>
              <w:docPart w:val="717420CAC5E24369992F9853AD75BC26"/>
            </w:placeholder>
            <w:dropDownList>
              <w:listItem w:displayText="Type" w:value="T"/>
              <w:listItem w:displayText="Instance" w:value="I"/>
            </w:dropDownList>
          </w:sdtPr>
          <w:sdtContent>
            <w:tc>
              <w:tcPr>
                <w:tcW w:w="1125" w:type="dxa"/>
                <w:vAlign w:val="center"/>
              </w:tcPr>
              <w:p w14:paraId="42BD81B4" w14:textId="608B0D90" w:rsidR="004D35B7" w:rsidRDefault="004D35B7" w:rsidP="004D35B7">
                <w:pPr>
                  <w:pStyle w:val="Table"/>
                  <w:bidi w:val="0"/>
                  <w:rPr>
                    <w:lang w:val="en-US"/>
                  </w:rPr>
                </w:pPr>
                <w:r>
                  <w:rPr>
                    <w:lang w:val="en-US"/>
                  </w:rPr>
                  <w:t>Instance</w:t>
                </w:r>
              </w:p>
            </w:tc>
          </w:sdtContent>
        </w:sdt>
        <w:tc>
          <w:tcPr>
            <w:tcW w:w="1647" w:type="dxa"/>
            <w:vAlign w:val="center"/>
          </w:tcPr>
          <w:p w14:paraId="7B25B2C6" w14:textId="132A40CA" w:rsidR="000B6168" w:rsidRDefault="00FF5A8C" w:rsidP="000B6168">
            <w:pPr>
              <w:pStyle w:val="Table"/>
              <w:bidi w:val="0"/>
            </w:pPr>
            <w:r>
              <w:fldChar w:fldCharType="begin">
                <w:ffData>
                  <w:name w:val="WarrantyEndDate"/>
                  <w:enabled/>
                  <w:calcOnExit/>
                  <w:textInput>
                    <w:type w:val="date"/>
                    <w:default w:val="2000-01-01"/>
                    <w:format w:val="yyyy-MM-dd"/>
                  </w:textInput>
                </w:ffData>
              </w:fldChar>
            </w:r>
            <w:bookmarkStart w:id="77" w:name="WarrantyEndDate"/>
            <w:r>
              <w:instrText xml:space="preserve"> FORMTEXT </w:instrText>
            </w:r>
            <w:r>
              <w:fldChar w:fldCharType="separate"/>
            </w:r>
            <w:r>
              <w:rPr>
                <w:noProof/>
              </w:rPr>
              <w:t>2000-01-01</w:t>
            </w:r>
            <w:r>
              <w:fldChar w:fldCharType="end"/>
            </w:r>
            <w:bookmarkEnd w:id="77"/>
          </w:p>
        </w:tc>
        <w:tc>
          <w:tcPr>
            <w:tcW w:w="2360" w:type="dxa"/>
            <w:vAlign w:val="center"/>
          </w:tcPr>
          <w:p w14:paraId="704854B5" w14:textId="245B6BB9" w:rsidR="004D35B7" w:rsidRPr="0069164A" w:rsidRDefault="004D35B7" w:rsidP="004D35B7">
            <w:pPr>
              <w:pStyle w:val="Table"/>
              <w:bidi w:val="0"/>
            </w:pPr>
            <w:r w:rsidRPr="0069164A">
              <w:t>WarrantyEndDate</w:t>
            </w:r>
          </w:p>
        </w:tc>
      </w:tr>
      <w:tr w:rsidR="004D35B7" w:rsidRPr="008A6486" w14:paraId="043C49B0" w14:textId="77777777" w:rsidTr="000A2668">
        <w:trPr>
          <w:trHeight w:val="1134"/>
        </w:trPr>
        <w:tc>
          <w:tcPr>
            <w:tcW w:w="2701" w:type="dxa"/>
            <w:vAlign w:val="center"/>
          </w:tcPr>
          <w:p w14:paraId="503751CD" w14:textId="253B6E5B" w:rsidR="004D35B7" w:rsidRPr="003D5F4B" w:rsidRDefault="004D35B7" w:rsidP="004D35B7">
            <w:pPr>
              <w:pStyle w:val="Table"/>
              <w:rPr>
                <w:rtl/>
              </w:rPr>
            </w:pPr>
            <w:r w:rsidRPr="0069164A">
              <w:rPr>
                <w:rFonts w:hint="cs"/>
                <w:rtl/>
              </w:rPr>
              <w:t>نشان دادن امکان افزایش تاریخ گارانتی نسبت به مدت زمان معمولی که به محصولات نسبت داده می‌شود</w:t>
            </w:r>
          </w:p>
        </w:tc>
        <w:sdt>
          <w:sdtPr>
            <w:alias w:val="DataType"/>
            <w:tag w:val="DataType"/>
            <w:id w:val="-1976058993"/>
            <w:placeholder>
              <w:docPart w:val="FEA014C92F2E44CD9E1CB242CE72AC79"/>
            </w:placeholder>
            <w:dropDownList>
              <w:listItem w:displayText="Farsi text" w:value="Farsi text"/>
              <w:listItem w:displayText="Text" w:value="Text"/>
              <w:listItem w:displayText="Integer" w:value="Integer"/>
              <w:listItem w:displayText="Decimal" w:value="Decimal"/>
              <w:listItem w:displayText="Date" w:value="Date"/>
              <w:listItem w:displayText="Boolean" w:value="Boolean"/>
              <w:listItem w:displayText="URL" w:value="URL"/>
            </w:dropDownList>
          </w:sdtPr>
          <w:sdtContent>
            <w:tc>
              <w:tcPr>
                <w:tcW w:w="1227" w:type="dxa"/>
                <w:vAlign w:val="center"/>
              </w:tcPr>
              <w:p w14:paraId="754A132A" w14:textId="47672B0D" w:rsidR="004D35B7" w:rsidRDefault="004D35B7" w:rsidP="004D35B7">
                <w:pPr>
                  <w:pStyle w:val="Table"/>
                  <w:bidi w:val="0"/>
                </w:pPr>
                <w:r>
                  <w:t>Boolean</w:t>
                </w:r>
              </w:p>
            </w:tc>
          </w:sdtContent>
        </w:sdt>
        <w:sdt>
          <w:sdtPr>
            <w:rPr>
              <w:lang w:val="en-US"/>
            </w:rPr>
            <w:alias w:val="Type or Instance"/>
            <w:tag w:val="Type or Instance"/>
            <w:id w:val="974256011"/>
            <w:placeholder>
              <w:docPart w:val="BF94FFC3A79B480F9C69D26231AC966E"/>
            </w:placeholder>
            <w:dropDownList>
              <w:listItem w:displayText="Type" w:value="T"/>
              <w:listItem w:displayText="Instance" w:value="I"/>
            </w:dropDownList>
          </w:sdtPr>
          <w:sdtContent>
            <w:tc>
              <w:tcPr>
                <w:tcW w:w="1125" w:type="dxa"/>
                <w:vAlign w:val="center"/>
              </w:tcPr>
              <w:p w14:paraId="35CE2F77" w14:textId="3F12EDC9" w:rsidR="004D35B7" w:rsidRDefault="004D35B7" w:rsidP="004D35B7">
                <w:pPr>
                  <w:pStyle w:val="Table"/>
                  <w:bidi w:val="0"/>
                  <w:rPr>
                    <w:lang w:val="en-US"/>
                  </w:rPr>
                </w:pPr>
                <w:r>
                  <w:rPr>
                    <w:lang w:val="en-US"/>
                  </w:rPr>
                  <w:t>Instance</w:t>
                </w:r>
              </w:p>
            </w:tc>
          </w:sdtContent>
        </w:sdt>
        <w:tc>
          <w:tcPr>
            <w:tcW w:w="1647" w:type="dxa"/>
            <w:vAlign w:val="center"/>
          </w:tcPr>
          <w:p w14:paraId="41FFAFCA" w14:textId="34FD954A" w:rsidR="000B6168" w:rsidRDefault="00FF5A8C" w:rsidP="000B6168">
            <w:pPr>
              <w:pStyle w:val="Table"/>
              <w:bidi w:val="0"/>
            </w:pPr>
            <w:r>
              <w:fldChar w:fldCharType="begin">
                <w:ffData>
                  <w:name w:val="IsExtendedWarranty"/>
                  <w:enabled/>
                  <w:calcOnExit/>
                  <w:ddList>
                    <w:listEntry w:val="No"/>
                    <w:listEntry w:val="Yes"/>
                  </w:ddList>
                </w:ffData>
              </w:fldChar>
            </w:r>
            <w:bookmarkStart w:id="78" w:name="IsExtendedWarranty"/>
            <w:r>
              <w:instrText xml:space="preserve"> FORMDROPDOWN </w:instrText>
            </w:r>
            <w:r w:rsidR="00000000">
              <w:fldChar w:fldCharType="separate"/>
            </w:r>
            <w:r>
              <w:fldChar w:fldCharType="end"/>
            </w:r>
            <w:bookmarkEnd w:id="78"/>
          </w:p>
        </w:tc>
        <w:tc>
          <w:tcPr>
            <w:tcW w:w="2360" w:type="dxa"/>
            <w:vAlign w:val="center"/>
          </w:tcPr>
          <w:p w14:paraId="09079DC5" w14:textId="17E3A47B" w:rsidR="004D35B7" w:rsidRPr="0069164A" w:rsidRDefault="004D35B7" w:rsidP="004D35B7">
            <w:pPr>
              <w:pStyle w:val="Table"/>
              <w:bidi w:val="0"/>
            </w:pPr>
            <w:r w:rsidRPr="0069164A">
              <w:t>IsExtendedWarranty</w:t>
            </w:r>
          </w:p>
        </w:tc>
      </w:tr>
      <w:tr w:rsidR="004D35B7" w:rsidRPr="008A6486" w14:paraId="2CC836D9" w14:textId="77777777" w:rsidTr="000A2668">
        <w:trPr>
          <w:trHeight w:val="1134"/>
        </w:trPr>
        <w:tc>
          <w:tcPr>
            <w:tcW w:w="2701" w:type="dxa"/>
            <w:vAlign w:val="center"/>
          </w:tcPr>
          <w:p w14:paraId="7C01E376" w14:textId="74055513" w:rsidR="004D35B7" w:rsidRPr="003D5F4B" w:rsidRDefault="004D35B7" w:rsidP="004D35B7">
            <w:pPr>
              <w:pStyle w:val="Table"/>
              <w:rPr>
                <w:rtl/>
              </w:rPr>
            </w:pPr>
            <w:r w:rsidRPr="0069164A">
              <w:rPr>
                <w:rFonts w:hint="cs"/>
                <w:rtl/>
              </w:rPr>
              <w:t>مدت زمانی که سازنده یا تأمین کننده، عملکرد محصول را تضمین یا گارانتی می‌کند</w:t>
            </w:r>
          </w:p>
        </w:tc>
        <w:sdt>
          <w:sdtPr>
            <w:alias w:val="DataType"/>
            <w:tag w:val="DataType"/>
            <w:id w:val="428163744"/>
            <w:placeholder>
              <w:docPart w:val="CBE16C9D248D416BBD72B85E7A6FCF2F"/>
            </w:placeholder>
            <w:dropDownList>
              <w:listItem w:displayText="Farsi text" w:value="Farsi text"/>
              <w:listItem w:displayText="Text" w:value="Text"/>
              <w:listItem w:displayText="Integer" w:value="Integer"/>
              <w:listItem w:displayText="Decimal" w:value="Decimal"/>
              <w:listItem w:displayText="Date" w:value="Date"/>
              <w:listItem w:displayText="Boolean" w:value="Boolean"/>
              <w:listItem w:displayText="URL" w:value="URL"/>
            </w:dropDownList>
          </w:sdtPr>
          <w:sdtContent>
            <w:tc>
              <w:tcPr>
                <w:tcW w:w="1227" w:type="dxa"/>
                <w:vAlign w:val="center"/>
              </w:tcPr>
              <w:p w14:paraId="6F8024B8" w14:textId="735ECFE7" w:rsidR="004D35B7" w:rsidRDefault="004D35B7" w:rsidP="004D35B7">
                <w:pPr>
                  <w:pStyle w:val="Table"/>
                  <w:bidi w:val="0"/>
                </w:pPr>
                <w:r>
                  <w:t>Integer</w:t>
                </w:r>
              </w:p>
            </w:tc>
          </w:sdtContent>
        </w:sdt>
        <w:sdt>
          <w:sdtPr>
            <w:rPr>
              <w:lang w:val="en-US"/>
            </w:rPr>
            <w:alias w:val="Type or Instance"/>
            <w:tag w:val="Type or Instance"/>
            <w:id w:val="1814819879"/>
            <w:placeholder>
              <w:docPart w:val="7280027A2CCE4E70B4A24FE047678874"/>
            </w:placeholder>
            <w:dropDownList>
              <w:listItem w:displayText="Type" w:value="T"/>
              <w:listItem w:displayText="Instance" w:value="I"/>
            </w:dropDownList>
          </w:sdtPr>
          <w:sdtContent>
            <w:tc>
              <w:tcPr>
                <w:tcW w:w="1125" w:type="dxa"/>
                <w:vAlign w:val="center"/>
              </w:tcPr>
              <w:p w14:paraId="220D949E" w14:textId="7CF19BD2" w:rsidR="004D35B7" w:rsidRDefault="004D35B7" w:rsidP="004D35B7">
                <w:pPr>
                  <w:pStyle w:val="Table"/>
                  <w:bidi w:val="0"/>
                  <w:rPr>
                    <w:lang w:val="en-US"/>
                  </w:rPr>
                </w:pPr>
                <w:r>
                  <w:rPr>
                    <w:lang w:val="en-US"/>
                  </w:rPr>
                  <w:t>Type</w:t>
                </w:r>
              </w:p>
            </w:tc>
          </w:sdtContent>
        </w:sdt>
        <w:tc>
          <w:tcPr>
            <w:tcW w:w="1647" w:type="dxa"/>
            <w:vAlign w:val="center"/>
          </w:tcPr>
          <w:p w14:paraId="7E0B28EB" w14:textId="511CBA9F" w:rsidR="000B6168" w:rsidRDefault="00FF5A8C" w:rsidP="000B6168">
            <w:pPr>
              <w:pStyle w:val="Table"/>
              <w:bidi w:val="0"/>
            </w:pPr>
            <w:r>
              <w:fldChar w:fldCharType="begin">
                <w:ffData>
                  <w:name w:val="WarrantyPeriod"/>
                  <w:enabled/>
                  <w:calcOnExit/>
                  <w:textInput>
                    <w:type w:val="number"/>
                    <w:default w:val="0"/>
                    <w:format w:val="0"/>
                  </w:textInput>
                </w:ffData>
              </w:fldChar>
            </w:r>
            <w:bookmarkStart w:id="79" w:name="WarrantyPeriod"/>
            <w:r>
              <w:instrText xml:space="preserve"> FORMTEXT </w:instrText>
            </w:r>
            <w:r>
              <w:fldChar w:fldCharType="separate"/>
            </w:r>
            <w:r>
              <w:rPr>
                <w:noProof/>
              </w:rPr>
              <w:t>0</w:t>
            </w:r>
            <w:r>
              <w:fldChar w:fldCharType="end"/>
            </w:r>
            <w:bookmarkEnd w:id="79"/>
          </w:p>
        </w:tc>
        <w:tc>
          <w:tcPr>
            <w:tcW w:w="2360" w:type="dxa"/>
            <w:vAlign w:val="center"/>
          </w:tcPr>
          <w:p w14:paraId="0D2DB011" w14:textId="17ECDEED" w:rsidR="004D35B7" w:rsidRPr="0069164A" w:rsidRDefault="004D35B7" w:rsidP="004D35B7">
            <w:pPr>
              <w:pStyle w:val="Table"/>
              <w:bidi w:val="0"/>
            </w:pPr>
            <w:r w:rsidRPr="0069164A">
              <w:t>WarrantyPeriod</w:t>
            </w:r>
          </w:p>
        </w:tc>
      </w:tr>
      <w:tr w:rsidR="004D35B7" w:rsidRPr="008A6486" w14:paraId="29051812" w14:textId="77777777" w:rsidTr="000A2668">
        <w:trPr>
          <w:trHeight w:val="1134"/>
        </w:trPr>
        <w:tc>
          <w:tcPr>
            <w:tcW w:w="2701" w:type="dxa"/>
            <w:vAlign w:val="center"/>
          </w:tcPr>
          <w:p w14:paraId="73B7E19C" w14:textId="0B9DA6B4" w:rsidR="004D35B7" w:rsidRPr="003D5F4B" w:rsidRDefault="004D35B7" w:rsidP="004D35B7">
            <w:pPr>
              <w:pStyle w:val="Table"/>
              <w:rPr>
                <w:rtl/>
              </w:rPr>
            </w:pPr>
            <w:r w:rsidRPr="0069164A">
              <w:rPr>
                <w:rFonts w:hint="cs"/>
                <w:rtl/>
              </w:rPr>
              <w:t>محتوای گارانتی شده از محصول، که شامل مواردی مانند نصب محصول یا دوره‌ی استفاده و .... می‌شود</w:t>
            </w:r>
          </w:p>
        </w:tc>
        <w:sdt>
          <w:sdtPr>
            <w:alias w:val="DataType"/>
            <w:tag w:val="DataType"/>
            <w:id w:val="1909655034"/>
            <w:placeholder>
              <w:docPart w:val="951593804B554E69859FF014012F88D6"/>
            </w:placeholder>
            <w:dropDownList>
              <w:listItem w:displayText="Farsi text" w:value="Farsi text"/>
              <w:listItem w:displayText="Text" w:value="Text"/>
              <w:listItem w:displayText="Integer" w:value="Integer"/>
              <w:listItem w:displayText="Decimal" w:value="Decimal"/>
              <w:listItem w:displayText="Date" w:value="Date"/>
              <w:listItem w:displayText="Boolean" w:value="Boolean"/>
              <w:listItem w:displayText="URL" w:value="URL"/>
            </w:dropDownList>
          </w:sdtPr>
          <w:sdtContent>
            <w:tc>
              <w:tcPr>
                <w:tcW w:w="1227" w:type="dxa"/>
                <w:vAlign w:val="center"/>
              </w:tcPr>
              <w:p w14:paraId="7057213E" w14:textId="408E96BD" w:rsidR="004D35B7" w:rsidRDefault="004D35B7" w:rsidP="004D35B7">
                <w:pPr>
                  <w:pStyle w:val="Table"/>
                  <w:bidi w:val="0"/>
                </w:pPr>
                <w:r>
                  <w:t>Text</w:t>
                </w:r>
              </w:p>
            </w:tc>
          </w:sdtContent>
        </w:sdt>
        <w:sdt>
          <w:sdtPr>
            <w:rPr>
              <w:lang w:val="en-US"/>
            </w:rPr>
            <w:alias w:val="Type or Instance"/>
            <w:tag w:val="Type or Instance"/>
            <w:id w:val="-1262983493"/>
            <w:placeholder>
              <w:docPart w:val="C70C410D30274C92AE3A7A692B431136"/>
            </w:placeholder>
            <w:dropDownList>
              <w:listItem w:displayText="Type" w:value="T"/>
              <w:listItem w:displayText="Instance" w:value="I"/>
            </w:dropDownList>
          </w:sdtPr>
          <w:sdtContent>
            <w:tc>
              <w:tcPr>
                <w:tcW w:w="1125" w:type="dxa"/>
                <w:vAlign w:val="center"/>
              </w:tcPr>
              <w:p w14:paraId="59A3463A" w14:textId="35782C62" w:rsidR="004D35B7" w:rsidRDefault="004D35B7" w:rsidP="004D35B7">
                <w:pPr>
                  <w:pStyle w:val="Table"/>
                  <w:bidi w:val="0"/>
                  <w:rPr>
                    <w:lang w:val="en-US"/>
                  </w:rPr>
                </w:pPr>
                <w:r>
                  <w:rPr>
                    <w:lang w:val="en-US"/>
                  </w:rPr>
                  <w:t>Type</w:t>
                </w:r>
              </w:p>
            </w:tc>
          </w:sdtContent>
        </w:sdt>
        <w:tc>
          <w:tcPr>
            <w:tcW w:w="1647" w:type="dxa"/>
            <w:vAlign w:val="center"/>
          </w:tcPr>
          <w:p w14:paraId="67C9FEE7" w14:textId="39CDAFFA" w:rsidR="000B6168" w:rsidRDefault="00FF5A8C" w:rsidP="000B6168">
            <w:pPr>
              <w:pStyle w:val="Table"/>
              <w:bidi w:val="0"/>
            </w:pPr>
            <w:r>
              <w:fldChar w:fldCharType="begin">
                <w:ffData>
                  <w:name w:val="WarrantyContent"/>
                  <w:enabled/>
                  <w:calcOnExit/>
                  <w:textInput>
                    <w:default w:val="N/A"/>
                  </w:textInput>
                </w:ffData>
              </w:fldChar>
            </w:r>
            <w:bookmarkStart w:id="80" w:name="WarrantyContent"/>
            <w:r>
              <w:instrText xml:space="preserve"> FORMTEXT </w:instrText>
            </w:r>
            <w:r>
              <w:fldChar w:fldCharType="separate"/>
            </w:r>
            <w:r>
              <w:rPr>
                <w:noProof/>
              </w:rPr>
              <w:t>N/A</w:t>
            </w:r>
            <w:r>
              <w:fldChar w:fldCharType="end"/>
            </w:r>
            <w:bookmarkEnd w:id="80"/>
          </w:p>
        </w:tc>
        <w:tc>
          <w:tcPr>
            <w:tcW w:w="2360" w:type="dxa"/>
            <w:vAlign w:val="center"/>
          </w:tcPr>
          <w:p w14:paraId="4B44C9F8" w14:textId="4379305F" w:rsidR="004D35B7" w:rsidRPr="0069164A" w:rsidRDefault="004D35B7" w:rsidP="004D35B7">
            <w:pPr>
              <w:pStyle w:val="Table"/>
              <w:bidi w:val="0"/>
            </w:pPr>
            <w:r w:rsidRPr="0069164A">
              <w:t>WarrantyContent</w:t>
            </w:r>
          </w:p>
        </w:tc>
      </w:tr>
      <w:tr w:rsidR="004D35B7" w:rsidRPr="008A6486" w14:paraId="513162EF" w14:textId="77777777" w:rsidTr="000A2668">
        <w:trPr>
          <w:trHeight w:val="737"/>
        </w:trPr>
        <w:tc>
          <w:tcPr>
            <w:tcW w:w="2701" w:type="dxa"/>
            <w:vAlign w:val="center"/>
          </w:tcPr>
          <w:p w14:paraId="3DFA1C8E" w14:textId="3A10F0FA" w:rsidR="004D35B7" w:rsidRPr="003D5F4B" w:rsidRDefault="004D35B7" w:rsidP="004D35B7">
            <w:pPr>
              <w:pStyle w:val="Table"/>
              <w:rPr>
                <w:rtl/>
              </w:rPr>
            </w:pPr>
            <w:r w:rsidRPr="0069164A">
              <w:rPr>
                <w:rFonts w:hint="cs"/>
                <w:rtl/>
              </w:rPr>
              <w:t>سازمانی که باید برای عمل به گارانتی با آن تماس گرفته شود</w:t>
            </w:r>
          </w:p>
        </w:tc>
        <w:sdt>
          <w:sdtPr>
            <w:alias w:val="DataType"/>
            <w:tag w:val="DataType"/>
            <w:id w:val="2048557042"/>
            <w:placeholder>
              <w:docPart w:val="088FB5839A8C44B3962F523B3B056F52"/>
            </w:placeholder>
            <w:dropDownList>
              <w:listItem w:displayText="Farsi text" w:value="Farsi text"/>
              <w:listItem w:displayText="Text" w:value="Text"/>
              <w:listItem w:displayText="Integer" w:value="Integer"/>
              <w:listItem w:displayText="Decimal" w:value="Decimal"/>
              <w:listItem w:displayText="Date" w:value="Date"/>
              <w:listItem w:displayText="Boolean" w:value="Boolean"/>
              <w:listItem w:displayText="URL" w:value="URL"/>
            </w:dropDownList>
          </w:sdtPr>
          <w:sdtContent>
            <w:tc>
              <w:tcPr>
                <w:tcW w:w="1227" w:type="dxa"/>
                <w:vAlign w:val="center"/>
              </w:tcPr>
              <w:p w14:paraId="3F263DD7" w14:textId="67916437" w:rsidR="004D35B7" w:rsidRDefault="004D35B7" w:rsidP="004D35B7">
                <w:pPr>
                  <w:pStyle w:val="Table"/>
                  <w:bidi w:val="0"/>
                </w:pPr>
                <w:r>
                  <w:t>Text</w:t>
                </w:r>
              </w:p>
            </w:tc>
          </w:sdtContent>
        </w:sdt>
        <w:sdt>
          <w:sdtPr>
            <w:rPr>
              <w:lang w:val="en-US"/>
            </w:rPr>
            <w:alias w:val="Type or Instance"/>
            <w:tag w:val="Type or Instance"/>
            <w:id w:val="635847591"/>
            <w:placeholder>
              <w:docPart w:val="20C597D99B0344A3817D5FE78ADFF5D1"/>
            </w:placeholder>
            <w:dropDownList>
              <w:listItem w:displayText="Type" w:value="T"/>
              <w:listItem w:displayText="Instance" w:value="I"/>
            </w:dropDownList>
          </w:sdtPr>
          <w:sdtContent>
            <w:tc>
              <w:tcPr>
                <w:tcW w:w="1125" w:type="dxa"/>
                <w:vAlign w:val="center"/>
              </w:tcPr>
              <w:p w14:paraId="391F3B2C" w14:textId="5B20E2E3" w:rsidR="004D35B7" w:rsidRDefault="004D35B7" w:rsidP="004D35B7">
                <w:pPr>
                  <w:pStyle w:val="Table"/>
                  <w:bidi w:val="0"/>
                  <w:rPr>
                    <w:lang w:val="en-US"/>
                  </w:rPr>
                </w:pPr>
                <w:r>
                  <w:rPr>
                    <w:lang w:val="en-US"/>
                  </w:rPr>
                  <w:t>Type</w:t>
                </w:r>
              </w:p>
            </w:tc>
          </w:sdtContent>
        </w:sdt>
        <w:tc>
          <w:tcPr>
            <w:tcW w:w="1647" w:type="dxa"/>
            <w:vAlign w:val="center"/>
          </w:tcPr>
          <w:p w14:paraId="7E2DC732" w14:textId="5AB35911" w:rsidR="000B6168" w:rsidRDefault="00FF5A8C" w:rsidP="000B6168">
            <w:pPr>
              <w:pStyle w:val="Table"/>
              <w:bidi w:val="0"/>
            </w:pPr>
            <w:r>
              <w:rPr>
                <w:rtl/>
              </w:rPr>
              <w:fldChar w:fldCharType="begin">
                <w:ffData>
                  <w:name w:val="PointOfContact"/>
                  <w:enabled/>
                  <w:calcOnExit/>
                  <w:textInput>
                    <w:default w:val="N/A"/>
                  </w:textInput>
                </w:ffData>
              </w:fldChar>
            </w:r>
            <w:bookmarkStart w:id="81" w:name="PointOfContact"/>
            <w:r>
              <w:rPr>
                <w:rtl/>
              </w:rPr>
              <w:instrText xml:space="preserve"> </w:instrText>
            </w:r>
            <w:r>
              <w:instrText>FORMTEXT</w:instrText>
            </w:r>
            <w:r>
              <w:rPr>
                <w:rtl/>
              </w:rPr>
              <w:instrText xml:space="preserve"> </w:instrText>
            </w:r>
            <w:r>
              <w:rPr>
                <w:rtl/>
              </w:rPr>
            </w:r>
            <w:r>
              <w:rPr>
                <w:rtl/>
              </w:rPr>
              <w:fldChar w:fldCharType="separate"/>
            </w:r>
            <w:r>
              <w:rPr>
                <w:noProof/>
              </w:rPr>
              <w:t>N/A</w:t>
            </w:r>
            <w:r>
              <w:rPr>
                <w:rtl/>
              </w:rPr>
              <w:fldChar w:fldCharType="end"/>
            </w:r>
            <w:bookmarkEnd w:id="81"/>
          </w:p>
        </w:tc>
        <w:tc>
          <w:tcPr>
            <w:tcW w:w="2360" w:type="dxa"/>
            <w:vAlign w:val="center"/>
          </w:tcPr>
          <w:p w14:paraId="3D3FBC8E" w14:textId="6EAD525F" w:rsidR="004D35B7" w:rsidRPr="0069164A" w:rsidRDefault="004D35B7" w:rsidP="004D35B7">
            <w:pPr>
              <w:pStyle w:val="Table"/>
              <w:bidi w:val="0"/>
            </w:pPr>
            <w:r w:rsidRPr="0069164A">
              <w:t>PointOfContact</w:t>
            </w:r>
          </w:p>
        </w:tc>
      </w:tr>
      <w:tr w:rsidR="004D35B7" w:rsidRPr="008A6486" w14:paraId="06C66B76" w14:textId="77777777" w:rsidTr="000A2668">
        <w:trPr>
          <w:trHeight w:val="737"/>
        </w:trPr>
        <w:tc>
          <w:tcPr>
            <w:tcW w:w="2701" w:type="dxa"/>
            <w:vAlign w:val="center"/>
          </w:tcPr>
          <w:p w14:paraId="6951107B" w14:textId="36F97964" w:rsidR="004D35B7" w:rsidRPr="003D5F4B" w:rsidRDefault="004D35B7" w:rsidP="004D35B7">
            <w:pPr>
              <w:pStyle w:val="Table"/>
              <w:rPr>
                <w:rtl/>
              </w:rPr>
            </w:pPr>
            <w:r w:rsidRPr="0069164A">
              <w:rPr>
                <w:rFonts w:hint="cs"/>
                <w:rtl/>
              </w:rPr>
              <w:t>سازمانی که باید برای عمل به گارانتی با آن تماس گرفته شود به فارسی</w:t>
            </w:r>
          </w:p>
        </w:tc>
        <w:sdt>
          <w:sdtPr>
            <w:alias w:val="DataType"/>
            <w:tag w:val="DataType"/>
            <w:id w:val="-1041973231"/>
            <w:placeholder>
              <w:docPart w:val="03BCBB112F2F4C9482AF3ABF4B3AC9A0"/>
            </w:placeholder>
            <w:dropDownList>
              <w:listItem w:displayText="Farsi text" w:value="Farsi text"/>
              <w:listItem w:displayText="Text" w:value="Text"/>
              <w:listItem w:displayText="Integer" w:value="Integer"/>
              <w:listItem w:displayText="Decimal" w:value="Decimal"/>
              <w:listItem w:displayText="Date" w:value="Date"/>
              <w:listItem w:displayText="Boolean" w:value="Boolean"/>
              <w:listItem w:displayText="URL" w:value="URL"/>
            </w:dropDownList>
          </w:sdtPr>
          <w:sdtContent>
            <w:tc>
              <w:tcPr>
                <w:tcW w:w="1227" w:type="dxa"/>
                <w:vAlign w:val="center"/>
              </w:tcPr>
              <w:p w14:paraId="65F2252F" w14:textId="0F15E678" w:rsidR="004D35B7" w:rsidRDefault="004D35B7" w:rsidP="004D35B7">
                <w:pPr>
                  <w:pStyle w:val="Table"/>
                  <w:bidi w:val="0"/>
                </w:pPr>
                <w:r>
                  <w:t>Farsi text</w:t>
                </w:r>
              </w:p>
            </w:tc>
          </w:sdtContent>
        </w:sdt>
        <w:sdt>
          <w:sdtPr>
            <w:rPr>
              <w:lang w:val="en-US"/>
            </w:rPr>
            <w:alias w:val="Type or Instance"/>
            <w:tag w:val="Type or Instance"/>
            <w:id w:val="698585287"/>
            <w:placeholder>
              <w:docPart w:val="3EBFEDC1BE52434294B2F30C01BA354C"/>
            </w:placeholder>
            <w:dropDownList>
              <w:listItem w:displayText="Type" w:value="T"/>
              <w:listItem w:displayText="Instance" w:value="I"/>
            </w:dropDownList>
          </w:sdtPr>
          <w:sdtContent>
            <w:tc>
              <w:tcPr>
                <w:tcW w:w="1125" w:type="dxa"/>
                <w:vAlign w:val="center"/>
              </w:tcPr>
              <w:p w14:paraId="15896880" w14:textId="3A56D946" w:rsidR="004D35B7" w:rsidRDefault="004D35B7" w:rsidP="004D35B7">
                <w:pPr>
                  <w:pStyle w:val="Table"/>
                  <w:bidi w:val="0"/>
                  <w:rPr>
                    <w:lang w:val="en-US"/>
                  </w:rPr>
                </w:pPr>
                <w:r>
                  <w:rPr>
                    <w:lang w:val="en-US"/>
                  </w:rPr>
                  <w:t>Type</w:t>
                </w:r>
              </w:p>
            </w:tc>
          </w:sdtContent>
        </w:sdt>
        <w:tc>
          <w:tcPr>
            <w:tcW w:w="1647" w:type="dxa"/>
            <w:vAlign w:val="center"/>
          </w:tcPr>
          <w:p w14:paraId="537AA39B" w14:textId="6D7531FF" w:rsidR="000B6168" w:rsidRDefault="00FF5A8C" w:rsidP="00F83358">
            <w:pPr>
              <w:pStyle w:val="Table"/>
            </w:pPr>
            <w:r>
              <w:fldChar w:fldCharType="begin">
                <w:ffData>
                  <w:name w:val="PointOfContactFa"/>
                  <w:enabled/>
                  <w:calcOnExit/>
                  <w:textInput>
                    <w:default w:val="فاقد اطلاعات"/>
                  </w:textInput>
                </w:ffData>
              </w:fldChar>
            </w:r>
            <w:bookmarkStart w:id="82" w:name="PointOfContactFa"/>
            <w:r>
              <w:instrText xml:space="preserve"> FORMTEXT </w:instrText>
            </w:r>
            <w:r>
              <w:fldChar w:fldCharType="separate"/>
            </w:r>
            <w:r>
              <w:rPr>
                <w:noProof/>
                <w:rtl/>
              </w:rPr>
              <w:t>فاقد اطلاعات</w:t>
            </w:r>
            <w:r>
              <w:fldChar w:fldCharType="end"/>
            </w:r>
            <w:bookmarkEnd w:id="82"/>
          </w:p>
        </w:tc>
        <w:tc>
          <w:tcPr>
            <w:tcW w:w="2360" w:type="dxa"/>
            <w:vAlign w:val="center"/>
          </w:tcPr>
          <w:p w14:paraId="22E3587D" w14:textId="05153C40" w:rsidR="004D35B7" w:rsidRPr="0069164A" w:rsidRDefault="004D35B7" w:rsidP="004D35B7">
            <w:pPr>
              <w:pStyle w:val="Table"/>
              <w:bidi w:val="0"/>
            </w:pPr>
            <w:r w:rsidRPr="0069164A">
              <w:t>PointOfContactFa</w:t>
            </w:r>
          </w:p>
        </w:tc>
      </w:tr>
      <w:tr w:rsidR="004D35B7" w:rsidRPr="008A6486" w14:paraId="4FAC733C" w14:textId="77777777" w:rsidTr="000A2668">
        <w:trPr>
          <w:trHeight w:val="1134"/>
        </w:trPr>
        <w:tc>
          <w:tcPr>
            <w:tcW w:w="2701" w:type="dxa"/>
            <w:vAlign w:val="center"/>
          </w:tcPr>
          <w:p w14:paraId="5132DF56" w14:textId="156AC59C" w:rsidR="004D35B7" w:rsidRPr="003D5F4B" w:rsidRDefault="007B15C6" w:rsidP="004D35B7">
            <w:pPr>
              <w:pStyle w:val="Table"/>
              <w:rPr>
                <w:rtl/>
              </w:rPr>
            </w:pPr>
            <w:r>
              <w:rPr>
                <w:rFonts w:hint="cs"/>
                <w:rtl/>
              </w:rPr>
              <w:t xml:space="preserve">آدرس </w:t>
            </w:r>
            <w:r w:rsidR="004D35B7" w:rsidRPr="0069164A">
              <w:rPr>
                <w:rFonts w:hint="cs"/>
                <w:rtl/>
              </w:rPr>
              <w:t>اطلاعات بیشتر در مورد سازمانی که باید برای عمل به گارانتی با آن تماس گرفته شود به صورت هایپرلینک</w:t>
            </w:r>
          </w:p>
        </w:tc>
        <w:sdt>
          <w:sdtPr>
            <w:alias w:val="DataType"/>
            <w:tag w:val="DataType"/>
            <w:id w:val="-21014625"/>
            <w:placeholder>
              <w:docPart w:val="5A34CB195B56465881C7788A9DCBF118"/>
            </w:placeholder>
            <w:dropDownList>
              <w:listItem w:displayText="Farsi text" w:value="Farsi text"/>
              <w:listItem w:displayText="Text" w:value="Text"/>
              <w:listItem w:displayText="Integer" w:value="Integer"/>
              <w:listItem w:displayText="Decimal" w:value="Decimal"/>
              <w:listItem w:displayText="Date" w:value="Date"/>
              <w:listItem w:displayText="Boolean" w:value="Boolean"/>
              <w:listItem w:displayText="URL" w:value="URL"/>
            </w:dropDownList>
          </w:sdtPr>
          <w:sdtContent>
            <w:tc>
              <w:tcPr>
                <w:tcW w:w="1227" w:type="dxa"/>
                <w:vAlign w:val="center"/>
              </w:tcPr>
              <w:p w14:paraId="27AEC2DB" w14:textId="1E48E312" w:rsidR="004D35B7" w:rsidRDefault="004D35B7" w:rsidP="004D35B7">
                <w:pPr>
                  <w:pStyle w:val="Table"/>
                  <w:bidi w:val="0"/>
                </w:pPr>
                <w:r>
                  <w:t>URL</w:t>
                </w:r>
              </w:p>
            </w:tc>
          </w:sdtContent>
        </w:sdt>
        <w:sdt>
          <w:sdtPr>
            <w:rPr>
              <w:lang w:val="en-US"/>
            </w:rPr>
            <w:alias w:val="Type or Instance"/>
            <w:tag w:val="Type or Instance"/>
            <w:id w:val="-1550758916"/>
            <w:placeholder>
              <w:docPart w:val="866DB3AB1081421D9BAB0CC0C9970B12"/>
            </w:placeholder>
            <w:dropDownList>
              <w:listItem w:displayText="Type" w:value="T"/>
              <w:listItem w:displayText="Instance" w:value="I"/>
            </w:dropDownList>
          </w:sdtPr>
          <w:sdtContent>
            <w:tc>
              <w:tcPr>
                <w:tcW w:w="1125" w:type="dxa"/>
                <w:vAlign w:val="center"/>
              </w:tcPr>
              <w:p w14:paraId="76761283" w14:textId="298584D4" w:rsidR="004D35B7" w:rsidRDefault="004D35B7" w:rsidP="004D35B7">
                <w:pPr>
                  <w:pStyle w:val="Table"/>
                  <w:bidi w:val="0"/>
                  <w:rPr>
                    <w:lang w:val="en-US"/>
                  </w:rPr>
                </w:pPr>
                <w:r>
                  <w:rPr>
                    <w:lang w:val="en-US"/>
                  </w:rPr>
                  <w:t>Type</w:t>
                </w:r>
              </w:p>
            </w:tc>
          </w:sdtContent>
        </w:sdt>
        <w:tc>
          <w:tcPr>
            <w:tcW w:w="1647" w:type="dxa"/>
            <w:vAlign w:val="center"/>
          </w:tcPr>
          <w:p w14:paraId="2AB12C51" w14:textId="59480B4D" w:rsidR="000B6168" w:rsidRPr="00AB38AC" w:rsidRDefault="00FF5A8C" w:rsidP="000B6168">
            <w:pPr>
              <w:pStyle w:val="Table"/>
              <w:bidi w:val="0"/>
              <w:rPr>
                <w:lang w:val="en-US"/>
              </w:rPr>
            </w:pPr>
            <w:r>
              <w:rPr>
                <w:lang w:val="en-US"/>
              </w:rPr>
              <w:fldChar w:fldCharType="begin">
                <w:ffData>
                  <w:name w:val="PointOfContactURL"/>
                  <w:enabled/>
                  <w:calcOnExit/>
                  <w:textInput>
                    <w:default w:val="N/A"/>
                  </w:textInput>
                </w:ffData>
              </w:fldChar>
            </w:r>
            <w:bookmarkStart w:id="83" w:name="PointOfContactURL"/>
            <w:r>
              <w:rPr>
                <w:lang w:val="en-US"/>
              </w:rPr>
              <w:instrText xml:space="preserve"> FORMTEXT </w:instrText>
            </w:r>
            <w:r>
              <w:rPr>
                <w:lang w:val="en-US"/>
              </w:rPr>
            </w:r>
            <w:r>
              <w:rPr>
                <w:lang w:val="en-US"/>
              </w:rPr>
              <w:fldChar w:fldCharType="separate"/>
            </w:r>
            <w:r>
              <w:rPr>
                <w:noProof/>
                <w:lang w:val="en-US"/>
              </w:rPr>
              <w:t>N/A</w:t>
            </w:r>
            <w:r>
              <w:rPr>
                <w:lang w:val="en-US"/>
              </w:rPr>
              <w:fldChar w:fldCharType="end"/>
            </w:r>
            <w:bookmarkEnd w:id="83"/>
          </w:p>
        </w:tc>
        <w:tc>
          <w:tcPr>
            <w:tcW w:w="2360" w:type="dxa"/>
            <w:vAlign w:val="center"/>
          </w:tcPr>
          <w:p w14:paraId="69FDFBA9" w14:textId="25CDB3C5" w:rsidR="004D35B7" w:rsidRPr="0069164A" w:rsidRDefault="004D35B7" w:rsidP="004D35B7">
            <w:pPr>
              <w:pStyle w:val="Table"/>
              <w:bidi w:val="0"/>
            </w:pPr>
            <w:r w:rsidRPr="0069164A">
              <w:t>PointOfContactURL</w:t>
            </w:r>
          </w:p>
        </w:tc>
      </w:tr>
      <w:tr w:rsidR="004D35B7" w:rsidRPr="008A6486" w14:paraId="6A76BD60" w14:textId="77777777" w:rsidTr="000A2668">
        <w:trPr>
          <w:trHeight w:val="1134"/>
        </w:trPr>
        <w:tc>
          <w:tcPr>
            <w:tcW w:w="2701" w:type="dxa"/>
            <w:vAlign w:val="center"/>
          </w:tcPr>
          <w:p w14:paraId="5156A1B8" w14:textId="3620372C" w:rsidR="004D35B7" w:rsidRPr="003D5F4B" w:rsidRDefault="004D35B7" w:rsidP="004D35B7">
            <w:pPr>
              <w:pStyle w:val="Table"/>
              <w:rPr>
                <w:rtl/>
              </w:rPr>
            </w:pPr>
            <w:r w:rsidRPr="0069164A">
              <w:rPr>
                <w:rFonts w:hint="cs"/>
                <w:rtl/>
              </w:rPr>
              <w:lastRenderedPageBreak/>
              <w:t>موارد، شرایط و اعمالی که باعث می‌شود محصول شامل گارانتی نگردد یا گارانتی تمام شود</w:t>
            </w:r>
          </w:p>
        </w:tc>
        <w:sdt>
          <w:sdtPr>
            <w:alias w:val="DataType"/>
            <w:tag w:val="DataType"/>
            <w:id w:val="-780415937"/>
            <w:placeholder>
              <w:docPart w:val="BF7C8F7BBDBF42E6AEE8733AC781C38B"/>
            </w:placeholder>
            <w:dropDownList>
              <w:listItem w:displayText="Farsi text" w:value="Farsi text"/>
              <w:listItem w:displayText="Text" w:value="Text"/>
              <w:listItem w:displayText="Integer" w:value="Integer"/>
              <w:listItem w:displayText="Decimal" w:value="Decimal"/>
              <w:listItem w:displayText="Date" w:value="Date"/>
              <w:listItem w:displayText="Boolean" w:value="Boolean"/>
              <w:listItem w:displayText="URL" w:value="URL"/>
            </w:dropDownList>
          </w:sdtPr>
          <w:sdtContent>
            <w:tc>
              <w:tcPr>
                <w:tcW w:w="1227" w:type="dxa"/>
                <w:vAlign w:val="center"/>
              </w:tcPr>
              <w:p w14:paraId="0386FA19" w14:textId="7C7D867E" w:rsidR="004D35B7" w:rsidRDefault="004D35B7" w:rsidP="004D35B7">
                <w:pPr>
                  <w:pStyle w:val="Table"/>
                  <w:bidi w:val="0"/>
                </w:pPr>
                <w:r>
                  <w:t>Text</w:t>
                </w:r>
              </w:p>
            </w:tc>
          </w:sdtContent>
        </w:sdt>
        <w:sdt>
          <w:sdtPr>
            <w:rPr>
              <w:lang w:val="en-US"/>
            </w:rPr>
            <w:alias w:val="Type or Instance"/>
            <w:tag w:val="Type or Instance"/>
            <w:id w:val="-765838114"/>
            <w:placeholder>
              <w:docPart w:val="829280C3F21542AB9479B5AF06FCEECB"/>
            </w:placeholder>
            <w:dropDownList>
              <w:listItem w:displayText="Type" w:value="T"/>
              <w:listItem w:displayText="Instance" w:value="I"/>
            </w:dropDownList>
          </w:sdtPr>
          <w:sdtContent>
            <w:tc>
              <w:tcPr>
                <w:tcW w:w="1125" w:type="dxa"/>
                <w:vAlign w:val="center"/>
              </w:tcPr>
              <w:p w14:paraId="6C3533EC" w14:textId="2B3F9F00" w:rsidR="004D35B7" w:rsidRDefault="004D35B7" w:rsidP="004D35B7">
                <w:pPr>
                  <w:pStyle w:val="Table"/>
                  <w:bidi w:val="0"/>
                  <w:rPr>
                    <w:lang w:val="en-US"/>
                  </w:rPr>
                </w:pPr>
                <w:r>
                  <w:rPr>
                    <w:lang w:val="en-US"/>
                  </w:rPr>
                  <w:t>Type</w:t>
                </w:r>
              </w:p>
            </w:tc>
          </w:sdtContent>
        </w:sdt>
        <w:tc>
          <w:tcPr>
            <w:tcW w:w="1647" w:type="dxa"/>
            <w:vAlign w:val="center"/>
          </w:tcPr>
          <w:p w14:paraId="5015D055" w14:textId="5D35A261" w:rsidR="000B6168" w:rsidRDefault="001850EB" w:rsidP="000B6168">
            <w:pPr>
              <w:pStyle w:val="Table"/>
              <w:bidi w:val="0"/>
            </w:pPr>
            <w:r>
              <w:fldChar w:fldCharType="begin">
                <w:ffData>
                  <w:name w:val="WarrantyExclusions"/>
                  <w:enabled/>
                  <w:calcOnExit/>
                  <w:textInput>
                    <w:default w:val="N/A"/>
                  </w:textInput>
                </w:ffData>
              </w:fldChar>
            </w:r>
            <w:bookmarkStart w:id="84" w:name="WarrantyExclusions"/>
            <w:r>
              <w:instrText xml:space="preserve"> FORMTEXT </w:instrText>
            </w:r>
            <w:r>
              <w:fldChar w:fldCharType="separate"/>
            </w:r>
            <w:r>
              <w:rPr>
                <w:noProof/>
              </w:rPr>
              <w:t>N/A</w:t>
            </w:r>
            <w:r>
              <w:fldChar w:fldCharType="end"/>
            </w:r>
            <w:bookmarkEnd w:id="84"/>
          </w:p>
        </w:tc>
        <w:tc>
          <w:tcPr>
            <w:tcW w:w="2360" w:type="dxa"/>
            <w:vAlign w:val="center"/>
          </w:tcPr>
          <w:p w14:paraId="6FE6206C" w14:textId="684C0CAD" w:rsidR="004D35B7" w:rsidRPr="0069164A" w:rsidRDefault="004D35B7" w:rsidP="004D35B7">
            <w:pPr>
              <w:pStyle w:val="Table"/>
              <w:bidi w:val="0"/>
            </w:pPr>
            <w:r w:rsidRPr="0069164A">
              <w:t>WarrantyExclusions</w:t>
            </w:r>
          </w:p>
        </w:tc>
      </w:tr>
      <w:tr w:rsidR="004D35B7" w:rsidRPr="008A6486" w14:paraId="3192103D" w14:textId="77777777" w:rsidTr="000A2668">
        <w:trPr>
          <w:trHeight w:val="737"/>
        </w:trPr>
        <w:tc>
          <w:tcPr>
            <w:tcW w:w="2701" w:type="dxa"/>
            <w:vAlign w:val="center"/>
          </w:tcPr>
          <w:p w14:paraId="341A7770" w14:textId="0CF1633C" w:rsidR="004D35B7" w:rsidRPr="003D5F4B" w:rsidRDefault="004D35B7" w:rsidP="004D35B7">
            <w:pPr>
              <w:pStyle w:val="Table"/>
              <w:rPr>
                <w:rtl/>
              </w:rPr>
            </w:pPr>
            <w:r w:rsidRPr="0069164A">
              <w:rPr>
                <w:rFonts w:hint="cs"/>
                <w:rtl/>
              </w:rPr>
              <w:t>واحد مورد استفاده برای مدت زمان. واحد پیشنهادی: سال</w:t>
            </w:r>
          </w:p>
        </w:tc>
        <w:sdt>
          <w:sdtPr>
            <w:alias w:val="DataType"/>
            <w:tag w:val="DataType"/>
            <w:id w:val="-1231223471"/>
            <w:placeholder>
              <w:docPart w:val="7C10B17B16FD4D52924AD44E1F8DB95E"/>
            </w:placeholder>
            <w:dropDownList>
              <w:listItem w:displayText="Farsi text" w:value="Farsi text"/>
              <w:listItem w:displayText="Text" w:value="Text"/>
              <w:listItem w:displayText="Integer" w:value="Integer"/>
              <w:listItem w:displayText="Decimal" w:value="Decimal"/>
              <w:listItem w:displayText="Date" w:value="Date"/>
              <w:listItem w:displayText="Boolean" w:value="Boolean"/>
              <w:listItem w:displayText="URL" w:value="URL"/>
            </w:dropDownList>
          </w:sdtPr>
          <w:sdtContent>
            <w:tc>
              <w:tcPr>
                <w:tcW w:w="1227" w:type="dxa"/>
                <w:vAlign w:val="center"/>
              </w:tcPr>
              <w:p w14:paraId="7664C9E4" w14:textId="23B81058" w:rsidR="004D35B7" w:rsidRDefault="004D35B7" w:rsidP="004D35B7">
                <w:pPr>
                  <w:pStyle w:val="Table"/>
                  <w:bidi w:val="0"/>
                </w:pPr>
                <w:r>
                  <w:t>Text</w:t>
                </w:r>
              </w:p>
            </w:tc>
          </w:sdtContent>
        </w:sdt>
        <w:sdt>
          <w:sdtPr>
            <w:rPr>
              <w:lang w:val="en-US"/>
            </w:rPr>
            <w:alias w:val="Type or Instance"/>
            <w:tag w:val="Type or Instance"/>
            <w:id w:val="22060216"/>
            <w:placeholder>
              <w:docPart w:val="A8C8DCC47E3A4060B8F42BD717FA9E1B"/>
            </w:placeholder>
            <w:dropDownList>
              <w:listItem w:displayText="Type" w:value="T"/>
              <w:listItem w:displayText="Instance" w:value="I"/>
            </w:dropDownList>
          </w:sdtPr>
          <w:sdtContent>
            <w:tc>
              <w:tcPr>
                <w:tcW w:w="1125" w:type="dxa"/>
                <w:vAlign w:val="center"/>
              </w:tcPr>
              <w:p w14:paraId="13A2379A" w14:textId="54D320BA" w:rsidR="004D35B7" w:rsidRDefault="004D35B7" w:rsidP="004D35B7">
                <w:pPr>
                  <w:pStyle w:val="Table"/>
                  <w:bidi w:val="0"/>
                  <w:rPr>
                    <w:lang w:val="en-US"/>
                  </w:rPr>
                </w:pPr>
                <w:r>
                  <w:rPr>
                    <w:lang w:val="en-US"/>
                  </w:rPr>
                  <w:t>Type</w:t>
                </w:r>
              </w:p>
            </w:tc>
          </w:sdtContent>
        </w:sdt>
        <w:tc>
          <w:tcPr>
            <w:tcW w:w="1647" w:type="dxa"/>
            <w:vAlign w:val="center"/>
          </w:tcPr>
          <w:p w14:paraId="513BC784" w14:textId="4529C3A7" w:rsidR="000B6168" w:rsidRDefault="000B6168" w:rsidP="000B6168">
            <w:pPr>
              <w:pStyle w:val="Table"/>
              <w:bidi w:val="0"/>
            </w:pPr>
            <w:r>
              <w:fldChar w:fldCharType="begin">
                <w:ffData>
                  <w:name w:val="DurationUnit"/>
                  <w:enabled/>
                  <w:calcOnExit/>
                  <w:ddList>
                    <w:listEntry w:val="Year"/>
                    <w:listEntry w:val="Month"/>
                    <w:listEntry w:val="Day"/>
                  </w:ddList>
                </w:ffData>
              </w:fldChar>
            </w:r>
            <w:bookmarkStart w:id="85" w:name="DurationUnit"/>
            <w:r>
              <w:instrText xml:space="preserve"> FORMDROPDOWN </w:instrText>
            </w:r>
            <w:r w:rsidR="00000000">
              <w:fldChar w:fldCharType="separate"/>
            </w:r>
            <w:r>
              <w:fldChar w:fldCharType="end"/>
            </w:r>
            <w:bookmarkEnd w:id="85"/>
          </w:p>
        </w:tc>
        <w:tc>
          <w:tcPr>
            <w:tcW w:w="2360" w:type="dxa"/>
            <w:vAlign w:val="center"/>
          </w:tcPr>
          <w:p w14:paraId="7D61F21C" w14:textId="4B85B592" w:rsidR="004D35B7" w:rsidRPr="0069164A" w:rsidRDefault="004D35B7" w:rsidP="004D35B7">
            <w:pPr>
              <w:pStyle w:val="Table"/>
              <w:bidi w:val="0"/>
            </w:pPr>
            <w:r w:rsidRPr="0069164A">
              <w:t>DurationUnit</w:t>
            </w:r>
          </w:p>
        </w:tc>
      </w:tr>
    </w:tbl>
    <w:p w14:paraId="1542B323" w14:textId="77777777" w:rsidR="007F7723" w:rsidRDefault="007F7723" w:rsidP="000A2668">
      <w:pPr>
        <w:pStyle w:val="Heading2"/>
        <w:spacing w:before="240"/>
        <w:ind w:left="992"/>
        <w:rPr>
          <w:rtl/>
          <w:lang w:bidi="fa-IR"/>
        </w:rPr>
      </w:pPr>
      <w:bookmarkStart w:id="86" w:name="_Toc118880111"/>
      <w:r>
        <w:rPr>
          <w:rFonts w:hint="cs"/>
          <w:rtl/>
          <w:lang w:bidi="fa-IR"/>
        </w:rPr>
        <w:t>مشخصه‌های گروه گواهینامه‌های فنی</w:t>
      </w:r>
      <w:bookmarkEnd w:id="86"/>
    </w:p>
    <w:p w14:paraId="3ADF0F5F" w14:textId="30EA570C" w:rsidR="007F7723" w:rsidRDefault="00766122" w:rsidP="00766122">
      <w:pPr>
        <w:rPr>
          <w:rtl/>
          <w:lang w:bidi="fa-IR"/>
        </w:rPr>
      </w:pPr>
      <w:r w:rsidRPr="00766122">
        <w:rPr>
          <w:rtl/>
          <w:lang w:bidi="fa-IR"/>
        </w:rPr>
        <w:t>گواه</w:t>
      </w:r>
      <w:r w:rsidRPr="00766122">
        <w:rPr>
          <w:rFonts w:hint="cs"/>
          <w:rtl/>
          <w:lang w:bidi="fa-IR"/>
        </w:rPr>
        <w:t>ی</w:t>
      </w:r>
      <w:r w:rsidRPr="00766122">
        <w:rPr>
          <w:rFonts w:hint="eastAsia"/>
          <w:rtl/>
          <w:lang w:bidi="fa-IR"/>
        </w:rPr>
        <w:t>نامه‌ها</w:t>
      </w:r>
      <w:r w:rsidRPr="00766122">
        <w:rPr>
          <w:rFonts w:hint="cs"/>
          <w:rtl/>
          <w:lang w:bidi="fa-IR"/>
        </w:rPr>
        <w:t>ی</w:t>
      </w:r>
      <w:r w:rsidRPr="00766122">
        <w:rPr>
          <w:rtl/>
          <w:lang w:bidi="fa-IR"/>
        </w:rPr>
        <w:t xml:space="preserve"> فن</w:t>
      </w:r>
      <w:r w:rsidRPr="00766122">
        <w:rPr>
          <w:rFonts w:hint="cs"/>
          <w:rtl/>
          <w:lang w:bidi="fa-IR"/>
        </w:rPr>
        <w:t>ی</w:t>
      </w:r>
      <w:r>
        <w:rPr>
          <w:rStyle w:val="FootnoteReference"/>
          <w:rtl/>
          <w:lang w:bidi="fa-IR"/>
        </w:rPr>
        <w:footnoteReference w:id="17"/>
      </w:r>
      <w:r w:rsidRPr="00766122">
        <w:rPr>
          <w:rtl/>
          <w:lang w:bidi="fa-IR"/>
        </w:rPr>
        <w:t xml:space="preserve"> اش</w:t>
      </w:r>
      <w:r w:rsidRPr="00766122">
        <w:rPr>
          <w:rFonts w:hint="cs"/>
          <w:rtl/>
          <w:lang w:bidi="fa-IR"/>
        </w:rPr>
        <w:t>ی</w:t>
      </w:r>
      <w:r w:rsidRPr="00766122">
        <w:rPr>
          <w:rFonts w:hint="eastAsia"/>
          <w:rtl/>
          <w:lang w:bidi="fa-IR"/>
        </w:rPr>
        <w:t>اء</w:t>
      </w:r>
      <w:r w:rsidRPr="00766122">
        <w:rPr>
          <w:rtl/>
          <w:lang w:bidi="fa-IR"/>
        </w:rPr>
        <w:t xml:space="preserve"> تأ</w:t>
      </w:r>
      <w:r w:rsidRPr="00766122">
        <w:rPr>
          <w:rFonts w:hint="cs"/>
          <w:rtl/>
          <w:lang w:bidi="fa-IR"/>
        </w:rPr>
        <w:t>یی</w:t>
      </w:r>
      <w:r w:rsidRPr="00766122">
        <w:rPr>
          <w:rFonts w:hint="eastAsia"/>
          <w:rtl/>
          <w:lang w:bidi="fa-IR"/>
        </w:rPr>
        <w:t>د</w:t>
      </w:r>
      <w:r w:rsidRPr="00766122">
        <w:rPr>
          <w:rtl/>
          <w:lang w:bidi="fa-IR"/>
        </w:rPr>
        <w:t xml:space="preserve"> کننده‌</w:t>
      </w:r>
      <w:r w:rsidRPr="00766122">
        <w:rPr>
          <w:rFonts w:hint="cs"/>
          <w:rtl/>
          <w:lang w:bidi="fa-IR"/>
        </w:rPr>
        <w:t>ی</w:t>
      </w:r>
      <w:r w:rsidRPr="00766122">
        <w:rPr>
          <w:rtl/>
          <w:lang w:bidi="fa-IR"/>
        </w:rPr>
        <w:t xml:space="preserve"> کارا</w:t>
      </w:r>
      <w:r w:rsidRPr="00766122">
        <w:rPr>
          <w:rFonts w:hint="cs"/>
          <w:rtl/>
          <w:lang w:bidi="fa-IR"/>
        </w:rPr>
        <w:t>یی</w:t>
      </w:r>
      <w:r w:rsidRPr="00766122">
        <w:rPr>
          <w:rtl/>
          <w:lang w:bidi="fa-IR"/>
        </w:rPr>
        <w:t xml:space="preserve"> و نحوه‌</w:t>
      </w:r>
      <w:r w:rsidRPr="00766122">
        <w:rPr>
          <w:rFonts w:hint="cs"/>
          <w:rtl/>
          <w:lang w:bidi="fa-IR"/>
        </w:rPr>
        <w:t>ی</w:t>
      </w:r>
      <w:r w:rsidRPr="00766122">
        <w:rPr>
          <w:rtl/>
          <w:lang w:bidi="fa-IR"/>
        </w:rPr>
        <w:t xml:space="preserve"> کارکرد هر ش</w:t>
      </w:r>
      <w:r w:rsidRPr="00766122">
        <w:rPr>
          <w:rFonts w:hint="cs"/>
          <w:rtl/>
          <w:lang w:bidi="fa-IR"/>
        </w:rPr>
        <w:t>ی</w:t>
      </w:r>
      <w:r w:rsidRPr="00766122">
        <w:rPr>
          <w:rFonts w:hint="eastAsia"/>
          <w:rtl/>
          <w:lang w:bidi="fa-IR"/>
        </w:rPr>
        <w:t>ء</w:t>
      </w:r>
      <w:r w:rsidRPr="00766122">
        <w:rPr>
          <w:rtl/>
          <w:lang w:bidi="fa-IR"/>
        </w:rPr>
        <w:t xml:space="preserve"> از طرف مراجع ذ</w:t>
      </w:r>
      <w:r w:rsidRPr="00766122">
        <w:rPr>
          <w:rFonts w:hint="cs"/>
          <w:rtl/>
          <w:lang w:bidi="fa-IR"/>
        </w:rPr>
        <w:t>ی‌</w:t>
      </w:r>
      <w:r w:rsidRPr="00766122">
        <w:rPr>
          <w:rFonts w:hint="eastAsia"/>
          <w:rtl/>
          <w:lang w:bidi="fa-IR"/>
        </w:rPr>
        <w:t>صلاح</w:t>
      </w:r>
      <w:r w:rsidRPr="00766122">
        <w:rPr>
          <w:rtl/>
          <w:lang w:bidi="fa-IR"/>
        </w:rPr>
        <w:t xml:space="preserve"> است</w:t>
      </w:r>
      <w:r>
        <w:rPr>
          <w:rFonts w:hint="cs"/>
          <w:rtl/>
          <w:lang w:bidi="fa-IR"/>
        </w:rPr>
        <w:t xml:space="preserve">. </w:t>
      </w:r>
      <w:r w:rsidRPr="00766122">
        <w:rPr>
          <w:rFonts w:hint="eastAsia"/>
          <w:rtl/>
          <w:lang w:bidi="fa-IR"/>
        </w:rPr>
        <w:t>غالباً</w:t>
      </w:r>
      <w:r w:rsidRPr="00766122">
        <w:rPr>
          <w:rtl/>
          <w:lang w:bidi="fa-IR"/>
        </w:rPr>
        <w:t xml:space="preserve"> ا</w:t>
      </w:r>
      <w:r w:rsidRPr="00766122">
        <w:rPr>
          <w:rFonts w:hint="cs"/>
          <w:rtl/>
          <w:lang w:bidi="fa-IR"/>
        </w:rPr>
        <w:t>ی</w:t>
      </w:r>
      <w:r w:rsidRPr="00766122">
        <w:rPr>
          <w:rFonts w:hint="eastAsia"/>
          <w:rtl/>
          <w:lang w:bidi="fa-IR"/>
        </w:rPr>
        <w:t>ن</w:t>
      </w:r>
      <w:r w:rsidRPr="00766122">
        <w:rPr>
          <w:rtl/>
          <w:lang w:bidi="fa-IR"/>
        </w:rPr>
        <w:t xml:space="preserve"> گواه</w:t>
      </w:r>
      <w:r w:rsidRPr="00766122">
        <w:rPr>
          <w:rFonts w:hint="cs"/>
          <w:rtl/>
          <w:lang w:bidi="fa-IR"/>
        </w:rPr>
        <w:t>ی</w:t>
      </w:r>
      <w:r w:rsidRPr="00766122">
        <w:rPr>
          <w:rFonts w:hint="eastAsia"/>
          <w:rtl/>
          <w:lang w:bidi="fa-IR"/>
        </w:rPr>
        <w:t>نامه‌ها</w:t>
      </w:r>
      <w:r w:rsidRPr="00766122">
        <w:rPr>
          <w:rtl/>
          <w:lang w:bidi="fa-IR"/>
        </w:rPr>
        <w:t xml:space="preserve"> در وب‌</w:t>
      </w:r>
      <w:r>
        <w:rPr>
          <w:rFonts w:hint="cs"/>
          <w:rtl/>
          <w:lang w:bidi="fa-IR"/>
        </w:rPr>
        <w:t>گاه</w:t>
      </w:r>
      <w:r w:rsidRPr="00766122">
        <w:rPr>
          <w:rFonts w:hint="eastAsia"/>
          <w:rtl/>
          <w:lang w:bidi="fa-IR"/>
        </w:rPr>
        <w:t>‌ها</w:t>
      </w:r>
      <w:r w:rsidRPr="00766122">
        <w:rPr>
          <w:rtl/>
          <w:lang w:bidi="fa-IR"/>
        </w:rPr>
        <w:t xml:space="preserve"> قرار دارند، بنابرا</w:t>
      </w:r>
      <w:r w:rsidRPr="00766122">
        <w:rPr>
          <w:rFonts w:hint="cs"/>
          <w:rtl/>
          <w:lang w:bidi="fa-IR"/>
        </w:rPr>
        <w:t>ی</w:t>
      </w:r>
      <w:r w:rsidRPr="00766122">
        <w:rPr>
          <w:rFonts w:hint="eastAsia"/>
          <w:rtl/>
          <w:lang w:bidi="fa-IR"/>
        </w:rPr>
        <w:t>ن</w:t>
      </w:r>
      <w:r w:rsidRPr="00766122">
        <w:rPr>
          <w:rtl/>
          <w:lang w:bidi="fa-IR"/>
        </w:rPr>
        <w:t xml:space="preserve"> برا</w:t>
      </w:r>
      <w:r w:rsidRPr="00766122">
        <w:rPr>
          <w:rFonts w:hint="cs"/>
          <w:rtl/>
          <w:lang w:bidi="fa-IR"/>
        </w:rPr>
        <w:t>ی</w:t>
      </w:r>
      <w:r w:rsidRPr="00766122">
        <w:rPr>
          <w:rtl/>
          <w:lang w:bidi="fa-IR"/>
        </w:rPr>
        <w:t xml:space="preserve"> دسترس</w:t>
      </w:r>
      <w:r w:rsidRPr="00766122">
        <w:rPr>
          <w:rFonts w:hint="cs"/>
          <w:rtl/>
          <w:lang w:bidi="fa-IR"/>
        </w:rPr>
        <w:t>ی</w:t>
      </w:r>
      <w:r w:rsidRPr="00766122">
        <w:rPr>
          <w:rtl/>
          <w:lang w:bidi="fa-IR"/>
        </w:rPr>
        <w:t xml:space="preserve"> به آن‌ها از </w:t>
      </w:r>
      <w:r w:rsidRPr="00766122">
        <w:rPr>
          <w:rFonts w:hint="cs"/>
          <w:rtl/>
          <w:lang w:bidi="fa-IR"/>
        </w:rPr>
        <w:t>ی</w:t>
      </w:r>
      <w:r w:rsidRPr="00766122">
        <w:rPr>
          <w:rFonts w:hint="eastAsia"/>
          <w:rtl/>
          <w:lang w:bidi="fa-IR"/>
        </w:rPr>
        <w:t>ک</w:t>
      </w:r>
      <w:r w:rsidRPr="00766122">
        <w:rPr>
          <w:rtl/>
          <w:lang w:bidi="fa-IR"/>
        </w:rPr>
        <w:t xml:space="preserve"> </w:t>
      </w:r>
      <w:r>
        <w:rPr>
          <w:rFonts w:hint="cs"/>
          <w:rtl/>
          <w:lang w:bidi="fa-IR"/>
        </w:rPr>
        <w:t>آدرس</w:t>
      </w:r>
      <w:r w:rsidRPr="00766122">
        <w:rPr>
          <w:rtl/>
          <w:lang w:bidi="fa-IR"/>
        </w:rPr>
        <w:t xml:space="preserve"> استفاده م</w:t>
      </w:r>
      <w:r w:rsidRPr="00766122">
        <w:rPr>
          <w:rFonts w:hint="cs"/>
          <w:rtl/>
          <w:lang w:bidi="fa-IR"/>
        </w:rPr>
        <w:t>ی‌</w:t>
      </w:r>
      <w:r w:rsidRPr="00766122">
        <w:rPr>
          <w:rFonts w:hint="eastAsia"/>
          <w:rtl/>
          <w:lang w:bidi="fa-IR"/>
        </w:rPr>
        <w:t>شود</w:t>
      </w:r>
      <w:r>
        <w:rPr>
          <w:rFonts w:hint="cs"/>
          <w:rtl/>
          <w:lang w:bidi="fa-IR"/>
        </w:rPr>
        <w:t>.</w:t>
      </w:r>
    </w:p>
    <w:p w14:paraId="4F2D2678" w14:textId="02CF3D20" w:rsidR="000E2131" w:rsidRDefault="00766122" w:rsidP="00766122">
      <w:pPr>
        <w:pStyle w:val="TableCaption"/>
        <w:rPr>
          <w:lang w:bidi="fa-IR"/>
        </w:rPr>
      </w:pPr>
      <w:r>
        <w:rPr>
          <w:rFonts w:hint="cs"/>
          <w:rtl/>
          <w:lang w:bidi="fa-IR"/>
        </w:rPr>
        <w:t xml:space="preserve">جدول </w:t>
      </w:r>
      <w:r w:rsidR="00763FB0">
        <w:rPr>
          <w:rFonts w:hint="cs"/>
          <w:rtl/>
          <w:lang w:bidi="fa-IR"/>
        </w:rPr>
        <w:t>8</w:t>
      </w:r>
      <w:r>
        <w:rPr>
          <w:rFonts w:hint="cs"/>
          <w:rtl/>
          <w:lang w:bidi="fa-IR"/>
        </w:rPr>
        <w:t xml:space="preserve">  مشخصه‌های گروه </w:t>
      </w:r>
      <w:r w:rsidR="00996F39">
        <w:rPr>
          <w:rFonts w:hint="cs"/>
          <w:rtl/>
          <w:lang w:bidi="fa-IR"/>
        </w:rPr>
        <w:t>گواهینامه‌های</w:t>
      </w:r>
      <w:r>
        <w:rPr>
          <w:rFonts w:hint="cs"/>
          <w:rtl/>
          <w:lang w:bidi="fa-IR"/>
        </w:rPr>
        <w:t xml:space="preserve"> فنی</w:t>
      </w:r>
    </w:p>
    <w:tbl>
      <w:tblPr>
        <w:tblStyle w:val="TableGrid"/>
        <w:bidiVisual/>
        <w:tblW w:w="0" w:type="auto"/>
        <w:tblLook w:val="04A0" w:firstRow="1" w:lastRow="0" w:firstColumn="1" w:lastColumn="0" w:noHBand="0" w:noVBand="1"/>
      </w:tblPr>
      <w:tblGrid>
        <w:gridCol w:w="2837"/>
        <w:gridCol w:w="1267"/>
        <w:gridCol w:w="1142"/>
        <w:gridCol w:w="1731"/>
        <w:gridCol w:w="2083"/>
      </w:tblGrid>
      <w:tr w:rsidR="000E2131" w:rsidRPr="008A6486" w14:paraId="1F0E9F85" w14:textId="77777777" w:rsidTr="009A03C9">
        <w:trPr>
          <w:tblHeader/>
        </w:trPr>
        <w:tc>
          <w:tcPr>
            <w:tcW w:w="2837" w:type="dxa"/>
            <w:shd w:val="clear" w:color="auto" w:fill="7F7F7F" w:themeFill="text1" w:themeFillTint="80"/>
            <w:vAlign w:val="center"/>
          </w:tcPr>
          <w:p w14:paraId="03F9B891" w14:textId="77777777" w:rsidR="000E2131" w:rsidRPr="00466F02" w:rsidRDefault="000E2131" w:rsidP="00262066">
            <w:pPr>
              <w:pStyle w:val="TableFirstRow"/>
              <w:rPr>
                <w:szCs w:val="20"/>
                <w:rtl/>
              </w:rPr>
            </w:pPr>
            <w:r w:rsidRPr="00466F02">
              <w:t>Description in Farsi</w:t>
            </w:r>
          </w:p>
        </w:tc>
        <w:tc>
          <w:tcPr>
            <w:tcW w:w="1267" w:type="dxa"/>
            <w:shd w:val="clear" w:color="auto" w:fill="7F7F7F" w:themeFill="text1" w:themeFillTint="80"/>
            <w:vAlign w:val="center"/>
          </w:tcPr>
          <w:p w14:paraId="1E2A5151" w14:textId="77777777" w:rsidR="000E2131" w:rsidRPr="00466F02" w:rsidRDefault="000E2131" w:rsidP="00262066">
            <w:pPr>
              <w:pStyle w:val="TableFirstRow"/>
              <w:rPr>
                <w:szCs w:val="20"/>
                <w:rtl/>
              </w:rPr>
            </w:pPr>
            <w:r w:rsidRPr="00466F02">
              <w:t>Data type</w:t>
            </w:r>
          </w:p>
        </w:tc>
        <w:tc>
          <w:tcPr>
            <w:tcW w:w="1142" w:type="dxa"/>
            <w:shd w:val="clear" w:color="auto" w:fill="7F7F7F" w:themeFill="text1" w:themeFillTint="80"/>
            <w:vAlign w:val="center"/>
          </w:tcPr>
          <w:p w14:paraId="587E6492" w14:textId="77777777" w:rsidR="000E2131" w:rsidRPr="00466F02" w:rsidRDefault="000E2131" w:rsidP="00262066">
            <w:pPr>
              <w:pStyle w:val="TableFirstRow"/>
              <w:rPr>
                <w:szCs w:val="20"/>
                <w:rtl/>
              </w:rPr>
            </w:pPr>
            <w:r w:rsidRPr="00466F02">
              <w:t>Type or Instance</w:t>
            </w:r>
          </w:p>
        </w:tc>
        <w:tc>
          <w:tcPr>
            <w:tcW w:w="1731" w:type="dxa"/>
            <w:shd w:val="clear" w:color="auto" w:fill="7F7F7F" w:themeFill="text1" w:themeFillTint="80"/>
            <w:vAlign w:val="center"/>
          </w:tcPr>
          <w:p w14:paraId="03E50E35" w14:textId="77777777" w:rsidR="000E2131" w:rsidRPr="00466F02" w:rsidRDefault="000E2131" w:rsidP="00262066">
            <w:pPr>
              <w:pStyle w:val="TableFirstRow"/>
              <w:rPr>
                <w:szCs w:val="20"/>
                <w:rtl/>
              </w:rPr>
            </w:pPr>
            <w:r w:rsidRPr="00466F02">
              <w:t>Value</w:t>
            </w:r>
          </w:p>
        </w:tc>
        <w:tc>
          <w:tcPr>
            <w:tcW w:w="2083" w:type="dxa"/>
            <w:shd w:val="clear" w:color="auto" w:fill="7F7F7F" w:themeFill="text1" w:themeFillTint="80"/>
            <w:vAlign w:val="center"/>
          </w:tcPr>
          <w:p w14:paraId="055EC094" w14:textId="77777777" w:rsidR="000E2131" w:rsidRPr="00466F02" w:rsidRDefault="000E2131" w:rsidP="00262066">
            <w:pPr>
              <w:pStyle w:val="TableFirstRow"/>
              <w:rPr>
                <w:szCs w:val="20"/>
                <w:rtl/>
              </w:rPr>
            </w:pPr>
            <w:r w:rsidRPr="00466F02">
              <w:t>Property</w:t>
            </w:r>
          </w:p>
        </w:tc>
      </w:tr>
      <w:tr w:rsidR="0022579C" w:rsidRPr="008A6486" w14:paraId="359BE3C0" w14:textId="77777777" w:rsidTr="00262066">
        <w:tc>
          <w:tcPr>
            <w:tcW w:w="2837" w:type="dxa"/>
            <w:vAlign w:val="center"/>
          </w:tcPr>
          <w:p w14:paraId="0F0A7C2C" w14:textId="52F06C75" w:rsidR="0022579C" w:rsidRPr="00466F02" w:rsidRDefault="0022579C" w:rsidP="0022579C">
            <w:pPr>
              <w:pStyle w:val="Table"/>
              <w:rPr>
                <w:rtl/>
              </w:rPr>
            </w:pPr>
            <w:r w:rsidRPr="0069164A">
              <w:rPr>
                <w:rFonts w:hint="cs"/>
                <w:rtl/>
              </w:rPr>
              <w:t>شماره‌ی گواهینامه‌ی فنی</w:t>
            </w:r>
          </w:p>
        </w:tc>
        <w:sdt>
          <w:sdtPr>
            <w:alias w:val="DataType"/>
            <w:tag w:val="DataType"/>
            <w:id w:val="-854344132"/>
            <w:placeholder>
              <w:docPart w:val="194C96E27F96450D916780836D2CEFD6"/>
            </w:placeholder>
            <w:dropDownList>
              <w:listItem w:displayText="Farsi text" w:value="Farsi text"/>
              <w:listItem w:displayText="Text" w:value="Text"/>
              <w:listItem w:displayText="Integer" w:value="Integer"/>
              <w:listItem w:displayText="Decimal" w:value="Decimal"/>
              <w:listItem w:displayText="Date" w:value="Date"/>
              <w:listItem w:displayText="Boolean" w:value="Boolean"/>
              <w:listItem w:displayText="URL" w:value="URL"/>
            </w:dropDownList>
          </w:sdtPr>
          <w:sdtContent>
            <w:tc>
              <w:tcPr>
                <w:tcW w:w="1267" w:type="dxa"/>
                <w:vAlign w:val="center"/>
              </w:tcPr>
              <w:p w14:paraId="204A6912" w14:textId="5F4B47F6" w:rsidR="0022579C" w:rsidRPr="008A6486" w:rsidRDefault="0022579C" w:rsidP="0022579C">
                <w:pPr>
                  <w:pStyle w:val="Table"/>
                  <w:bidi w:val="0"/>
                  <w:rPr>
                    <w:rtl/>
                  </w:rPr>
                </w:pPr>
                <w:r>
                  <w:t>Text</w:t>
                </w:r>
              </w:p>
            </w:tc>
          </w:sdtContent>
        </w:sdt>
        <w:sdt>
          <w:sdtPr>
            <w:rPr>
              <w:lang w:val="en-US"/>
            </w:rPr>
            <w:alias w:val="Type or Instance"/>
            <w:tag w:val="Type or Instance"/>
            <w:id w:val="1530923934"/>
            <w:placeholder>
              <w:docPart w:val="051BECCA99CF4DF68E542B9196640003"/>
            </w:placeholder>
            <w:dropDownList>
              <w:listItem w:displayText="Type" w:value="T"/>
              <w:listItem w:displayText="Instance" w:value="I"/>
            </w:dropDownList>
          </w:sdtPr>
          <w:sdtContent>
            <w:tc>
              <w:tcPr>
                <w:tcW w:w="1142" w:type="dxa"/>
                <w:vAlign w:val="center"/>
              </w:tcPr>
              <w:p w14:paraId="61AD9D25" w14:textId="77777777" w:rsidR="0022579C" w:rsidRPr="008A6486" w:rsidRDefault="0022579C" w:rsidP="0022579C">
                <w:pPr>
                  <w:pStyle w:val="Table"/>
                  <w:bidi w:val="0"/>
                  <w:rPr>
                    <w:rtl/>
                  </w:rPr>
                </w:pPr>
                <w:r>
                  <w:rPr>
                    <w:lang w:val="en-US"/>
                  </w:rPr>
                  <w:t>Type</w:t>
                </w:r>
              </w:p>
            </w:tc>
          </w:sdtContent>
        </w:sdt>
        <w:tc>
          <w:tcPr>
            <w:tcW w:w="1731" w:type="dxa"/>
            <w:vAlign w:val="center"/>
          </w:tcPr>
          <w:p w14:paraId="5C728AD4" w14:textId="2D1404D4" w:rsidR="007413DE" w:rsidRPr="00A73F42" w:rsidRDefault="007413DE" w:rsidP="007413DE">
            <w:pPr>
              <w:pStyle w:val="Table"/>
              <w:bidi w:val="0"/>
              <w:rPr>
                <w:rtl/>
                <w:lang w:val="en-US"/>
              </w:rPr>
            </w:pPr>
            <w:r>
              <w:rPr>
                <w:lang w:val="en-US"/>
              </w:rPr>
              <w:fldChar w:fldCharType="begin">
                <w:ffData>
                  <w:name w:val="CertificationCode"/>
                  <w:enabled/>
                  <w:calcOnExit/>
                  <w:textInput>
                    <w:default w:val="N/A"/>
                  </w:textInput>
                </w:ffData>
              </w:fldChar>
            </w:r>
            <w:bookmarkStart w:id="87" w:name="CertificationCode"/>
            <w:r>
              <w:rPr>
                <w:lang w:val="en-US"/>
              </w:rPr>
              <w:instrText xml:space="preserve"> FORMTEXT </w:instrText>
            </w:r>
            <w:r>
              <w:rPr>
                <w:lang w:val="en-US"/>
              </w:rPr>
            </w:r>
            <w:r>
              <w:rPr>
                <w:lang w:val="en-US"/>
              </w:rPr>
              <w:fldChar w:fldCharType="separate"/>
            </w:r>
            <w:r>
              <w:rPr>
                <w:noProof/>
                <w:lang w:val="en-US"/>
              </w:rPr>
              <w:t>N/A</w:t>
            </w:r>
            <w:r>
              <w:rPr>
                <w:lang w:val="en-US"/>
              </w:rPr>
              <w:fldChar w:fldCharType="end"/>
            </w:r>
            <w:bookmarkEnd w:id="87"/>
          </w:p>
        </w:tc>
        <w:tc>
          <w:tcPr>
            <w:tcW w:w="2083" w:type="dxa"/>
            <w:vAlign w:val="center"/>
          </w:tcPr>
          <w:p w14:paraId="3144C08E" w14:textId="460D7E49" w:rsidR="0022579C" w:rsidRPr="008A6486" w:rsidRDefault="0022579C" w:rsidP="0022579C">
            <w:pPr>
              <w:pStyle w:val="Table"/>
              <w:bidi w:val="0"/>
              <w:rPr>
                <w:rtl/>
              </w:rPr>
            </w:pPr>
            <w:r w:rsidRPr="0069164A">
              <w:t>CertificationCode</w:t>
            </w:r>
          </w:p>
        </w:tc>
      </w:tr>
      <w:tr w:rsidR="0022579C" w:rsidRPr="008A6486" w14:paraId="705EA06B" w14:textId="77777777" w:rsidTr="00262066">
        <w:tc>
          <w:tcPr>
            <w:tcW w:w="2837" w:type="dxa"/>
            <w:vAlign w:val="center"/>
          </w:tcPr>
          <w:p w14:paraId="387D0043" w14:textId="6C7DA6BC" w:rsidR="0022579C" w:rsidRPr="003D5F4B" w:rsidRDefault="0022579C" w:rsidP="0022579C">
            <w:pPr>
              <w:pStyle w:val="Table"/>
              <w:rPr>
                <w:rtl/>
              </w:rPr>
            </w:pPr>
            <w:r w:rsidRPr="0069164A">
              <w:rPr>
                <w:rFonts w:hint="cs"/>
                <w:rtl/>
              </w:rPr>
              <w:t>عنوان گواهینامه‌ی فنی</w:t>
            </w:r>
          </w:p>
        </w:tc>
        <w:sdt>
          <w:sdtPr>
            <w:alias w:val="DataType"/>
            <w:tag w:val="DataType"/>
            <w:id w:val="-301085845"/>
            <w:placeholder>
              <w:docPart w:val="2A88B10BAE0D4E29865449D643B3DEBB"/>
            </w:placeholder>
            <w:dropDownList>
              <w:listItem w:displayText="Farsi text" w:value="Farsi text"/>
              <w:listItem w:displayText="Text" w:value="Text"/>
              <w:listItem w:displayText="Integer" w:value="Integer"/>
              <w:listItem w:displayText="Decimal" w:value="Decimal"/>
              <w:listItem w:displayText="Date" w:value="Date"/>
              <w:listItem w:displayText="Boolean" w:value="Boolean"/>
              <w:listItem w:displayText="URL" w:value="URL"/>
            </w:dropDownList>
          </w:sdtPr>
          <w:sdtContent>
            <w:tc>
              <w:tcPr>
                <w:tcW w:w="1267" w:type="dxa"/>
                <w:vAlign w:val="center"/>
              </w:tcPr>
              <w:p w14:paraId="2E7FD711" w14:textId="48B30714" w:rsidR="0022579C" w:rsidRPr="008A6486" w:rsidRDefault="0022579C" w:rsidP="0022579C">
                <w:pPr>
                  <w:pStyle w:val="Table"/>
                  <w:bidi w:val="0"/>
                  <w:rPr>
                    <w:rtl/>
                  </w:rPr>
                </w:pPr>
                <w:r>
                  <w:t>Text</w:t>
                </w:r>
              </w:p>
            </w:tc>
          </w:sdtContent>
        </w:sdt>
        <w:sdt>
          <w:sdtPr>
            <w:rPr>
              <w:lang w:val="en-US"/>
            </w:rPr>
            <w:alias w:val="Type or Instance"/>
            <w:tag w:val="Type or Instance"/>
            <w:id w:val="1060825581"/>
            <w:placeholder>
              <w:docPart w:val="025F5E36913447CCA341E2F33D30D684"/>
            </w:placeholder>
            <w:dropDownList>
              <w:listItem w:displayText="Type" w:value="T"/>
              <w:listItem w:displayText="Instance" w:value="I"/>
            </w:dropDownList>
          </w:sdtPr>
          <w:sdtContent>
            <w:tc>
              <w:tcPr>
                <w:tcW w:w="1142" w:type="dxa"/>
                <w:vAlign w:val="center"/>
              </w:tcPr>
              <w:p w14:paraId="796A8103" w14:textId="77777777" w:rsidR="0022579C" w:rsidRPr="008A6486" w:rsidRDefault="0022579C" w:rsidP="0022579C">
                <w:pPr>
                  <w:pStyle w:val="Table"/>
                  <w:bidi w:val="0"/>
                  <w:rPr>
                    <w:rtl/>
                  </w:rPr>
                </w:pPr>
                <w:r>
                  <w:rPr>
                    <w:lang w:val="en-US"/>
                  </w:rPr>
                  <w:t>Type</w:t>
                </w:r>
              </w:p>
            </w:tc>
          </w:sdtContent>
        </w:sdt>
        <w:tc>
          <w:tcPr>
            <w:tcW w:w="1731" w:type="dxa"/>
            <w:vAlign w:val="center"/>
          </w:tcPr>
          <w:p w14:paraId="05E44821" w14:textId="24FEAF03" w:rsidR="007413DE" w:rsidRPr="008A6486" w:rsidRDefault="007413DE" w:rsidP="007413DE">
            <w:pPr>
              <w:pStyle w:val="Table"/>
              <w:bidi w:val="0"/>
              <w:rPr>
                <w:rtl/>
              </w:rPr>
            </w:pPr>
            <w:r>
              <w:fldChar w:fldCharType="begin">
                <w:ffData>
                  <w:name w:val="CertificationTitle"/>
                  <w:enabled/>
                  <w:calcOnExit/>
                  <w:textInput>
                    <w:default w:val="N/A"/>
                  </w:textInput>
                </w:ffData>
              </w:fldChar>
            </w:r>
            <w:bookmarkStart w:id="88" w:name="CertificationTitle"/>
            <w:r>
              <w:instrText xml:space="preserve"> FORMTEXT </w:instrText>
            </w:r>
            <w:r>
              <w:fldChar w:fldCharType="separate"/>
            </w:r>
            <w:r>
              <w:rPr>
                <w:noProof/>
              </w:rPr>
              <w:t>N/A</w:t>
            </w:r>
            <w:r>
              <w:fldChar w:fldCharType="end"/>
            </w:r>
            <w:bookmarkEnd w:id="88"/>
          </w:p>
        </w:tc>
        <w:tc>
          <w:tcPr>
            <w:tcW w:w="2083" w:type="dxa"/>
            <w:vAlign w:val="center"/>
          </w:tcPr>
          <w:p w14:paraId="21AFCD2B" w14:textId="0EB299A7" w:rsidR="0022579C" w:rsidRPr="008A6486" w:rsidRDefault="0022579C" w:rsidP="0022579C">
            <w:pPr>
              <w:pStyle w:val="Table"/>
              <w:bidi w:val="0"/>
              <w:rPr>
                <w:rtl/>
              </w:rPr>
            </w:pPr>
            <w:r w:rsidRPr="0069164A">
              <w:t>CertificationTitle</w:t>
            </w:r>
          </w:p>
        </w:tc>
      </w:tr>
      <w:tr w:rsidR="0022579C" w:rsidRPr="008A6486" w14:paraId="05F2350D" w14:textId="77777777" w:rsidTr="00262066">
        <w:tc>
          <w:tcPr>
            <w:tcW w:w="2837" w:type="dxa"/>
            <w:vAlign w:val="center"/>
          </w:tcPr>
          <w:p w14:paraId="793D12BE" w14:textId="2B725928" w:rsidR="0022579C" w:rsidRPr="00466F02" w:rsidRDefault="0022579C" w:rsidP="0022579C">
            <w:pPr>
              <w:pStyle w:val="Table"/>
              <w:rPr>
                <w:lang w:val="en-US"/>
              </w:rPr>
            </w:pPr>
            <w:r w:rsidRPr="0069164A">
              <w:rPr>
                <w:rFonts w:hint="cs"/>
                <w:rtl/>
              </w:rPr>
              <w:t>عنوان سازمان اهدا کننده‌ی گواهینامه‌ی فنی</w:t>
            </w:r>
          </w:p>
        </w:tc>
        <w:sdt>
          <w:sdtPr>
            <w:alias w:val="DataType"/>
            <w:tag w:val="DataType"/>
            <w:id w:val="-1703320412"/>
            <w:placeholder>
              <w:docPart w:val="FEA7CA8C84B146C3A4959D19268F90C9"/>
            </w:placeholder>
            <w:dropDownList>
              <w:listItem w:displayText="Farsi text" w:value="Farsi text"/>
              <w:listItem w:displayText="Text" w:value="Text"/>
              <w:listItem w:displayText="Integer" w:value="Integer"/>
              <w:listItem w:displayText="Decimal" w:value="Decimal"/>
              <w:listItem w:displayText="Date" w:value="Date"/>
              <w:listItem w:displayText="Boolean" w:value="Boolean"/>
              <w:listItem w:displayText="URL" w:value="URL"/>
            </w:dropDownList>
          </w:sdtPr>
          <w:sdtContent>
            <w:tc>
              <w:tcPr>
                <w:tcW w:w="1267" w:type="dxa"/>
                <w:vAlign w:val="center"/>
              </w:tcPr>
              <w:p w14:paraId="3704F630" w14:textId="419C4A50" w:rsidR="0022579C" w:rsidRPr="008A6486" w:rsidRDefault="0022579C" w:rsidP="0022579C">
                <w:pPr>
                  <w:pStyle w:val="Table"/>
                  <w:bidi w:val="0"/>
                  <w:rPr>
                    <w:rtl/>
                  </w:rPr>
                </w:pPr>
                <w:r>
                  <w:t>Text</w:t>
                </w:r>
              </w:p>
            </w:tc>
          </w:sdtContent>
        </w:sdt>
        <w:sdt>
          <w:sdtPr>
            <w:rPr>
              <w:lang w:val="en-US"/>
            </w:rPr>
            <w:alias w:val="Type or Instance"/>
            <w:tag w:val="Type or Instance"/>
            <w:id w:val="998303293"/>
            <w:placeholder>
              <w:docPart w:val="54847116DA5945C9B47AFED107904B8F"/>
            </w:placeholder>
            <w:dropDownList>
              <w:listItem w:displayText="Type" w:value="T"/>
              <w:listItem w:displayText="Instance" w:value="I"/>
            </w:dropDownList>
          </w:sdtPr>
          <w:sdtContent>
            <w:tc>
              <w:tcPr>
                <w:tcW w:w="1142" w:type="dxa"/>
                <w:vAlign w:val="center"/>
              </w:tcPr>
              <w:p w14:paraId="54657052" w14:textId="77777777" w:rsidR="0022579C" w:rsidRPr="008A6486" w:rsidRDefault="0022579C" w:rsidP="0022579C">
                <w:pPr>
                  <w:pStyle w:val="Table"/>
                  <w:bidi w:val="0"/>
                  <w:rPr>
                    <w:rtl/>
                  </w:rPr>
                </w:pPr>
                <w:r>
                  <w:rPr>
                    <w:lang w:val="en-US"/>
                  </w:rPr>
                  <w:t>Type</w:t>
                </w:r>
              </w:p>
            </w:tc>
          </w:sdtContent>
        </w:sdt>
        <w:tc>
          <w:tcPr>
            <w:tcW w:w="1731" w:type="dxa"/>
            <w:vAlign w:val="center"/>
          </w:tcPr>
          <w:p w14:paraId="5292CE4F" w14:textId="53F1732A" w:rsidR="007413DE" w:rsidRPr="008A6486" w:rsidRDefault="007413DE" w:rsidP="007413DE">
            <w:pPr>
              <w:pStyle w:val="Table"/>
              <w:bidi w:val="0"/>
              <w:rPr>
                <w:rtl/>
              </w:rPr>
            </w:pPr>
            <w:r>
              <w:fldChar w:fldCharType="begin">
                <w:ffData>
                  <w:name w:val="CertificateProvider"/>
                  <w:enabled/>
                  <w:calcOnExit/>
                  <w:textInput>
                    <w:default w:val="N/A"/>
                  </w:textInput>
                </w:ffData>
              </w:fldChar>
            </w:r>
            <w:bookmarkStart w:id="89" w:name="CertificateProvider"/>
            <w:r>
              <w:instrText xml:space="preserve"> FORMTEXT </w:instrText>
            </w:r>
            <w:r>
              <w:fldChar w:fldCharType="separate"/>
            </w:r>
            <w:r>
              <w:rPr>
                <w:noProof/>
              </w:rPr>
              <w:t>N/A</w:t>
            </w:r>
            <w:r>
              <w:fldChar w:fldCharType="end"/>
            </w:r>
            <w:bookmarkEnd w:id="89"/>
          </w:p>
        </w:tc>
        <w:tc>
          <w:tcPr>
            <w:tcW w:w="2083" w:type="dxa"/>
            <w:vAlign w:val="center"/>
          </w:tcPr>
          <w:p w14:paraId="65018257" w14:textId="74BD5B0E" w:rsidR="0022579C" w:rsidRPr="008A6486" w:rsidRDefault="0022579C" w:rsidP="0022579C">
            <w:pPr>
              <w:pStyle w:val="Table"/>
              <w:bidi w:val="0"/>
              <w:rPr>
                <w:rtl/>
              </w:rPr>
            </w:pPr>
            <w:r w:rsidRPr="0069164A">
              <w:t>CertificateProvider</w:t>
            </w:r>
          </w:p>
        </w:tc>
      </w:tr>
      <w:tr w:rsidR="0022579C" w:rsidRPr="008A6486" w14:paraId="0F26F909" w14:textId="77777777" w:rsidTr="00262066">
        <w:tc>
          <w:tcPr>
            <w:tcW w:w="2837" w:type="dxa"/>
            <w:vAlign w:val="center"/>
          </w:tcPr>
          <w:p w14:paraId="37E9E759" w14:textId="5CD32BDF" w:rsidR="0022579C" w:rsidRPr="003D5F4B" w:rsidRDefault="0022579C" w:rsidP="0022579C">
            <w:pPr>
              <w:pStyle w:val="Table"/>
              <w:rPr>
                <w:rtl/>
              </w:rPr>
            </w:pPr>
            <w:r w:rsidRPr="0069164A">
              <w:rPr>
                <w:rFonts w:hint="cs"/>
                <w:rtl/>
              </w:rPr>
              <w:t>آدرس محل ذخیره‌سازی گواهینامه‌ی فنی</w:t>
            </w:r>
          </w:p>
        </w:tc>
        <w:sdt>
          <w:sdtPr>
            <w:alias w:val="DataType"/>
            <w:tag w:val="DataType"/>
            <w:id w:val="495617137"/>
            <w:placeholder>
              <w:docPart w:val="CDAF813C881B438CA8A1AED211BBDB1F"/>
            </w:placeholder>
            <w:dropDownList>
              <w:listItem w:displayText="Farsi text" w:value="Farsi text"/>
              <w:listItem w:displayText="Text" w:value="Text"/>
              <w:listItem w:displayText="Integer" w:value="Integer"/>
              <w:listItem w:displayText="Decimal" w:value="Decimal"/>
              <w:listItem w:displayText="Date" w:value="Date"/>
              <w:listItem w:displayText="Boolean" w:value="Boolean"/>
              <w:listItem w:displayText="URL" w:value="URL"/>
            </w:dropDownList>
          </w:sdtPr>
          <w:sdtContent>
            <w:tc>
              <w:tcPr>
                <w:tcW w:w="1267" w:type="dxa"/>
                <w:vAlign w:val="center"/>
              </w:tcPr>
              <w:p w14:paraId="235D20F1" w14:textId="3D182132" w:rsidR="0022579C" w:rsidRPr="008A6486" w:rsidRDefault="0022579C" w:rsidP="0022579C">
                <w:pPr>
                  <w:pStyle w:val="Table"/>
                  <w:bidi w:val="0"/>
                  <w:rPr>
                    <w:rtl/>
                  </w:rPr>
                </w:pPr>
                <w:r>
                  <w:t>URL</w:t>
                </w:r>
              </w:p>
            </w:tc>
          </w:sdtContent>
        </w:sdt>
        <w:sdt>
          <w:sdtPr>
            <w:rPr>
              <w:lang w:val="en-US"/>
            </w:rPr>
            <w:alias w:val="Type or Instance"/>
            <w:tag w:val="Type or Instance"/>
            <w:id w:val="1117955532"/>
            <w:placeholder>
              <w:docPart w:val="6939DFC43A52463BB1D3A08028827E37"/>
            </w:placeholder>
            <w:dropDownList>
              <w:listItem w:displayText="Type" w:value="T"/>
              <w:listItem w:displayText="Instance" w:value="I"/>
            </w:dropDownList>
          </w:sdtPr>
          <w:sdtContent>
            <w:tc>
              <w:tcPr>
                <w:tcW w:w="1142" w:type="dxa"/>
                <w:vAlign w:val="center"/>
              </w:tcPr>
              <w:p w14:paraId="46C58EB3" w14:textId="77777777" w:rsidR="0022579C" w:rsidRPr="008A6486" w:rsidRDefault="0022579C" w:rsidP="0022579C">
                <w:pPr>
                  <w:pStyle w:val="Table"/>
                  <w:bidi w:val="0"/>
                  <w:rPr>
                    <w:rtl/>
                  </w:rPr>
                </w:pPr>
                <w:r>
                  <w:rPr>
                    <w:lang w:val="en-US"/>
                  </w:rPr>
                  <w:t>Type</w:t>
                </w:r>
              </w:p>
            </w:tc>
          </w:sdtContent>
        </w:sdt>
        <w:tc>
          <w:tcPr>
            <w:tcW w:w="1731" w:type="dxa"/>
            <w:vAlign w:val="center"/>
          </w:tcPr>
          <w:p w14:paraId="24003801" w14:textId="3F545144" w:rsidR="007413DE" w:rsidRPr="008A6486" w:rsidRDefault="007413DE" w:rsidP="007413DE">
            <w:pPr>
              <w:pStyle w:val="Table"/>
              <w:bidi w:val="0"/>
              <w:rPr>
                <w:rtl/>
              </w:rPr>
            </w:pPr>
            <w:r>
              <w:fldChar w:fldCharType="begin">
                <w:ffData>
                  <w:name w:val="CertificationURL"/>
                  <w:enabled/>
                  <w:calcOnExit/>
                  <w:textInput>
                    <w:default w:val="N/A"/>
                  </w:textInput>
                </w:ffData>
              </w:fldChar>
            </w:r>
            <w:bookmarkStart w:id="90" w:name="CertificationURL"/>
            <w:r>
              <w:instrText xml:space="preserve"> FORMTEXT </w:instrText>
            </w:r>
            <w:r>
              <w:fldChar w:fldCharType="separate"/>
            </w:r>
            <w:r>
              <w:rPr>
                <w:noProof/>
              </w:rPr>
              <w:t>N/A</w:t>
            </w:r>
            <w:r>
              <w:fldChar w:fldCharType="end"/>
            </w:r>
            <w:bookmarkEnd w:id="90"/>
          </w:p>
        </w:tc>
        <w:tc>
          <w:tcPr>
            <w:tcW w:w="2083" w:type="dxa"/>
            <w:vAlign w:val="center"/>
          </w:tcPr>
          <w:p w14:paraId="37714313" w14:textId="1F5B1B8E" w:rsidR="0022579C" w:rsidRPr="008A6486" w:rsidRDefault="0022579C" w:rsidP="0022579C">
            <w:pPr>
              <w:pStyle w:val="Table"/>
              <w:bidi w:val="0"/>
              <w:rPr>
                <w:rtl/>
              </w:rPr>
            </w:pPr>
            <w:r w:rsidRPr="0069164A">
              <w:t>CertificationURL</w:t>
            </w:r>
          </w:p>
        </w:tc>
      </w:tr>
    </w:tbl>
    <w:p w14:paraId="42273C04" w14:textId="77777777" w:rsidR="002D2ADE" w:rsidRDefault="002D2ADE" w:rsidP="007F7723">
      <w:pPr>
        <w:rPr>
          <w:rtl/>
          <w:lang w:bidi="fa-IR"/>
        </w:rPr>
      </w:pPr>
      <w:r>
        <w:rPr>
          <w:rtl/>
          <w:lang w:bidi="fa-IR"/>
        </w:rPr>
        <w:br w:type="page"/>
      </w:r>
    </w:p>
    <w:p w14:paraId="7636480E" w14:textId="7D8501CC" w:rsidR="0069164A" w:rsidRDefault="0069164A" w:rsidP="0069164A">
      <w:pPr>
        <w:pStyle w:val="Heading1"/>
        <w:rPr>
          <w:rtl/>
          <w:lang w:bidi="fa-IR"/>
        </w:rPr>
      </w:pPr>
      <w:bookmarkStart w:id="91" w:name="_Toc118880112"/>
      <w:r>
        <w:rPr>
          <w:rFonts w:hint="cs"/>
          <w:rtl/>
          <w:lang w:bidi="fa-IR"/>
        </w:rPr>
        <w:lastRenderedPageBreak/>
        <w:t xml:space="preserve">مشخصه‌های </w:t>
      </w:r>
      <w:r w:rsidR="00A32449">
        <w:rPr>
          <w:rFonts w:hint="cs"/>
          <w:rtl/>
          <w:lang w:bidi="fa-IR"/>
        </w:rPr>
        <w:t>تکمیلی</w:t>
      </w:r>
      <w:r>
        <w:rPr>
          <w:rFonts w:hint="cs"/>
          <w:rtl/>
          <w:lang w:bidi="fa-IR"/>
        </w:rPr>
        <w:t xml:space="preserve"> برای پایگاه داده‌ی کتابخانه‌ی ملی اشیاء</w:t>
      </w:r>
      <w:bookmarkEnd w:id="91"/>
    </w:p>
    <w:p w14:paraId="634438C0" w14:textId="448BFBB4" w:rsidR="002B0F14" w:rsidRDefault="00874B1D" w:rsidP="00A32449">
      <w:pPr>
        <w:rPr>
          <w:rtl/>
          <w:lang w:bidi="fa-IR"/>
        </w:rPr>
      </w:pPr>
      <w:r>
        <w:rPr>
          <w:rFonts w:hint="cs"/>
          <w:rtl/>
          <w:lang w:bidi="fa-IR"/>
        </w:rPr>
        <w:t>علاوه بر مشخصه‌های</w:t>
      </w:r>
      <w:r w:rsidR="009976A2">
        <w:rPr>
          <w:rFonts w:hint="cs"/>
          <w:rtl/>
          <w:lang w:bidi="fa-IR"/>
        </w:rPr>
        <w:t>ی از</w:t>
      </w:r>
      <w:r>
        <w:rPr>
          <w:rFonts w:hint="cs"/>
          <w:rtl/>
          <w:lang w:bidi="fa-IR"/>
        </w:rPr>
        <w:t xml:space="preserve"> شیء که به صورت درج شده در مدل</w:t>
      </w:r>
      <w:r>
        <w:rPr>
          <w:rStyle w:val="FootnoteReference"/>
          <w:rtl/>
          <w:lang w:bidi="fa-IR"/>
        </w:rPr>
        <w:footnoteReference w:id="18"/>
      </w:r>
      <w:r w:rsidR="002E6D84">
        <w:rPr>
          <w:rFonts w:hint="cs"/>
          <w:rtl/>
          <w:lang w:bidi="fa-IR"/>
        </w:rPr>
        <w:t xml:space="preserve"> در بخش</w:t>
      </w:r>
      <w:r w:rsidR="009976A2">
        <w:rPr>
          <w:rFonts w:hint="cs"/>
          <w:rtl/>
          <w:lang w:bidi="fa-IR"/>
        </w:rPr>
        <w:t xml:space="preserve"> قبل</w:t>
      </w:r>
      <w:r w:rsidR="002E6D84">
        <w:rPr>
          <w:rFonts w:hint="cs"/>
          <w:rtl/>
          <w:lang w:bidi="fa-IR"/>
        </w:rPr>
        <w:t xml:space="preserve"> بیان شد، نیاز به مشخصه‌های تکمیلی برای درج در پایگاه داده‌ی کتابخانه‌ی ملی اشیاء </w:t>
      </w:r>
      <w:r w:rsidR="002E6D84">
        <w:rPr>
          <w:lang w:bidi="fa-IR"/>
        </w:rPr>
        <w:t>BIM</w:t>
      </w:r>
      <w:r w:rsidR="002E6D84">
        <w:rPr>
          <w:rFonts w:hint="cs"/>
          <w:rtl/>
          <w:lang w:bidi="fa-IR"/>
        </w:rPr>
        <w:t xml:space="preserve"> </w:t>
      </w:r>
      <w:r w:rsidR="009976A2">
        <w:rPr>
          <w:rFonts w:hint="cs"/>
          <w:rtl/>
          <w:lang w:bidi="fa-IR"/>
        </w:rPr>
        <w:t>می‌باشد.</w:t>
      </w:r>
      <w:r w:rsidR="003C557F" w:rsidRPr="003C557F">
        <w:rPr>
          <w:rFonts w:hint="cs"/>
          <w:rtl/>
          <w:lang w:bidi="fa-IR"/>
        </w:rPr>
        <w:t xml:space="preserve"> </w:t>
      </w:r>
      <w:r w:rsidR="003C557F">
        <w:rPr>
          <w:rFonts w:hint="cs"/>
          <w:rtl/>
          <w:lang w:bidi="fa-IR"/>
        </w:rPr>
        <w:t xml:space="preserve">این مشخصه‌ها به </w:t>
      </w:r>
      <w:r w:rsidR="003C557F" w:rsidRPr="009976A2">
        <w:rPr>
          <w:rtl/>
          <w:lang w:bidi="fa-IR"/>
        </w:rPr>
        <w:t xml:space="preserve">طراحان </w:t>
      </w:r>
      <w:r w:rsidR="003C557F">
        <w:rPr>
          <w:rFonts w:hint="cs"/>
          <w:rtl/>
          <w:lang w:bidi="fa-IR"/>
        </w:rPr>
        <w:t>کمک می‌کند تا</w:t>
      </w:r>
      <w:r w:rsidR="003C557F" w:rsidRPr="009976A2">
        <w:rPr>
          <w:rtl/>
          <w:lang w:bidi="fa-IR"/>
        </w:rPr>
        <w:t xml:space="preserve"> توانا</w:t>
      </w:r>
      <w:r w:rsidR="003C557F" w:rsidRPr="009976A2">
        <w:rPr>
          <w:rFonts w:hint="cs"/>
          <w:rtl/>
          <w:lang w:bidi="fa-IR"/>
        </w:rPr>
        <w:t>یی</w:t>
      </w:r>
      <w:r w:rsidR="003C557F" w:rsidRPr="009976A2">
        <w:rPr>
          <w:rtl/>
          <w:lang w:bidi="fa-IR"/>
        </w:rPr>
        <w:t xml:space="preserve"> و امکان جستجو، بررس</w:t>
      </w:r>
      <w:r w:rsidR="003C557F" w:rsidRPr="009976A2">
        <w:rPr>
          <w:rFonts w:hint="cs"/>
          <w:rtl/>
          <w:lang w:bidi="fa-IR"/>
        </w:rPr>
        <w:t>ی</w:t>
      </w:r>
      <w:r w:rsidR="003C557F" w:rsidRPr="009976A2">
        <w:rPr>
          <w:rtl/>
          <w:lang w:bidi="fa-IR"/>
        </w:rPr>
        <w:t xml:space="preserve"> و انتخاب اش</w:t>
      </w:r>
      <w:r w:rsidR="003C557F" w:rsidRPr="009976A2">
        <w:rPr>
          <w:rFonts w:hint="cs"/>
          <w:rtl/>
          <w:lang w:bidi="fa-IR"/>
        </w:rPr>
        <w:t>ی</w:t>
      </w:r>
      <w:r w:rsidR="003C557F" w:rsidRPr="009976A2">
        <w:rPr>
          <w:rFonts w:hint="eastAsia"/>
          <w:rtl/>
          <w:lang w:bidi="fa-IR"/>
        </w:rPr>
        <w:t>اء</w:t>
      </w:r>
      <w:r w:rsidR="003C557F" w:rsidRPr="009976A2">
        <w:rPr>
          <w:rtl/>
          <w:lang w:bidi="fa-IR"/>
        </w:rPr>
        <w:t xml:space="preserve"> مورد نظر خود را از ب</w:t>
      </w:r>
      <w:r w:rsidR="003C557F" w:rsidRPr="009976A2">
        <w:rPr>
          <w:rFonts w:hint="cs"/>
          <w:rtl/>
          <w:lang w:bidi="fa-IR"/>
        </w:rPr>
        <w:t>ی</w:t>
      </w:r>
      <w:r w:rsidR="003C557F" w:rsidRPr="009976A2">
        <w:rPr>
          <w:rFonts w:hint="eastAsia"/>
          <w:rtl/>
          <w:lang w:bidi="fa-IR"/>
        </w:rPr>
        <w:t>ن</w:t>
      </w:r>
      <w:r w:rsidR="003C557F" w:rsidRPr="009976A2">
        <w:rPr>
          <w:rtl/>
          <w:lang w:bidi="fa-IR"/>
        </w:rPr>
        <w:t xml:space="preserve"> اش</w:t>
      </w:r>
      <w:r w:rsidR="003C557F" w:rsidRPr="009976A2">
        <w:rPr>
          <w:rFonts w:hint="cs"/>
          <w:rtl/>
          <w:lang w:bidi="fa-IR"/>
        </w:rPr>
        <w:t>ی</w:t>
      </w:r>
      <w:r w:rsidR="003C557F" w:rsidRPr="009976A2">
        <w:rPr>
          <w:rFonts w:hint="eastAsia"/>
          <w:rtl/>
          <w:lang w:bidi="fa-IR"/>
        </w:rPr>
        <w:t>اء</w:t>
      </w:r>
      <w:r w:rsidR="003C557F" w:rsidRPr="009976A2">
        <w:rPr>
          <w:rtl/>
          <w:lang w:bidi="fa-IR"/>
        </w:rPr>
        <w:t xml:space="preserve"> مختلف موجود در کتابخانه‌</w:t>
      </w:r>
      <w:r w:rsidR="003C557F" w:rsidRPr="009976A2">
        <w:rPr>
          <w:rFonts w:hint="cs"/>
          <w:rtl/>
          <w:lang w:bidi="fa-IR"/>
        </w:rPr>
        <w:t>ی</w:t>
      </w:r>
      <w:r w:rsidR="003C557F" w:rsidRPr="009976A2">
        <w:rPr>
          <w:rtl/>
          <w:lang w:bidi="fa-IR"/>
        </w:rPr>
        <w:t xml:space="preserve"> اش</w:t>
      </w:r>
      <w:r w:rsidR="003C557F" w:rsidRPr="009976A2">
        <w:rPr>
          <w:rFonts w:hint="cs"/>
          <w:rtl/>
          <w:lang w:bidi="fa-IR"/>
        </w:rPr>
        <w:t>ی</w:t>
      </w:r>
      <w:r w:rsidR="003C557F" w:rsidRPr="009976A2">
        <w:rPr>
          <w:rFonts w:hint="eastAsia"/>
          <w:rtl/>
          <w:lang w:bidi="fa-IR"/>
        </w:rPr>
        <w:t>اء</w:t>
      </w:r>
      <w:r w:rsidR="003C557F" w:rsidRPr="009976A2">
        <w:rPr>
          <w:rtl/>
          <w:lang w:bidi="fa-IR"/>
        </w:rPr>
        <w:t xml:space="preserve"> </w:t>
      </w:r>
      <w:r w:rsidR="003C557F" w:rsidRPr="009976A2">
        <w:rPr>
          <w:lang w:bidi="fa-IR"/>
        </w:rPr>
        <w:t>BIM</w:t>
      </w:r>
      <w:r w:rsidR="003C557F" w:rsidRPr="009976A2">
        <w:rPr>
          <w:rtl/>
          <w:lang w:bidi="fa-IR"/>
        </w:rPr>
        <w:t xml:space="preserve"> داشته باشند</w:t>
      </w:r>
      <w:r w:rsidR="003C557F">
        <w:rPr>
          <w:rFonts w:hint="cs"/>
          <w:rtl/>
          <w:lang w:bidi="fa-IR"/>
        </w:rPr>
        <w:t xml:space="preserve"> و بر اساس اطلاعات موجود در پایگاه داده، از شیء مناسب در مدل‌های </w:t>
      </w:r>
      <w:r w:rsidR="003C557F">
        <w:rPr>
          <w:lang w:bidi="fa-IR"/>
        </w:rPr>
        <w:t>BIM</w:t>
      </w:r>
      <w:r w:rsidR="003C557F">
        <w:rPr>
          <w:rFonts w:hint="cs"/>
          <w:rtl/>
          <w:lang w:bidi="fa-IR"/>
        </w:rPr>
        <w:t xml:space="preserve"> خود استفاده نمایند.</w:t>
      </w:r>
    </w:p>
    <w:p w14:paraId="4189D690" w14:textId="68714B08" w:rsidR="002B0F14" w:rsidRDefault="002B0F14" w:rsidP="002B0F14">
      <w:pPr>
        <w:pStyle w:val="Heading2"/>
        <w:rPr>
          <w:rtl/>
          <w:lang w:bidi="fa-IR"/>
        </w:rPr>
      </w:pPr>
      <w:bookmarkStart w:id="92" w:name="_Toc118880113"/>
      <w:r w:rsidRPr="002B0F14">
        <w:rPr>
          <w:rtl/>
          <w:lang w:bidi="fa-IR"/>
        </w:rPr>
        <w:t>مشخصه‌ها</w:t>
      </w:r>
      <w:r w:rsidRPr="002B0F14">
        <w:rPr>
          <w:rFonts w:hint="cs"/>
          <w:rtl/>
          <w:lang w:bidi="fa-IR"/>
        </w:rPr>
        <w:t>ی</w:t>
      </w:r>
      <w:r w:rsidRPr="002B0F14">
        <w:rPr>
          <w:rtl/>
          <w:lang w:bidi="fa-IR"/>
        </w:rPr>
        <w:t xml:space="preserve"> مورد استفاده برا</w:t>
      </w:r>
      <w:r w:rsidRPr="002B0F14">
        <w:rPr>
          <w:rFonts w:hint="cs"/>
          <w:rtl/>
          <w:lang w:bidi="fa-IR"/>
        </w:rPr>
        <w:t>ی</w:t>
      </w:r>
      <w:r w:rsidRPr="002B0F14">
        <w:rPr>
          <w:rtl/>
          <w:lang w:bidi="fa-IR"/>
        </w:rPr>
        <w:t xml:space="preserve"> جستجو</w:t>
      </w:r>
      <w:r w:rsidRPr="002B0F14">
        <w:rPr>
          <w:rFonts w:hint="cs"/>
          <w:rtl/>
          <w:lang w:bidi="fa-IR"/>
        </w:rPr>
        <w:t>ی</w:t>
      </w:r>
      <w:r w:rsidRPr="002B0F14">
        <w:rPr>
          <w:rtl/>
          <w:lang w:bidi="fa-IR"/>
        </w:rPr>
        <w:t xml:space="preserve"> اش</w:t>
      </w:r>
      <w:r w:rsidRPr="002B0F14">
        <w:rPr>
          <w:rFonts w:hint="cs"/>
          <w:rtl/>
          <w:lang w:bidi="fa-IR"/>
        </w:rPr>
        <w:t>ی</w:t>
      </w:r>
      <w:r w:rsidRPr="002B0F14">
        <w:rPr>
          <w:rFonts w:hint="eastAsia"/>
          <w:rtl/>
          <w:lang w:bidi="fa-IR"/>
        </w:rPr>
        <w:t>اء</w:t>
      </w:r>
      <w:bookmarkEnd w:id="92"/>
    </w:p>
    <w:p w14:paraId="5D585E67" w14:textId="66E8DE00" w:rsidR="002B0F14" w:rsidRDefault="003C557F" w:rsidP="003C557F">
      <w:pPr>
        <w:rPr>
          <w:rtl/>
          <w:lang w:bidi="fa-IR"/>
        </w:rPr>
      </w:pPr>
      <w:r w:rsidRPr="003C557F">
        <w:rPr>
          <w:rtl/>
          <w:lang w:bidi="fa-IR"/>
        </w:rPr>
        <w:t>کاربران کتابخانه‌</w:t>
      </w:r>
      <w:r w:rsidRPr="003C557F">
        <w:rPr>
          <w:rFonts w:hint="cs"/>
          <w:rtl/>
          <w:lang w:bidi="fa-IR"/>
        </w:rPr>
        <w:t>ی</w:t>
      </w:r>
      <w:r w:rsidRPr="003C557F">
        <w:rPr>
          <w:rtl/>
          <w:lang w:bidi="fa-IR"/>
        </w:rPr>
        <w:t xml:space="preserve"> مل</w:t>
      </w:r>
      <w:r w:rsidRPr="003C557F">
        <w:rPr>
          <w:rFonts w:hint="cs"/>
          <w:rtl/>
          <w:lang w:bidi="fa-IR"/>
        </w:rPr>
        <w:t>ی</w:t>
      </w:r>
      <w:r w:rsidRPr="003C557F">
        <w:rPr>
          <w:rtl/>
          <w:lang w:bidi="fa-IR"/>
        </w:rPr>
        <w:t xml:space="preserve"> اش</w:t>
      </w:r>
      <w:r w:rsidRPr="003C557F">
        <w:rPr>
          <w:rFonts w:hint="cs"/>
          <w:rtl/>
          <w:lang w:bidi="fa-IR"/>
        </w:rPr>
        <w:t>ی</w:t>
      </w:r>
      <w:r w:rsidRPr="003C557F">
        <w:rPr>
          <w:rFonts w:hint="eastAsia"/>
          <w:rtl/>
          <w:lang w:bidi="fa-IR"/>
        </w:rPr>
        <w:t>اء</w:t>
      </w:r>
      <w:r w:rsidRPr="003C557F">
        <w:rPr>
          <w:rtl/>
          <w:lang w:bidi="fa-IR"/>
        </w:rPr>
        <w:t xml:space="preserve"> امکان جستجو ب</w:t>
      </w:r>
      <w:r w:rsidRPr="003C557F">
        <w:rPr>
          <w:rFonts w:hint="cs"/>
          <w:rtl/>
          <w:lang w:bidi="fa-IR"/>
        </w:rPr>
        <w:t>ی</w:t>
      </w:r>
      <w:r w:rsidRPr="003C557F">
        <w:rPr>
          <w:rFonts w:hint="eastAsia"/>
          <w:rtl/>
          <w:lang w:bidi="fa-IR"/>
        </w:rPr>
        <w:t>ن</w:t>
      </w:r>
      <w:r w:rsidRPr="003C557F">
        <w:rPr>
          <w:rtl/>
          <w:lang w:bidi="fa-IR"/>
        </w:rPr>
        <w:t xml:space="preserve"> اش</w:t>
      </w:r>
      <w:r w:rsidRPr="003C557F">
        <w:rPr>
          <w:rFonts w:hint="cs"/>
          <w:rtl/>
          <w:lang w:bidi="fa-IR"/>
        </w:rPr>
        <w:t>ی</w:t>
      </w:r>
      <w:r w:rsidRPr="003C557F">
        <w:rPr>
          <w:rFonts w:hint="eastAsia"/>
          <w:rtl/>
          <w:lang w:bidi="fa-IR"/>
        </w:rPr>
        <w:t>اء</w:t>
      </w:r>
      <w:r w:rsidRPr="003C557F">
        <w:rPr>
          <w:rtl/>
          <w:lang w:bidi="fa-IR"/>
        </w:rPr>
        <w:t xml:space="preserve"> مختلف ساختمان</w:t>
      </w:r>
      <w:r w:rsidRPr="003C557F">
        <w:rPr>
          <w:rFonts w:hint="cs"/>
          <w:rtl/>
          <w:lang w:bidi="fa-IR"/>
        </w:rPr>
        <w:t>ی</w:t>
      </w:r>
      <w:r w:rsidRPr="003C557F">
        <w:rPr>
          <w:rtl/>
          <w:lang w:bidi="fa-IR"/>
        </w:rPr>
        <w:t xml:space="preserve"> و عمران</w:t>
      </w:r>
      <w:r w:rsidRPr="003C557F">
        <w:rPr>
          <w:rFonts w:hint="cs"/>
          <w:rtl/>
          <w:lang w:bidi="fa-IR"/>
        </w:rPr>
        <w:t>ی</w:t>
      </w:r>
      <w:r w:rsidRPr="003C557F">
        <w:rPr>
          <w:rtl/>
          <w:lang w:bidi="fa-IR"/>
        </w:rPr>
        <w:t xml:space="preserve"> را بر اساس ا</w:t>
      </w:r>
      <w:r w:rsidRPr="003C557F">
        <w:rPr>
          <w:rFonts w:hint="cs"/>
          <w:rtl/>
          <w:lang w:bidi="fa-IR"/>
        </w:rPr>
        <w:t>ی</w:t>
      </w:r>
      <w:r w:rsidRPr="003C557F">
        <w:rPr>
          <w:rFonts w:hint="eastAsia"/>
          <w:rtl/>
          <w:lang w:bidi="fa-IR"/>
        </w:rPr>
        <w:t>ن</w:t>
      </w:r>
      <w:r w:rsidRPr="003C557F">
        <w:rPr>
          <w:rtl/>
          <w:lang w:bidi="fa-IR"/>
        </w:rPr>
        <w:t xml:space="preserve"> گروه از مشخصه‌ها</w:t>
      </w:r>
      <w:r w:rsidRPr="003C557F">
        <w:rPr>
          <w:rFonts w:hint="cs"/>
          <w:rtl/>
          <w:lang w:bidi="fa-IR"/>
        </w:rPr>
        <w:t>ی</w:t>
      </w:r>
      <w:r w:rsidRPr="003C557F">
        <w:rPr>
          <w:rtl/>
          <w:lang w:bidi="fa-IR"/>
        </w:rPr>
        <w:t xml:space="preserve"> اش</w:t>
      </w:r>
      <w:r w:rsidRPr="003C557F">
        <w:rPr>
          <w:rFonts w:hint="cs"/>
          <w:rtl/>
          <w:lang w:bidi="fa-IR"/>
        </w:rPr>
        <w:t>ی</w:t>
      </w:r>
      <w:r w:rsidRPr="003C557F">
        <w:rPr>
          <w:rFonts w:hint="eastAsia"/>
          <w:rtl/>
          <w:lang w:bidi="fa-IR"/>
        </w:rPr>
        <w:t>اء</w:t>
      </w:r>
      <w:r w:rsidRPr="003C557F">
        <w:rPr>
          <w:rtl/>
          <w:lang w:bidi="fa-IR"/>
        </w:rPr>
        <w:t xml:space="preserve"> خواهند داشت</w:t>
      </w:r>
      <w:r>
        <w:rPr>
          <w:rFonts w:hint="cs"/>
          <w:rtl/>
          <w:lang w:bidi="fa-IR"/>
        </w:rPr>
        <w:t>.</w:t>
      </w:r>
    </w:p>
    <w:p w14:paraId="0A6FCB1A" w14:textId="04188355" w:rsidR="001612BE" w:rsidRDefault="001612BE" w:rsidP="001612BE">
      <w:pPr>
        <w:pStyle w:val="TableCaption"/>
        <w:rPr>
          <w:rtl/>
          <w:lang w:bidi="fa-IR"/>
        </w:rPr>
      </w:pPr>
      <w:r>
        <w:rPr>
          <w:rFonts w:hint="cs"/>
          <w:rtl/>
          <w:lang w:bidi="fa-IR"/>
        </w:rPr>
        <w:t xml:space="preserve">جدول 9  مشخصه‌های </w:t>
      </w:r>
      <w:r w:rsidRPr="001612BE">
        <w:rPr>
          <w:rtl/>
          <w:lang w:bidi="fa-IR"/>
        </w:rPr>
        <w:t>مورد استفاده برا</w:t>
      </w:r>
      <w:r w:rsidRPr="001612BE">
        <w:rPr>
          <w:rFonts w:hint="cs"/>
          <w:rtl/>
          <w:lang w:bidi="fa-IR"/>
        </w:rPr>
        <w:t>ی</w:t>
      </w:r>
      <w:r w:rsidRPr="001612BE">
        <w:rPr>
          <w:rtl/>
          <w:lang w:bidi="fa-IR"/>
        </w:rPr>
        <w:t xml:space="preserve"> جستجو</w:t>
      </w:r>
      <w:r w:rsidRPr="001612BE">
        <w:rPr>
          <w:rFonts w:hint="cs"/>
          <w:rtl/>
          <w:lang w:bidi="fa-IR"/>
        </w:rPr>
        <w:t>ی</w:t>
      </w:r>
      <w:r w:rsidRPr="001612BE">
        <w:rPr>
          <w:rtl/>
          <w:lang w:bidi="fa-IR"/>
        </w:rPr>
        <w:t xml:space="preserve"> اش</w:t>
      </w:r>
      <w:r w:rsidRPr="001612BE">
        <w:rPr>
          <w:rFonts w:hint="cs"/>
          <w:rtl/>
          <w:lang w:bidi="fa-IR"/>
        </w:rPr>
        <w:t>ی</w:t>
      </w:r>
      <w:r w:rsidRPr="001612BE">
        <w:rPr>
          <w:rFonts w:hint="eastAsia"/>
          <w:rtl/>
          <w:lang w:bidi="fa-IR"/>
        </w:rPr>
        <w:t>اء</w:t>
      </w:r>
      <w:r>
        <w:rPr>
          <w:rFonts w:hint="cs"/>
          <w:rtl/>
          <w:lang w:bidi="fa-IR"/>
        </w:rPr>
        <w:t xml:space="preserve"> در پایگاه داده </w:t>
      </w:r>
      <w:r>
        <w:rPr>
          <w:lang w:bidi="fa-IR"/>
        </w:rPr>
        <w:t>NBLO</w:t>
      </w:r>
    </w:p>
    <w:tbl>
      <w:tblPr>
        <w:tblStyle w:val="TableGrid"/>
        <w:bidiVisual/>
        <w:tblW w:w="0" w:type="auto"/>
        <w:tblLook w:val="04A0" w:firstRow="1" w:lastRow="0" w:firstColumn="1" w:lastColumn="0" w:noHBand="0" w:noVBand="1"/>
      </w:tblPr>
      <w:tblGrid>
        <w:gridCol w:w="2837"/>
        <w:gridCol w:w="1267"/>
        <w:gridCol w:w="1142"/>
        <w:gridCol w:w="1731"/>
        <w:gridCol w:w="2083"/>
      </w:tblGrid>
      <w:tr w:rsidR="007E3B90" w:rsidRPr="008A6486" w14:paraId="2420B9A5" w14:textId="77777777" w:rsidTr="00A00486">
        <w:trPr>
          <w:tblHeader/>
        </w:trPr>
        <w:tc>
          <w:tcPr>
            <w:tcW w:w="2837" w:type="dxa"/>
            <w:shd w:val="clear" w:color="auto" w:fill="7F7F7F" w:themeFill="text1" w:themeFillTint="80"/>
            <w:vAlign w:val="center"/>
          </w:tcPr>
          <w:p w14:paraId="37D3683C" w14:textId="77777777" w:rsidR="007E3B90" w:rsidRPr="00466F02" w:rsidRDefault="007E3B90" w:rsidP="00A00486">
            <w:pPr>
              <w:pStyle w:val="TableFirstRow"/>
              <w:rPr>
                <w:szCs w:val="20"/>
                <w:rtl/>
              </w:rPr>
            </w:pPr>
            <w:r w:rsidRPr="00466F02">
              <w:t>Description in Farsi</w:t>
            </w:r>
          </w:p>
        </w:tc>
        <w:tc>
          <w:tcPr>
            <w:tcW w:w="1267" w:type="dxa"/>
            <w:shd w:val="clear" w:color="auto" w:fill="7F7F7F" w:themeFill="text1" w:themeFillTint="80"/>
            <w:vAlign w:val="center"/>
          </w:tcPr>
          <w:p w14:paraId="44529C90" w14:textId="77777777" w:rsidR="007E3B90" w:rsidRPr="00466F02" w:rsidRDefault="007E3B90" w:rsidP="00A00486">
            <w:pPr>
              <w:pStyle w:val="TableFirstRow"/>
              <w:rPr>
                <w:szCs w:val="20"/>
                <w:rtl/>
              </w:rPr>
            </w:pPr>
            <w:r w:rsidRPr="00466F02">
              <w:t>Data type</w:t>
            </w:r>
          </w:p>
        </w:tc>
        <w:tc>
          <w:tcPr>
            <w:tcW w:w="1142" w:type="dxa"/>
            <w:shd w:val="clear" w:color="auto" w:fill="7F7F7F" w:themeFill="text1" w:themeFillTint="80"/>
            <w:vAlign w:val="center"/>
          </w:tcPr>
          <w:p w14:paraId="304D2731" w14:textId="77777777" w:rsidR="007E3B90" w:rsidRPr="00466F02" w:rsidRDefault="007E3B90" w:rsidP="00A00486">
            <w:pPr>
              <w:pStyle w:val="TableFirstRow"/>
              <w:rPr>
                <w:szCs w:val="20"/>
                <w:rtl/>
              </w:rPr>
            </w:pPr>
            <w:r w:rsidRPr="00466F02">
              <w:t>Type or Instance</w:t>
            </w:r>
          </w:p>
        </w:tc>
        <w:tc>
          <w:tcPr>
            <w:tcW w:w="1731" w:type="dxa"/>
            <w:shd w:val="clear" w:color="auto" w:fill="7F7F7F" w:themeFill="text1" w:themeFillTint="80"/>
            <w:vAlign w:val="center"/>
          </w:tcPr>
          <w:p w14:paraId="1AE54557" w14:textId="77777777" w:rsidR="007E3B90" w:rsidRPr="00466F02" w:rsidRDefault="007E3B90" w:rsidP="00A00486">
            <w:pPr>
              <w:pStyle w:val="TableFirstRow"/>
              <w:rPr>
                <w:szCs w:val="20"/>
                <w:rtl/>
              </w:rPr>
            </w:pPr>
            <w:r w:rsidRPr="00466F02">
              <w:t>Value</w:t>
            </w:r>
          </w:p>
        </w:tc>
        <w:tc>
          <w:tcPr>
            <w:tcW w:w="2083" w:type="dxa"/>
            <w:shd w:val="clear" w:color="auto" w:fill="7F7F7F" w:themeFill="text1" w:themeFillTint="80"/>
            <w:vAlign w:val="center"/>
          </w:tcPr>
          <w:p w14:paraId="68A1D978" w14:textId="77777777" w:rsidR="007E3B90" w:rsidRPr="00466F02" w:rsidRDefault="007E3B90" w:rsidP="00A00486">
            <w:pPr>
              <w:pStyle w:val="TableFirstRow"/>
              <w:rPr>
                <w:szCs w:val="20"/>
                <w:rtl/>
              </w:rPr>
            </w:pPr>
            <w:r w:rsidRPr="00466F02">
              <w:t>Property</w:t>
            </w:r>
          </w:p>
        </w:tc>
      </w:tr>
      <w:tr w:rsidR="007E3B90" w:rsidRPr="008A6486" w14:paraId="569D3C84" w14:textId="77777777" w:rsidTr="00A00486">
        <w:tc>
          <w:tcPr>
            <w:tcW w:w="2837" w:type="dxa"/>
            <w:vAlign w:val="center"/>
          </w:tcPr>
          <w:p w14:paraId="167EBBBF" w14:textId="6094A346" w:rsidR="007E3B90" w:rsidRPr="00466F02" w:rsidRDefault="00711A67" w:rsidP="00A00486">
            <w:pPr>
              <w:pStyle w:val="Table"/>
              <w:rPr>
                <w:rtl/>
              </w:rPr>
            </w:pPr>
            <w:r w:rsidRPr="00711A67">
              <w:rPr>
                <w:rtl/>
              </w:rPr>
              <w:t>کد طبقه‌بند</w:t>
            </w:r>
            <w:r w:rsidRPr="00711A67">
              <w:rPr>
                <w:rFonts w:hint="cs"/>
                <w:rtl/>
              </w:rPr>
              <w:t>ی</w:t>
            </w:r>
            <w:r w:rsidRPr="00711A67">
              <w:rPr>
                <w:rtl/>
              </w:rPr>
              <w:t xml:space="preserve"> بر اساس کد مشخص شده در س</w:t>
            </w:r>
            <w:r w:rsidRPr="00711A67">
              <w:rPr>
                <w:rFonts w:hint="cs"/>
                <w:rtl/>
              </w:rPr>
              <w:t>ی</w:t>
            </w:r>
            <w:r w:rsidRPr="00711A67">
              <w:rPr>
                <w:rFonts w:hint="eastAsia"/>
                <w:rtl/>
              </w:rPr>
              <w:t>ستم</w:t>
            </w:r>
            <w:r w:rsidRPr="00711A67">
              <w:rPr>
                <w:rtl/>
              </w:rPr>
              <w:t xml:space="preserve"> طبقه‌بند</w:t>
            </w:r>
            <w:r w:rsidRPr="00711A67">
              <w:rPr>
                <w:rFonts w:hint="cs"/>
                <w:rtl/>
              </w:rPr>
              <w:t>ی</w:t>
            </w:r>
            <w:r w:rsidRPr="00711A67">
              <w:rPr>
                <w:rtl/>
              </w:rPr>
              <w:t xml:space="preserve"> اش</w:t>
            </w:r>
            <w:r w:rsidRPr="00711A67">
              <w:rPr>
                <w:rFonts w:hint="cs"/>
                <w:rtl/>
              </w:rPr>
              <w:t>ی</w:t>
            </w:r>
            <w:r w:rsidRPr="00711A67">
              <w:rPr>
                <w:rFonts w:hint="eastAsia"/>
                <w:rtl/>
              </w:rPr>
              <w:t>اء</w:t>
            </w:r>
            <w:r w:rsidRPr="00711A67">
              <w:rPr>
                <w:rtl/>
              </w:rPr>
              <w:t xml:space="preserve"> در کتابخانه‌</w:t>
            </w:r>
            <w:r w:rsidRPr="00711A67">
              <w:rPr>
                <w:rFonts w:hint="cs"/>
                <w:rtl/>
              </w:rPr>
              <w:t>ی</w:t>
            </w:r>
            <w:r w:rsidRPr="00711A67">
              <w:rPr>
                <w:rtl/>
              </w:rPr>
              <w:t xml:space="preserve"> مل</w:t>
            </w:r>
            <w:r w:rsidRPr="00711A67">
              <w:rPr>
                <w:rFonts w:hint="cs"/>
                <w:rtl/>
              </w:rPr>
              <w:t>ی</w:t>
            </w:r>
            <w:r w:rsidRPr="00711A67">
              <w:rPr>
                <w:rtl/>
              </w:rPr>
              <w:t xml:space="preserve"> اش</w:t>
            </w:r>
            <w:r w:rsidRPr="00711A67">
              <w:rPr>
                <w:rFonts w:hint="cs"/>
                <w:rtl/>
              </w:rPr>
              <w:t>ی</w:t>
            </w:r>
            <w:r w:rsidRPr="00711A67">
              <w:rPr>
                <w:rFonts w:hint="eastAsia"/>
                <w:rtl/>
              </w:rPr>
              <w:t>اء</w:t>
            </w:r>
          </w:p>
        </w:tc>
        <w:sdt>
          <w:sdtPr>
            <w:alias w:val="DataType"/>
            <w:tag w:val="DataType"/>
            <w:id w:val="-682127774"/>
            <w:placeholder>
              <w:docPart w:val="299F20145BC1454DBA7AD336497C32E9"/>
            </w:placeholder>
            <w:dropDownList>
              <w:listItem w:displayText="Farsi text" w:value="Farsi text"/>
              <w:listItem w:displayText="Text" w:value="Text"/>
              <w:listItem w:displayText="Integer" w:value="Integer"/>
              <w:listItem w:displayText="Decimal" w:value="Decimal"/>
              <w:listItem w:displayText="Date" w:value="Date"/>
              <w:listItem w:displayText="Boolean" w:value="Boolean"/>
              <w:listItem w:displayText="URL" w:value="URL"/>
            </w:dropDownList>
          </w:sdtPr>
          <w:sdtContent>
            <w:tc>
              <w:tcPr>
                <w:tcW w:w="1267" w:type="dxa"/>
                <w:vAlign w:val="center"/>
              </w:tcPr>
              <w:p w14:paraId="16F548D5" w14:textId="50956E16" w:rsidR="007E3B90" w:rsidRPr="008A6486" w:rsidRDefault="007E3B90" w:rsidP="00A00486">
                <w:pPr>
                  <w:pStyle w:val="Table"/>
                  <w:bidi w:val="0"/>
                  <w:rPr>
                    <w:rtl/>
                  </w:rPr>
                </w:pPr>
                <w:r>
                  <w:t>Integer</w:t>
                </w:r>
              </w:p>
            </w:tc>
          </w:sdtContent>
        </w:sdt>
        <w:sdt>
          <w:sdtPr>
            <w:rPr>
              <w:lang w:val="en-US"/>
            </w:rPr>
            <w:alias w:val="Type or Instance"/>
            <w:tag w:val="Type or Instance"/>
            <w:id w:val="-1465812011"/>
            <w:placeholder>
              <w:docPart w:val="9A058880705B46FCAFA030CEAAAECC8C"/>
            </w:placeholder>
            <w:dropDownList>
              <w:listItem w:displayText="Type" w:value="T"/>
              <w:listItem w:displayText="Instance" w:value="I"/>
            </w:dropDownList>
          </w:sdtPr>
          <w:sdtContent>
            <w:tc>
              <w:tcPr>
                <w:tcW w:w="1142" w:type="dxa"/>
                <w:vAlign w:val="center"/>
              </w:tcPr>
              <w:p w14:paraId="5AF7E0EE" w14:textId="7EAD351E" w:rsidR="007E3B90" w:rsidRPr="008A6486" w:rsidRDefault="007E3B90" w:rsidP="00A00486">
                <w:pPr>
                  <w:pStyle w:val="Table"/>
                  <w:bidi w:val="0"/>
                  <w:rPr>
                    <w:rtl/>
                  </w:rPr>
                </w:pPr>
                <w:r>
                  <w:rPr>
                    <w:lang w:val="en-US"/>
                  </w:rPr>
                  <w:t>Type</w:t>
                </w:r>
              </w:p>
            </w:tc>
          </w:sdtContent>
        </w:sdt>
        <w:tc>
          <w:tcPr>
            <w:tcW w:w="1731" w:type="dxa"/>
            <w:vAlign w:val="center"/>
          </w:tcPr>
          <w:p w14:paraId="727CE439" w14:textId="432BF531" w:rsidR="007E3B90" w:rsidRPr="00A73F42" w:rsidRDefault="00000000" w:rsidP="00A00486">
            <w:pPr>
              <w:pStyle w:val="Table"/>
              <w:bidi w:val="0"/>
              <w:rPr>
                <w:rtl/>
                <w:lang w:val="en-US"/>
              </w:rPr>
            </w:pPr>
            <w:sdt>
              <w:sdtPr>
                <w:rPr>
                  <w:rStyle w:val="TableChar"/>
                  <w:rFonts w:hint="cs"/>
                </w:rPr>
                <w:alias w:val="CategoryCode"/>
                <w:tag w:val=""/>
                <w:id w:val="1670212020"/>
                <w:lock w:val="sdtContentLocked"/>
                <w:placeholder>
                  <w:docPart w:val="C2861C012C50499580A48440CC07C068"/>
                </w:placeholder>
                <w:dataBinding w:prefixMappings="xmlns:ns0='http://purl.org/dc/elements/1.1/' xmlns:ns1='http://schemas.openxmlformats.org/package/2006/metadata/core-properties' " w:xpath="/ns1:coreProperties[1]/ns1:category[1]" w:storeItemID="{6C3C8BC8-F283-45AE-878A-BAB7291924A1}"/>
                <w:text/>
              </w:sdtPr>
              <w:sdtEndPr>
                <w:rPr>
                  <w:rStyle w:val="DefaultParagraphFont"/>
                  <w:sz w:val="36"/>
                  <w:szCs w:val="36"/>
                </w:rPr>
              </w:sdtEndPr>
              <w:sdtContent>
                <w:r w:rsidR="00C67A20">
                  <w:rPr>
                    <w:rStyle w:val="TableChar"/>
                    <w:rFonts w:hint="cs"/>
                  </w:rPr>
                  <w:t>23311900</w:t>
                </w:r>
              </w:sdtContent>
            </w:sdt>
          </w:p>
        </w:tc>
        <w:tc>
          <w:tcPr>
            <w:tcW w:w="2083" w:type="dxa"/>
            <w:vAlign w:val="center"/>
          </w:tcPr>
          <w:p w14:paraId="3C4C4FC6" w14:textId="57668945" w:rsidR="007E3B90" w:rsidRPr="008A6486" w:rsidRDefault="007E3B90" w:rsidP="00A00486">
            <w:pPr>
              <w:pStyle w:val="Table"/>
              <w:bidi w:val="0"/>
              <w:rPr>
                <w:rtl/>
              </w:rPr>
            </w:pPr>
            <w:r w:rsidRPr="00EA4BD8">
              <w:t>CategoryCode</w:t>
            </w:r>
          </w:p>
        </w:tc>
      </w:tr>
      <w:tr w:rsidR="007E3B90" w:rsidRPr="008A6486" w14:paraId="63B42B34" w14:textId="77777777" w:rsidTr="00A00486">
        <w:tc>
          <w:tcPr>
            <w:tcW w:w="2837" w:type="dxa"/>
            <w:vAlign w:val="center"/>
          </w:tcPr>
          <w:p w14:paraId="692768C5" w14:textId="0D6FD47B" w:rsidR="007E3B90" w:rsidRPr="003D5F4B" w:rsidRDefault="00711A67" w:rsidP="00A00486">
            <w:pPr>
              <w:pStyle w:val="Table"/>
              <w:rPr>
                <w:rtl/>
              </w:rPr>
            </w:pPr>
            <w:r w:rsidRPr="00711A67">
              <w:rPr>
                <w:rtl/>
              </w:rPr>
              <w:t>عنوان انگل</w:t>
            </w:r>
            <w:r w:rsidRPr="00711A67">
              <w:rPr>
                <w:rFonts w:hint="cs"/>
                <w:rtl/>
              </w:rPr>
              <w:t>ی</w:t>
            </w:r>
            <w:r w:rsidRPr="00711A67">
              <w:rPr>
                <w:rFonts w:hint="eastAsia"/>
                <w:rtl/>
              </w:rPr>
              <w:t>س</w:t>
            </w:r>
            <w:r w:rsidRPr="00711A67">
              <w:rPr>
                <w:rFonts w:hint="cs"/>
                <w:rtl/>
              </w:rPr>
              <w:t>ی</w:t>
            </w:r>
            <w:r w:rsidRPr="00711A67">
              <w:rPr>
                <w:rtl/>
              </w:rPr>
              <w:t xml:space="preserve"> طبقه‌بند</w:t>
            </w:r>
            <w:r w:rsidRPr="00711A67">
              <w:rPr>
                <w:rFonts w:hint="cs"/>
                <w:rtl/>
              </w:rPr>
              <w:t>ی</w:t>
            </w:r>
            <w:r w:rsidRPr="00711A67">
              <w:rPr>
                <w:rtl/>
              </w:rPr>
              <w:t xml:space="preserve"> بر اساس عنوان مشخص شده در س</w:t>
            </w:r>
            <w:r w:rsidRPr="00711A67">
              <w:rPr>
                <w:rFonts w:hint="cs"/>
                <w:rtl/>
              </w:rPr>
              <w:t>ی</w:t>
            </w:r>
            <w:r w:rsidRPr="00711A67">
              <w:rPr>
                <w:rFonts w:hint="eastAsia"/>
                <w:rtl/>
              </w:rPr>
              <w:t>ستم</w:t>
            </w:r>
            <w:r w:rsidRPr="00711A67">
              <w:rPr>
                <w:rtl/>
              </w:rPr>
              <w:t xml:space="preserve"> طبقه‌بند</w:t>
            </w:r>
            <w:r w:rsidRPr="00711A67">
              <w:rPr>
                <w:rFonts w:hint="cs"/>
                <w:rtl/>
              </w:rPr>
              <w:t>ی</w:t>
            </w:r>
            <w:r w:rsidRPr="00711A67">
              <w:rPr>
                <w:rtl/>
              </w:rPr>
              <w:t xml:space="preserve"> اش</w:t>
            </w:r>
            <w:r w:rsidRPr="00711A67">
              <w:rPr>
                <w:rFonts w:hint="cs"/>
                <w:rtl/>
              </w:rPr>
              <w:t>ی</w:t>
            </w:r>
            <w:r w:rsidRPr="00711A67">
              <w:rPr>
                <w:rFonts w:hint="eastAsia"/>
                <w:rtl/>
              </w:rPr>
              <w:t>اء</w:t>
            </w:r>
            <w:r w:rsidRPr="00711A67">
              <w:rPr>
                <w:rtl/>
              </w:rPr>
              <w:t xml:space="preserve"> در کتابخانه‌</w:t>
            </w:r>
            <w:r w:rsidRPr="00711A67">
              <w:rPr>
                <w:rFonts w:hint="cs"/>
                <w:rtl/>
              </w:rPr>
              <w:t>ی</w:t>
            </w:r>
            <w:r w:rsidRPr="00711A67">
              <w:rPr>
                <w:rtl/>
              </w:rPr>
              <w:t xml:space="preserve"> مل</w:t>
            </w:r>
            <w:r w:rsidRPr="00711A67">
              <w:rPr>
                <w:rFonts w:hint="cs"/>
                <w:rtl/>
              </w:rPr>
              <w:t>ی</w:t>
            </w:r>
            <w:r w:rsidRPr="00711A67">
              <w:rPr>
                <w:rtl/>
              </w:rPr>
              <w:t xml:space="preserve"> اش</w:t>
            </w:r>
            <w:r w:rsidRPr="00711A67">
              <w:rPr>
                <w:rFonts w:hint="cs"/>
                <w:rtl/>
              </w:rPr>
              <w:t>ی</w:t>
            </w:r>
            <w:r w:rsidRPr="00711A67">
              <w:rPr>
                <w:rFonts w:hint="eastAsia"/>
                <w:rtl/>
              </w:rPr>
              <w:t>اء</w:t>
            </w:r>
          </w:p>
        </w:tc>
        <w:sdt>
          <w:sdtPr>
            <w:alias w:val="DataType"/>
            <w:tag w:val="DataType"/>
            <w:id w:val="-593541"/>
            <w:placeholder>
              <w:docPart w:val="FA7EB3A2016F4723BB92B78506784EE7"/>
            </w:placeholder>
            <w:dropDownList>
              <w:listItem w:displayText="Farsi text" w:value="Farsi text"/>
              <w:listItem w:displayText="Text" w:value="Text"/>
              <w:listItem w:displayText="Integer" w:value="Integer"/>
              <w:listItem w:displayText="Decimal" w:value="Decimal"/>
              <w:listItem w:displayText="Date" w:value="Date"/>
              <w:listItem w:displayText="Boolean" w:value="Boolean"/>
              <w:listItem w:displayText="URL" w:value="URL"/>
            </w:dropDownList>
          </w:sdtPr>
          <w:sdtContent>
            <w:tc>
              <w:tcPr>
                <w:tcW w:w="1267" w:type="dxa"/>
                <w:vAlign w:val="center"/>
              </w:tcPr>
              <w:p w14:paraId="27EB3F16" w14:textId="51ADBF83" w:rsidR="007E3B90" w:rsidRPr="008A6486" w:rsidRDefault="007E3B90" w:rsidP="00A00486">
                <w:pPr>
                  <w:pStyle w:val="Table"/>
                  <w:bidi w:val="0"/>
                  <w:rPr>
                    <w:rtl/>
                  </w:rPr>
                </w:pPr>
                <w:r w:rsidRPr="00501CED">
                  <w:t>Text</w:t>
                </w:r>
              </w:p>
            </w:tc>
          </w:sdtContent>
        </w:sdt>
        <w:sdt>
          <w:sdtPr>
            <w:rPr>
              <w:szCs w:val="20"/>
            </w:rPr>
            <w:alias w:val="Type or Instance"/>
            <w:tag w:val="Type or Instance"/>
            <w:id w:val="1863396499"/>
            <w:placeholder>
              <w:docPart w:val="BCCB406C6DD64988AB5ED19F09645EA3"/>
            </w:placeholder>
            <w:dropDownList>
              <w:listItem w:displayText="Type" w:value="T"/>
              <w:listItem w:displayText="Instance" w:value="I"/>
            </w:dropDownList>
          </w:sdtPr>
          <w:sdtEndPr>
            <w:rPr>
              <w:szCs w:val="22"/>
            </w:rPr>
          </w:sdtEndPr>
          <w:sdtContent>
            <w:tc>
              <w:tcPr>
                <w:tcW w:w="1142" w:type="dxa"/>
                <w:vAlign w:val="center"/>
              </w:tcPr>
              <w:p w14:paraId="06DFE997" w14:textId="18DF4A98" w:rsidR="007E3B90" w:rsidRPr="008A6486" w:rsidRDefault="007E3B90" w:rsidP="00A00486">
                <w:pPr>
                  <w:pStyle w:val="Table"/>
                  <w:bidi w:val="0"/>
                  <w:rPr>
                    <w:rtl/>
                  </w:rPr>
                </w:pPr>
                <w:r w:rsidRPr="00C4260B">
                  <w:t>Type</w:t>
                </w:r>
              </w:p>
            </w:tc>
          </w:sdtContent>
        </w:sdt>
        <w:tc>
          <w:tcPr>
            <w:tcW w:w="1731" w:type="dxa"/>
            <w:vAlign w:val="center"/>
          </w:tcPr>
          <w:p w14:paraId="5710FAFB" w14:textId="4EE274D9" w:rsidR="007E3B90" w:rsidRPr="008A6486" w:rsidRDefault="00FD09F7" w:rsidP="00A00486">
            <w:pPr>
              <w:pStyle w:val="Table"/>
              <w:bidi w:val="0"/>
              <w:rPr>
                <w:rtl/>
              </w:rPr>
            </w:pPr>
            <w:r>
              <w:fldChar w:fldCharType="begin"/>
            </w:r>
            <w:r>
              <w:instrText xml:space="preserve"> REF Keyword </w:instrText>
            </w:r>
            <w:r w:rsidR="0055437D">
              <w:fldChar w:fldCharType="separate"/>
            </w:r>
            <w:r w:rsidR="0055437D">
              <w:rPr>
                <w:noProof/>
                <w:lang w:val="en-US"/>
              </w:rPr>
              <w:t>Toilets</w:t>
            </w:r>
            <w:r>
              <w:fldChar w:fldCharType="end"/>
            </w:r>
            <w:r w:rsidR="0055437D">
              <w:fldChar w:fldCharType="begin"/>
            </w:r>
            <w:r w:rsidR="0055437D">
              <w:instrText xml:space="preserve"> REF  CategoryDescription </w:instrText>
            </w:r>
            <w:r w:rsidR="0055437D">
              <w:fldChar w:fldCharType="separate"/>
            </w:r>
            <w:r w:rsidR="0055437D">
              <w:rPr>
                <w:noProof/>
              </w:rPr>
              <w:t xml:space="preserve">     </w:t>
            </w:r>
            <w:r w:rsidR="0055437D">
              <w:fldChar w:fldCharType="end"/>
            </w:r>
          </w:p>
        </w:tc>
        <w:tc>
          <w:tcPr>
            <w:tcW w:w="2083" w:type="dxa"/>
            <w:vAlign w:val="center"/>
          </w:tcPr>
          <w:p w14:paraId="417940B5" w14:textId="0E2AD10F" w:rsidR="007E3B90" w:rsidRPr="008A6486" w:rsidRDefault="007E3B90" w:rsidP="00A00486">
            <w:pPr>
              <w:pStyle w:val="Table"/>
              <w:bidi w:val="0"/>
              <w:rPr>
                <w:rtl/>
              </w:rPr>
            </w:pPr>
            <w:r w:rsidRPr="00EA4BD8">
              <w:t>CategoryDescription</w:t>
            </w:r>
          </w:p>
        </w:tc>
      </w:tr>
      <w:tr w:rsidR="007E3B90" w:rsidRPr="008A6486" w14:paraId="13A00A70" w14:textId="77777777" w:rsidTr="00A00486">
        <w:tc>
          <w:tcPr>
            <w:tcW w:w="2837" w:type="dxa"/>
            <w:vAlign w:val="center"/>
          </w:tcPr>
          <w:p w14:paraId="11EA66B9" w14:textId="20F31AAA" w:rsidR="007E3B90" w:rsidRPr="00466F02" w:rsidRDefault="00711A67" w:rsidP="00A00486">
            <w:pPr>
              <w:pStyle w:val="Table"/>
              <w:rPr>
                <w:lang w:val="en-US"/>
              </w:rPr>
            </w:pPr>
            <w:r w:rsidRPr="00711A67">
              <w:rPr>
                <w:rtl/>
              </w:rPr>
              <w:t>عنوان فارس</w:t>
            </w:r>
            <w:r w:rsidRPr="00711A67">
              <w:rPr>
                <w:rFonts w:hint="cs"/>
                <w:rtl/>
              </w:rPr>
              <w:t>ی</w:t>
            </w:r>
            <w:r w:rsidRPr="00711A67">
              <w:rPr>
                <w:rtl/>
              </w:rPr>
              <w:t xml:space="preserve"> طبقه‌بند</w:t>
            </w:r>
            <w:r w:rsidRPr="00711A67">
              <w:rPr>
                <w:rFonts w:hint="cs"/>
                <w:rtl/>
              </w:rPr>
              <w:t>ی</w:t>
            </w:r>
            <w:r w:rsidRPr="00711A67">
              <w:rPr>
                <w:rtl/>
              </w:rPr>
              <w:t xml:space="preserve"> بر اساس بر اساس کد مشخص شده در س</w:t>
            </w:r>
            <w:r w:rsidRPr="00711A67">
              <w:rPr>
                <w:rFonts w:hint="cs"/>
                <w:rtl/>
              </w:rPr>
              <w:t>ی</w:t>
            </w:r>
            <w:r w:rsidRPr="00711A67">
              <w:rPr>
                <w:rFonts w:hint="eastAsia"/>
                <w:rtl/>
              </w:rPr>
              <w:t>ستم</w:t>
            </w:r>
            <w:r w:rsidRPr="00711A67">
              <w:rPr>
                <w:rtl/>
              </w:rPr>
              <w:t xml:space="preserve"> طبقه‌بند</w:t>
            </w:r>
            <w:r w:rsidRPr="00711A67">
              <w:rPr>
                <w:rFonts w:hint="cs"/>
                <w:rtl/>
              </w:rPr>
              <w:t>ی</w:t>
            </w:r>
            <w:r w:rsidRPr="00711A67">
              <w:rPr>
                <w:rtl/>
              </w:rPr>
              <w:t xml:space="preserve"> اش</w:t>
            </w:r>
            <w:r w:rsidRPr="00711A67">
              <w:rPr>
                <w:rFonts w:hint="cs"/>
                <w:rtl/>
              </w:rPr>
              <w:t>ی</w:t>
            </w:r>
            <w:r w:rsidRPr="00711A67">
              <w:rPr>
                <w:rFonts w:hint="eastAsia"/>
                <w:rtl/>
              </w:rPr>
              <w:t>اء</w:t>
            </w:r>
            <w:r w:rsidRPr="00711A67">
              <w:rPr>
                <w:rtl/>
              </w:rPr>
              <w:t xml:space="preserve"> در کتابخانه‌</w:t>
            </w:r>
            <w:r w:rsidRPr="00711A67">
              <w:rPr>
                <w:rFonts w:hint="cs"/>
                <w:rtl/>
              </w:rPr>
              <w:t>ی</w:t>
            </w:r>
            <w:r w:rsidRPr="00711A67">
              <w:rPr>
                <w:rtl/>
              </w:rPr>
              <w:t xml:space="preserve"> مل</w:t>
            </w:r>
            <w:r w:rsidRPr="00711A67">
              <w:rPr>
                <w:rFonts w:hint="cs"/>
                <w:rtl/>
              </w:rPr>
              <w:t>ی</w:t>
            </w:r>
            <w:r w:rsidRPr="00711A67">
              <w:rPr>
                <w:rtl/>
              </w:rPr>
              <w:t xml:space="preserve"> اش</w:t>
            </w:r>
            <w:r w:rsidRPr="00711A67">
              <w:rPr>
                <w:rFonts w:hint="cs"/>
                <w:rtl/>
              </w:rPr>
              <w:t>ی</w:t>
            </w:r>
            <w:r w:rsidRPr="00711A67">
              <w:rPr>
                <w:rFonts w:hint="eastAsia"/>
                <w:rtl/>
              </w:rPr>
              <w:t>اء</w:t>
            </w:r>
          </w:p>
        </w:tc>
        <w:sdt>
          <w:sdtPr>
            <w:alias w:val="DataType"/>
            <w:tag w:val="DataType"/>
            <w:id w:val="640313950"/>
            <w:placeholder>
              <w:docPart w:val="DD528C75B0E342DEB199851D6A21EAEC"/>
            </w:placeholder>
            <w:dropDownList>
              <w:listItem w:displayText="Farsi text" w:value="Farsi text"/>
              <w:listItem w:displayText="Text" w:value="Text"/>
              <w:listItem w:displayText="Integer" w:value="Integer"/>
              <w:listItem w:displayText="Decimal" w:value="Decimal"/>
              <w:listItem w:displayText="Date" w:value="Date"/>
              <w:listItem w:displayText="Boolean" w:value="Boolean"/>
              <w:listItem w:displayText="URL" w:value="URL"/>
            </w:dropDownList>
          </w:sdtPr>
          <w:sdtContent>
            <w:tc>
              <w:tcPr>
                <w:tcW w:w="1267" w:type="dxa"/>
                <w:vAlign w:val="center"/>
              </w:tcPr>
              <w:p w14:paraId="68739235" w14:textId="10DB59C8" w:rsidR="007E3B90" w:rsidRPr="008A6486" w:rsidRDefault="007E3B90" w:rsidP="00A00486">
                <w:pPr>
                  <w:pStyle w:val="Table"/>
                  <w:bidi w:val="0"/>
                  <w:rPr>
                    <w:rtl/>
                  </w:rPr>
                </w:pPr>
                <w:r>
                  <w:t>Farsi text</w:t>
                </w:r>
              </w:p>
            </w:tc>
          </w:sdtContent>
        </w:sdt>
        <w:sdt>
          <w:sdtPr>
            <w:rPr>
              <w:szCs w:val="20"/>
            </w:rPr>
            <w:alias w:val="Type or Instance"/>
            <w:tag w:val="Type or Instance"/>
            <w:id w:val="-428117938"/>
            <w:placeholder>
              <w:docPart w:val="25C69B68776E4C73A8278EE227EAC2A5"/>
            </w:placeholder>
            <w:dropDownList>
              <w:listItem w:displayText="Type" w:value="T"/>
              <w:listItem w:displayText="Instance" w:value="I"/>
            </w:dropDownList>
          </w:sdtPr>
          <w:sdtEndPr>
            <w:rPr>
              <w:szCs w:val="22"/>
            </w:rPr>
          </w:sdtEndPr>
          <w:sdtContent>
            <w:tc>
              <w:tcPr>
                <w:tcW w:w="1142" w:type="dxa"/>
                <w:vAlign w:val="center"/>
              </w:tcPr>
              <w:p w14:paraId="34BCF4A4" w14:textId="643623BE" w:rsidR="007E3B90" w:rsidRPr="008A6486" w:rsidRDefault="007E3B90" w:rsidP="00A00486">
                <w:pPr>
                  <w:pStyle w:val="Table"/>
                  <w:bidi w:val="0"/>
                  <w:rPr>
                    <w:rtl/>
                  </w:rPr>
                </w:pPr>
                <w:r w:rsidRPr="00C4260B">
                  <w:t>Type</w:t>
                </w:r>
              </w:p>
            </w:tc>
          </w:sdtContent>
        </w:sdt>
        <w:tc>
          <w:tcPr>
            <w:tcW w:w="1731" w:type="dxa"/>
            <w:vAlign w:val="center"/>
          </w:tcPr>
          <w:p w14:paraId="5001F4F2" w14:textId="72C3F086" w:rsidR="007E3B90" w:rsidRPr="008A6486" w:rsidRDefault="00000000" w:rsidP="00451224">
            <w:pPr>
              <w:pStyle w:val="Table"/>
              <w:rPr>
                <w:rtl/>
              </w:rPr>
            </w:pPr>
            <w:sdt>
              <w:sdtPr>
                <w:rPr>
                  <w:rStyle w:val="TableChar"/>
                  <w:rtl/>
                </w:rPr>
                <w:alias w:val="Title"/>
                <w:tag w:val=""/>
                <w:id w:val="-949396541"/>
                <w:lock w:val="sdtContentLocked"/>
                <w:placeholder>
                  <w:docPart w:val="425CDD7E1CCC4715A0962CACD3DAF75F"/>
                </w:placeholder>
                <w:dataBinding w:prefixMappings="xmlns:ns0='http://purl.org/dc/elements/1.1/' xmlns:ns1='http://schemas.openxmlformats.org/package/2006/metadata/core-properties' " w:xpath="/ns1:coreProperties[1]/ns0:title[1]" w:storeItemID="{6C3C8BC8-F283-45AE-878A-BAB7291924A1}"/>
                <w:text/>
              </w:sdtPr>
              <w:sdtEndPr>
                <w:rPr>
                  <w:rStyle w:val="DefaultParagraphFont"/>
                </w:rPr>
              </w:sdtEndPr>
              <w:sdtContent>
                <w:r w:rsidR="0055437D">
                  <w:rPr>
                    <w:rStyle w:val="TableChar"/>
                    <w:rtl/>
                  </w:rPr>
                  <w:t>توالت فرنگی</w:t>
                </w:r>
              </w:sdtContent>
            </w:sdt>
          </w:p>
        </w:tc>
        <w:tc>
          <w:tcPr>
            <w:tcW w:w="2083" w:type="dxa"/>
            <w:vAlign w:val="center"/>
          </w:tcPr>
          <w:p w14:paraId="761EB8AF" w14:textId="13457BD4" w:rsidR="007E3B90" w:rsidRPr="008A6486" w:rsidRDefault="007E3B90" w:rsidP="00A00486">
            <w:pPr>
              <w:pStyle w:val="Table"/>
              <w:bidi w:val="0"/>
              <w:rPr>
                <w:rtl/>
              </w:rPr>
            </w:pPr>
            <w:r w:rsidRPr="00EA4BD8">
              <w:t>CategoryDescriptionFa</w:t>
            </w:r>
          </w:p>
        </w:tc>
      </w:tr>
      <w:tr w:rsidR="007E3B90" w:rsidRPr="008A6486" w14:paraId="1FC3E831" w14:textId="77777777" w:rsidTr="00A00486">
        <w:tc>
          <w:tcPr>
            <w:tcW w:w="2837" w:type="dxa"/>
            <w:vAlign w:val="center"/>
          </w:tcPr>
          <w:p w14:paraId="7DBD1DB6" w14:textId="2733C9E8" w:rsidR="007E3B90" w:rsidRPr="003D5F4B" w:rsidRDefault="006373D9" w:rsidP="007E3B90">
            <w:pPr>
              <w:pStyle w:val="Table"/>
              <w:rPr>
                <w:rtl/>
              </w:rPr>
            </w:pPr>
            <w:r w:rsidRPr="006373D9">
              <w:rPr>
                <w:rtl/>
              </w:rPr>
              <w:t>جنس ش</w:t>
            </w:r>
            <w:r w:rsidRPr="006373D9">
              <w:rPr>
                <w:rFonts w:hint="cs"/>
                <w:rtl/>
              </w:rPr>
              <w:t>ی</w:t>
            </w:r>
            <w:r w:rsidRPr="006373D9">
              <w:rPr>
                <w:rFonts w:hint="eastAsia"/>
                <w:rtl/>
              </w:rPr>
              <w:t>ء</w:t>
            </w:r>
            <w:r w:rsidRPr="006373D9">
              <w:rPr>
                <w:rtl/>
              </w:rPr>
              <w:t xml:space="preserve"> بر اساس عنوان مندرج در جدول 41 از </w:t>
            </w:r>
            <w:r w:rsidRPr="006373D9">
              <w:t>OmniClass</w:t>
            </w:r>
          </w:p>
        </w:tc>
        <w:sdt>
          <w:sdtPr>
            <w:alias w:val="DataType"/>
            <w:tag w:val="DataType"/>
            <w:id w:val="-1127695261"/>
            <w:placeholder>
              <w:docPart w:val="540CFA76A85D4D74AF9502ACC07F1A32"/>
            </w:placeholder>
            <w:dropDownList>
              <w:listItem w:displayText="Farsi text" w:value="Farsi text"/>
              <w:listItem w:displayText="Text" w:value="Text"/>
              <w:listItem w:displayText="Integer" w:value="Integer"/>
              <w:listItem w:displayText="Decimal" w:value="Decimal"/>
              <w:listItem w:displayText="Date" w:value="Date"/>
              <w:listItem w:displayText="Boolean" w:value="Boolean"/>
              <w:listItem w:displayText="URL" w:value="URL"/>
            </w:dropDownList>
          </w:sdtPr>
          <w:sdtContent>
            <w:tc>
              <w:tcPr>
                <w:tcW w:w="1267" w:type="dxa"/>
                <w:vAlign w:val="center"/>
              </w:tcPr>
              <w:p w14:paraId="5B29C3B4" w14:textId="0C949834" w:rsidR="007E3B90" w:rsidRPr="008A6486" w:rsidRDefault="007E3B90" w:rsidP="007E3B90">
                <w:pPr>
                  <w:pStyle w:val="Table"/>
                  <w:bidi w:val="0"/>
                  <w:rPr>
                    <w:rtl/>
                  </w:rPr>
                </w:pPr>
                <w:r>
                  <w:t>Text</w:t>
                </w:r>
              </w:p>
            </w:tc>
          </w:sdtContent>
        </w:sdt>
        <w:sdt>
          <w:sdtPr>
            <w:rPr>
              <w:lang w:val="en-US"/>
            </w:rPr>
            <w:alias w:val="Type or Instance"/>
            <w:tag w:val="Type or Instance"/>
            <w:id w:val="-1900278216"/>
            <w:placeholder>
              <w:docPart w:val="82FE5F5B11154267B8CBCB0F2E56A1BA"/>
            </w:placeholder>
            <w:dropDownList>
              <w:listItem w:displayText="Type" w:value="T"/>
              <w:listItem w:displayText="Instance" w:value="I"/>
            </w:dropDownList>
          </w:sdtPr>
          <w:sdtContent>
            <w:tc>
              <w:tcPr>
                <w:tcW w:w="1142" w:type="dxa"/>
                <w:vAlign w:val="center"/>
              </w:tcPr>
              <w:p w14:paraId="6C45C281" w14:textId="774E12D7" w:rsidR="007E3B90" w:rsidRPr="008A6486" w:rsidRDefault="007E3B90" w:rsidP="007E3B90">
                <w:pPr>
                  <w:pStyle w:val="Table"/>
                  <w:bidi w:val="0"/>
                  <w:rPr>
                    <w:rtl/>
                  </w:rPr>
                </w:pPr>
                <w:r>
                  <w:rPr>
                    <w:lang w:val="en-US"/>
                  </w:rPr>
                  <w:t>Type</w:t>
                </w:r>
              </w:p>
            </w:tc>
          </w:sdtContent>
        </w:sdt>
        <w:tc>
          <w:tcPr>
            <w:tcW w:w="1731" w:type="dxa"/>
            <w:vAlign w:val="center"/>
          </w:tcPr>
          <w:p w14:paraId="4B43C134" w14:textId="3306F7CA" w:rsidR="007E3B90" w:rsidRPr="008A6486" w:rsidRDefault="00D372E0" w:rsidP="007E3B90">
            <w:pPr>
              <w:pStyle w:val="Table"/>
              <w:bidi w:val="0"/>
              <w:rPr>
                <w:rtl/>
              </w:rPr>
            </w:pPr>
            <w:r>
              <w:fldChar w:fldCharType="begin"/>
            </w:r>
            <w:r>
              <w:instrText xml:space="preserve"> REF Material </w:instrText>
            </w:r>
            <w:r>
              <w:fldChar w:fldCharType="separate"/>
            </w:r>
            <w:r w:rsidR="0055437D">
              <w:rPr>
                <w:noProof/>
              </w:rPr>
              <w:t>N/A</w:t>
            </w:r>
            <w:r>
              <w:fldChar w:fldCharType="end"/>
            </w:r>
          </w:p>
        </w:tc>
        <w:tc>
          <w:tcPr>
            <w:tcW w:w="2083" w:type="dxa"/>
            <w:vAlign w:val="center"/>
          </w:tcPr>
          <w:p w14:paraId="0157C8ED" w14:textId="43DBB2BD" w:rsidR="007E3B90" w:rsidRPr="008A6486" w:rsidRDefault="007E3B90" w:rsidP="007E3B90">
            <w:pPr>
              <w:pStyle w:val="Table"/>
              <w:bidi w:val="0"/>
              <w:rPr>
                <w:rtl/>
              </w:rPr>
            </w:pPr>
            <w:r w:rsidRPr="00EA4BD8">
              <w:t>Material</w:t>
            </w:r>
          </w:p>
        </w:tc>
      </w:tr>
      <w:tr w:rsidR="007E3B90" w:rsidRPr="008A6486" w14:paraId="66F4CA32" w14:textId="77777777" w:rsidTr="00A00486">
        <w:tc>
          <w:tcPr>
            <w:tcW w:w="2837" w:type="dxa"/>
            <w:vAlign w:val="center"/>
          </w:tcPr>
          <w:p w14:paraId="22504626" w14:textId="1F514C06" w:rsidR="007E3B90" w:rsidRPr="003D5F4B" w:rsidRDefault="007E3B90" w:rsidP="007E3B90">
            <w:pPr>
              <w:pStyle w:val="Table"/>
              <w:rPr>
                <w:rtl/>
              </w:rPr>
            </w:pPr>
            <w:r w:rsidRPr="00EA4BD8">
              <w:rPr>
                <w:rFonts w:hint="cs"/>
                <w:rtl/>
              </w:rPr>
              <w:t>توصیفی از شیء</w:t>
            </w:r>
          </w:p>
        </w:tc>
        <w:sdt>
          <w:sdtPr>
            <w:alias w:val="DataType"/>
            <w:tag w:val="DataType"/>
            <w:id w:val="-863433391"/>
            <w:placeholder>
              <w:docPart w:val="C1AFC2DDC1C5448DBCB3F57C39595047"/>
            </w:placeholder>
            <w:dropDownList>
              <w:listItem w:displayText="Farsi text" w:value="Farsi text"/>
              <w:listItem w:displayText="Text" w:value="Text"/>
              <w:listItem w:displayText="Integer" w:value="Integer"/>
              <w:listItem w:displayText="Decimal" w:value="Decimal"/>
              <w:listItem w:displayText="Date" w:value="Date"/>
              <w:listItem w:displayText="Boolean" w:value="Boolean"/>
              <w:listItem w:displayText="URL" w:value="URL"/>
            </w:dropDownList>
          </w:sdtPr>
          <w:sdtContent>
            <w:tc>
              <w:tcPr>
                <w:tcW w:w="1267" w:type="dxa"/>
                <w:vAlign w:val="center"/>
              </w:tcPr>
              <w:p w14:paraId="7C9FF2E6" w14:textId="0CDE397B" w:rsidR="007E3B90" w:rsidRPr="008A6486" w:rsidRDefault="007E3B90" w:rsidP="007E3B90">
                <w:pPr>
                  <w:pStyle w:val="Table"/>
                  <w:bidi w:val="0"/>
                  <w:rPr>
                    <w:rtl/>
                  </w:rPr>
                </w:pPr>
                <w:r>
                  <w:t>Text</w:t>
                </w:r>
              </w:p>
            </w:tc>
          </w:sdtContent>
        </w:sdt>
        <w:sdt>
          <w:sdtPr>
            <w:rPr>
              <w:lang w:val="en-US"/>
            </w:rPr>
            <w:alias w:val="Type or Instance"/>
            <w:tag w:val="Type or Instance"/>
            <w:id w:val="413058416"/>
            <w:placeholder>
              <w:docPart w:val="49B1BDD6AEF44C2BAD585C56298B8172"/>
            </w:placeholder>
            <w:dropDownList>
              <w:listItem w:displayText="Type" w:value="T"/>
              <w:listItem w:displayText="Instance" w:value="I"/>
            </w:dropDownList>
          </w:sdtPr>
          <w:sdtContent>
            <w:tc>
              <w:tcPr>
                <w:tcW w:w="1142" w:type="dxa"/>
                <w:vAlign w:val="center"/>
              </w:tcPr>
              <w:p w14:paraId="1F364C41" w14:textId="6392C22D" w:rsidR="007E3B90" w:rsidRPr="008A6486" w:rsidRDefault="007E3B90" w:rsidP="007E3B90">
                <w:pPr>
                  <w:pStyle w:val="Table"/>
                  <w:bidi w:val="0"/>
                  <w:rPr>
                    <w:rtl/>
                  </w:rPr>
                </w:pPr>
                <w:r>
                  <w:rPr>
                    <w:lang w:val="en-US"/>
                  </w:rPr>
                  <w:t>Type</w:t>
                </w:r>
              </w:p>
            </w:tc>
          </w:sdtContent>
        </w:sdt>
        <w:tc>
          <w:tcPr>
            <w:tcW w:w="1731" w:type="dxa"/>
            <w:vAlign w:val="center"/>
          </w:tcPr>
          <w:p w14:paraId="01182645" w14:textId="3A7532A2" w:rsidR="007E3B90" w:rsidRPr="008A6486" w:rsidRDefault="00D372E0" w:rsidP="007E3B90">
            <w:pPr>
              <w:pStyle w:val="Table"/>
              <w:bidi w:val="0"/>
              <w:rPr>
                <w:rtl/>
              </w:rPr>
            </w:pPr>
            <w:r>
              <w:fldChar w:fldCharType="begin"/>
            </w:r>
            <w:r>
              <w:instrText xml:space="preserve"> REF </w:instrText>
            </w:r>
            <w:r w:rsidRPr="00EA4BD8">
              <w:instrText>Description</w:instrText>
            </w:r>
            <w:r>
              <w:instrText xml:space="preserve"> </w:instrText>
            </w:r>
            <w:r>
              <w:fldChar w:fldCharType="separate"/>
            </w:r>
            <w:r w:rsidR="0055437D">
              <w:rPr>
                <w:noProof/>
              </w:rPr>
              <w:t>N/A</w:t>
            </w:r>
            <w:r>
              <w:fldChar w:fldCharType="end"/>
            </w:r>
          </w:p>
        </w:tc>
        <w:tc>
          <w:tcPr>
            <w:tcW w:w="2083" w:type="dxa"/>
            <w:vAlign w:val="center"/>
          </w:tcPr>
          <w:p w14:paraId="1680D194" w14:textId="3E7EE84E" w:rsidR="007E3B90" w:rsidRPr="008A6486" w:rsidRDefault="007E3B90" w:rsidP="007E3B90">
            <w:pPr>
              <w:pStyle w:val="Table"/>
              <w:bidi w:val="0"/>
              <w:rPr>
                <w:rtl/>
              </w:rPr>
            </w:pPr>
            <w:r w:rsidRPr="00EA4BD8">
              <w:t>Description</w:t>
            </w:r>
          </w:p>
        </w:tc>
      </w:tr>
      <w:tr w:rsidR="007E3B90" w:rsidRPr="008A6486" w14:paraId="692364D7" w14:textId="77777777" w:rsidTr="00A00486">
        <w:tc>
          <w:tcPr>
            <w:tcW w:w="2837" w:type="dxa"/>
            <w:vAlign w:val="center"/>
          </w:tcPr>
          <w:p w14:paraId="1F23B66B" w14:textId="25A2CB95" w:rsidR="007E3B90" w:rsidRPr="003D5F4B" w:rsidRDefault="007E3B90" w:rsidP="007E3B90">
            <w:pPr>
              <w:pStyle w:val="Table"/>
              <w:rPr>
                <w:rtl/>
              </w:rPr>
            </w:pPr>
            <w:r w:rsidRPr="00EA4BD8">
              <w:rPr>
                <w:rFonts w:hint="cs"/>
                <w:rtl/>
              </w:rPr>
              <w:t>توصیفی از شیء به فارسی</w:t>
            </w:r>
          </w:p>
        </w:tc>
        <w:sdt>
          <w:sdtPr>
            <w:alias w:val="DataType"/>
            <w:tag w:val="DataType"/>
            <w:id w:val="550269415"/>
            <w:placeholder>
              <w:docPart w:val="1C13BBA95D9F4624938FAD3A25BBCC9C"/>
            </w:placeholder>
            <w:dropDownList>
              <w:listItem w:displayText="Farsi text" w:value="Farsi text"/>
              <w:listItem w:displayText="Text" w:value="Text"/>
              <w:listItem w:displayText="Integer" w:value="Integer"/>
              <w:listItem w:displayText="Decimal" w:value="Decimal"/>
              <w:listItem w:displayText="Date" w:value="Date"/>
              <w:listItem w:displayText="Boolean" w:value="Boolean"/>
              <w:listItem w:displayText="URL" w:value="URL"/>
            </w:dropDownList>
          </w:sdtPr>
          <w:sdtContent>
            <w:tc>
              <w:tcPr>
                <w:tcW w:w="1267" w:type="dxa"/>
                <w:vAlign w:val="center"/>
              </w:tcPr>
              <w:p w14:paraId="3819E25D" w14:textId="7168E566" w:rsidR="007E3B90" w:rsidRPr="008A6486" w:rsidRDefault="007E3B90" w:rsidP="007E3B90">
                <w:pPr>
                  <w:pStyle w:val="Table"/>
                  <w:bidi w:val="0"/>
                  <w:rPr>
                    <w:rtl/>
                  </w:rPr>
                </w:pPr>
                <w:r>
                  <w:t>Farsi text</w:t>
                </w:r>
              </w:p>
            </w:tc>
          </w:sdtContent>
        </w:sdt>
        <w:sdt>
          <w:sdtPr>
            <w:rPr>
              <w:lang w:val="en-US"/>
            </w:rPr>
            <w:alias w:val="Type or Instance"/>
            <w:tag w:val="Type or Instance"/>
            <w:id w:val="-163405481"/>
            <w:placeholder>
              <w:docPart w:val="51C822226A7F43D0B6506A955E489FB2"/>
            </w:placeholder>
            <w:dropDownList>
              <w:listItem w:displayText="Type" w:value="T"/>
              <w:listItem w:displayText="Instance" w:value="I"/>
            </w:dropDownList>
          </w:sdtPr>
          <w:sdtContent>
            <w:tc>
              <w:tcPr>
                <w:tcW w:w="1142" w:type="dxa"/>
                <w:vAlign w:val="center"/>
              </w:tcPr>
              <w:p w14:paraId="540DEC2A" w14:textId="33E4B43C" w:rsidR="007E3B90" w:rsidRPr="008A6486" w:rsidRDefault="007E3B90" w:rsidP="007E3B90">
                <w:pPr>
                  <w:pStyle w:val="Table"/>
                  <w:bidi w:val="0"/>
                  <w:rPr>
                    <w:rtl/>
                  </w:rPr>
                </w:pPr>
                <w:r>
                  <w:rPr>
                    <w:lang w:val="en-US"/>
                  </w:rPr>
                  <w:t>Type</w:t>
                </w:r>
              </w:p>
            </w:tc>
          </w:sdtContent>
        </w:sdt>
        <w:tc>
          <w:tcPr>
            <w:tcW w:w="1731" w:type="dxa"/>
            <w:vAlign w:val="center"/>
          </w:tcPr>
          <w:p w14:paraId="3529F40E" w14:textId="156348D7" w:rsidR="007E3B90" w:rsidRPr="008A6486" w:rsidRDefault="00D372E0" w:rsidP="00451224">
            <w:pPr>
              <w:pStyle w:val="Table"/>
              <w:rPr>
                <w:rtl/>
              </w:rPr>
            </w:pPr>
            <w:r>
              <w:rPr>
                <w:rtl/>
              </w:rPr>
              <w:fldChar w:fldCharType="begin"/>
            </w:r>
            <w:r>
              <w:rPr>
                <w:rtl/>
              </w:rPr>
              <w:instrText xml:space="preserve"> </w:instrText>
            </w:r>
            <w:r>
              <w:instrText xml:space="preserve">REF </w:instrText>
            </w:r>
            <w:r w:rsidRPr="00EA4BD8">
              <w:instrText>Description</w:instrText>
            </w:r>
            <w:r>
              <w:instrText>Fa</w:instrText>
            </w:r>
            <w:r>
              <w:rPr>
                <w:rtl/>
              </w:rPr>
              <w:instrText xml:space="preserve"> </w:instrText>
            </w:r>
            <w:r>
              <w:rPr>
                <w:rtl/>
              </w:rPr>
              <w:fldChar w:fldCharType="separate"/>
            </w:r>
            <w:r w:rsidR="0055437D">
              <w:rPr>
                <w:noProof/>
                <w:color w:val="auto"/>
                <w:rtl/>
                <w:lang w:val="en-US"/>
              </w:rPr>
              <w:t>فاقد اطلاعات</w:t>
            </w:r>
            <w:r>
              <w:rPr>
                <w:rtl/>
              </w:rPr>
              <w:fldChar w:fldCharType="end"/>
            </w:r>
          </w:p>
        </w:tc>
        <w:tc>
          <w:tcPr>
            <w:tcW w:w="2083" w:type="dxa"/>
            <w:vAlign w:val="center"/>
          </w:tcPr>
          <w:p w14:paraId="25848D09" w14:textId="78942465" w:rsidR="007E3B90" w:rsidRPr="008A6486" w:rsidRDefault="007E3B90" w:rsidP="007E3B90">
            <w:pPr>
              <w:pStyle w:val="Table"/>
              <w:bidi w:val="0"/>
              <w:rPr>
                <w:rtl/>
              </w:rPr>
            </w:pPr>
            <w:r w:rsidRPr="00EA4BD8">
              <w:t>DescriptionFa</w:t>
            </w:r>
          </w:p>
        </w:tc>
      </w:tr>
      <w:tr w:rsidR="007E3B90" w:rsidRPr="008A6486" w14:paraId="0A71648D" w14:textId="77777777" w:rsidTr="00A00486">
        <w:tc>
          <w:tcPr>
            <w:tcW w:w="2837" w:type="dxa"/>
            <w:vAlign w:val="center"/>
          </w:tcPr>
          <w:p w14:paraId="7E14F1E3" w14:textId="4034BDB7" w:rsidR="007E3B90" w:rsidRPr="003D5F4B" w:rsidRDefault="007E3B90" w:rsidP="007E3B90">
            <w:pPr>
              <w:pStyle w:val="Table"/>
              <w:rPr>
                <w:rtl/>
              </w:rPr>
            </w:pPr>
            <w:r w:rsidRPr="00EA4BD8">
              <w:rPr>
                <w:rFonts w:hint="cs"/>
                <w:rtl/>
              </w:rPr>
              <w:t xml:space="preserve">نام شخص یا سازمان تهیه کننده‌ی مدل </w:t>
            </w:r>
            <w:r w:rsidRPr="00EA4BD8">
              <w:t>BIM</w:t>
            </w:r>
            <w:r w:rsidRPr="00EA4BD8">
              <w:rPr>
                <w:rtl/>
              </w:rPr>
              <w:t xml:space="preserve"> شیء به انگلیسی</w:t>
            </w:r>
          </w:p>
        </w:tc>
        <w:sdt>
          <w:sdtPr>
            <w:alias w:val="DataType"/>
            <w:tag w:val="DataType"/>
            <w:id w:val="1604687818"/>
            <w:placeholder>
              <w:docPart w:val="68A7F9D68F8743E5A0948A9E6747242D"/>
            </w:placeholder>
            <w:dropDownList>
              <w:listItem w:displayText="Farsi text" w:value="Farsi text"/>
              <w:listItem w:displayText="Text" w:value="Text"/>
              <w:listItem w:displayText="Integer" w:value="Integer"/>
              <w:listItem w:displayText="Decimal" w:value="Decimal"/>
              <w:listItem w:displayText="Date" w:value="Date"/>
              <w:listItem w:displayText="Boolean" w:value="Boolean"/>
              <w:listItem w:displayText="URL" w:value="URL"/>
            </w:dropDownList>
          </w:sdtPr>
          <w:sdtContent>
            <w:tc>
              <w:tcPr>
                <w:tcW w:w="1267" w:type="dxa"/>
                <w:vAlign w:val="center"/>
              </w:tcPr>
              <w:p w14:paraId="04907A5E" w14:textId="425EF876" w:rsidR="007E3B90" w:rsidRPr="008A6486" w:rsidRDefault="007E3B90" w:rsidP="007E3B90">
                <w:pPr>
                  <w:pStyle w:val="Table"/>
                  <w:bidi w:val="0"/>
                  <w:rPr>
                    <w:rtl/>
                  </w:rPr>
                </w:pPr>
                <w:r>
                  <w:t>Text</w:t>
                </w:r>
              </w:p>
            </w:tc>
          </w:sdtContent>
        </w:sdt>
        <w:sdt>
          <w:sdtPr>
            <w:rPr>
              <w:lang w:val="en-US"/>
            </w:rPr>
            <w:alias w:val="Type or Instance"/>
            <w:tag w:val="Type or Instance"/>
            <w:id w:val="-1871287349"/>
            <w:placeholder>
              <w:docPart w:val="AAE4D612B76146B4B22CAF687A40970A"/>
            </w:placeholder>
            <w:dropDownList>
              <w:listItem w:displayText="Type" w:value="T"/>
              <w:listItem w:displayText="Instance" w:value="I"/>
            </w:dropDownList>
          </w:sdtPr>
          <w:sdtContent>
            <w:tc>
              <w:tcPr>
                <w:tcW w:w="1142" w:type="dxa"/>
                <w:vAlign w:val="center"/>
              </w:tcPr>
              <w:p w14:paraId="35B32704" w14:textId="7506B46C" w:rsidR="007E3B90" w:rsidRPr="008A6486" w:rsidRDefault="007E3B90" w:rsidP="007E3B90">
                <w:pPr>
                  <w:pStyle w:val="Table"/>
                  <w:bidi w:val="0"/>
                  <w:rPr>
                    <w:rtl/>
                  </w:rPr>
                </w:pPr>
                <w:r>
                  <w:rPr>
                    <w:lang w:val="en-US"/>
                  </w:rPr>
                  <w:t>Type</w:t>
                </w:r>
              </w:p>
            </w:tc>
          </w:sdtContent>
        </w:sdt>
        <w:tc>
          <w:tcPr>
            <w:tcW w:w="1731" w:type="dxa"/>
            <w:vAlign w:val="center"/>
          </w:tcPr>
          <w:p w14:paraId="34EC8724" w14:textId="7B426DC6" w:rsidR="007E3B90" w:rsidRPr="008A6486" w:rsidRDefault="00D372E0" w:rsidP="007E3B90">
            <w:pPr>
              <w:pStyle w:val="Table"/>
              <w:bidi w:val="0"/>
              <w:rPr>
                <w:rtl/>
              </w:rPr>
            </w:pPr>
            <w:r>
              <w:fldChar w:fldCharType="begin"/>
            </w:r>
            <w:r>
              <w:instrText xml:space="preserve"> REF </w:instrText>
            </w:r>
            <w:r w:rsidRPr="00EA4BD8">
              <w:instrText>CreatedBy</w:instrText>
            </w:r>
            <w:r>
              <w:instrText xml:space="preserve"> </w:instrText>
            </w:r>
            <w:r>
              <w:fldChar w:fldCharType="separate"/>
            </w:r>
            <w:r w:rsidR="0055437D">
              <w:rPr>
                <w:noProof/>
                <w:lang w:val="en-US"/>
              </w:rPr>
              <w:t>NLBO</w:t>
            </w:r>
            <w:r>
              <w:fldChar w:fldCharType="end"/>
            </w:r>
          </w:p>
        </w:tc>
        <w:tc>
          <w:tcPr>
            <w:tcW w:w="2083" w:type="dxa"/>
            <w:vAlign w:val="center"/>
          </w:tcPr>
          <w:p w14:paraId="71093CE1" w14:textId="605608D2" w:rsidR="007E3B90" w:rsidRPr="008A6486" w:rsidRDefault="007E3B90" w:rsidP="007E3B90">
            <w:pPr>
              <w:pStyle w:val="Table"/>
              <w:bidi w:val="0"/>
              <w:rPr>
                <w:rtl/>
              </w:rPr>
            </w:pPr>
            <w:r w:rsidRPr="00EA4BD8">
              <w:t>CreatedBy</w:t>
            </w:r>
          </w:p>
        </w:tc>
      </w:tr>
      <w:tr w:rsidR="007E3B90" w:rsidRPr="008A6486" w14:paraId="5A74AF53" w14:textId="77777777" w:rsidTr="00A00486">
        <w:tc>
          <w:tcPr>
            <w:tcW w:w="2837" w:type="dxa"/>
            <w:vAlign w:val="center"/>
          </w:tcPr>
          <w:p w14:paraId="3D54C1E9" w14:textId="5F9D5C5E" w:rsidR="007E3B90" w:rsidRPr="003D5F4B" w:rsidRDefault="007E3B90" w:rsidP="007E3B90">
            <w:pPr>
              <w:pStyle w:val="Table"/>
              <w:rPr>
                <w:rtl/>
              </w:rPr>
            </w:pPr>
            <w:r w:rsidRPr="00EA4BD8">
              <w:rPr>
                <w:rFonts w:hint="cs"/>
                <w:rtl/>
              </w:rPr>
              <w:t xml:space="preserve">نام شخص یا سازمان تهیه کننده‌ی مدل </w:t>
            </w:r>
            <w:r w:rsidRPr="00EA4BD8">
              <w:t>BIM</w:t>
            </w:r>
            <w:r w:rsidRPr="00EA4BD8">
              <w:rPr>
                <w:rtl/>
              </w:rPr>
              <w:t xml:space="preserve"> </w:t>
            </w:r>
            <w:r w:rsidRPr="00EA4BD8">
              <w:rPr>
                <w:rFonts w:hint="cs"/>
                <w:rtl/>
              </w:rPr>
              <w:t>شیء به فارسی</w:t>
            </w:r>
          </w:p>
        </w:tc>
        <w:sdt>
          <w:sdtPr>
            <w:alias w:val="DataType"/>
            <w:tag w:val="DataType"/>
            <w:id w:val="749164630"/>
            <w:placeholder>
              <w:docPart w:val="94A6E10762B342298AB8DD8A03B1D246"/>
            </w:placeholder>
            <w:dropDownList>
              <w:listItem w:displayText="Farsi text" w:value="Farsi text"/>
              <w:listItem w:displayText="Text" w:value="Text"/>
              <w:listItem w:displayText="Integer" w:value="Integer"/>
              <w:listItem w:displayText="Decimal" w:value="Decimal"/>
              <w:listItem w:displayText="Date" w:value="Date"/>
              <w:listItem w:displayText="Boolean" w:value="Boolean"/>
              <w:listItem w:displayText="URL" w:value="URL"/>
            </w:dropDownList>
          </w:sdtPr>
          <w:sdtContent>
            <w:tc>
              <w:tcPr>
                <w:tcW w:w="1267" w:type="dxa"/>
                <w:vAlign w:val="center"/>
              </w:tcPr>
              <w:p w14:paraId="779FEC58" w14:textId="32ED7A8F" w:rsidR="007E3B90" w:rsidRPr="008A6486" w:rsidRDefault="007E3B90" w:rsidP="007E3B90">
                <w:pPr>
                  <w:pStyle w:val="Table"/>
                  <w:bidi w:val="0"/>
                  <w:rPr>
                    <w:rtl/>
                  </w:rPr>
                </w:pPr>
                <w:r>
                  <w:t>Farsi text</w:t>
                </w:r>
              </w:p>
            </w:tc>
          </w:sdtContent>
        </w:sdt>
        <w:sdt>
          <w:sdtPr>
            <w:rPr>
              <w:lang w:val="en-US"/>
            </w:rPr>
            <w:alias w:val="Type or Instance"/>
            <w:tag w:val="Type or Instance"/>
            <w:id w:val="804121881"/>
            <w:placeholder>
              <w:docPart w:val="C802E9B64838487EB40C56C0EABD5880"/>
            </w:placeholder>
            <w:dropDownList>
              <w:listItem w:displayText="Type" w:value="T"/>
              <w:listItem w:displayText="Instance" w:value="I"/>
            </w:dropDownList>
          </w:sdtPr>
          <w:sdtContent>
            <w:tc>
              <w:tcPr>
                <w:tcW w:w="1142" w:type="dxa"/>
                <w:vAlign w:val="center"/>
              </w:tcPr>
              <w:p w14:paraId="4D3AF0F7" w14:textId="0F41D320" w:rsidR="007E3B90" w:rsidRPr="008A6486" w:rsidRDefault="007E3B90" w:rsidP="007E3B90">
                <w:pPr>
                  <w:pStyle w:val="Table"/>
                  <w:bidi w:val="0"/>
                  <w:rPr>
                    <w:rtl/>
                  </w:rPr>
                </w:pPr>
                <w:r>
                  <w:rPr>
                    <w:lang w:val="en-US"/>
                  </w:rPr>
                  <w:t>Type</w:t>
                </w:r>
              </w:p>
            </w:tc>
          </w:sdtContent>
        </w:sdt>
        <w:tc>
          <w:tcPr>
            <w:tcW w:w="1731" w:type="dxa"/>
            <w:vAlign w:val="center"/>
          </w:tcPr>
          <w:p w14:paraId="693B1D74" w14:textId="5516CA81" w:rsidR="007E3B90" w:rsidRPr="008A6486" w:rsidRDefault="00D372E0" w:rsidP="00451224">
            <w:pPr>
              <w:pStyle w:val="Table"/>
              <w:rPr>
                <w:rtl/>
              </w:rPr>
            </w:pPr>
            <w:r>
              <w:rPr>
                <w:rtl/>
              </w:rPr>
              <w:fldChar w:fldCharType="begin"/>
            </w:r>
            <w:r>
              <w:rPr>
                <w:rtl/>
              </w:rPr>
              <w:instrText xml:space="preserve"> </w:instrText>
            </w:r>
            <w:r>
              <w:instrText xml:space="preserve">REF </w:instrText>
            </w:r>
            <w:r w:rsidRPr="00EA4BD8">
              <w:instrText>CreatedBy</w:instrText>
            </w:r>
            <w:r>
              <w:instrText>Fa</w:instrText>
            </w:r>
            <w:r>
              <w:rPr>
                <w:rtl/>
              </w:rPr>
              <w:instrText xml:space="preserve"> </w:instrText>
            </w:r>
            <w:r>
              <w:rPr>
                <w:rtl/>
              </w:rPr>
              <w:fldChar w:fldCharType="separate"/>
            </w:r>
            <w:r w:rsidR="0055437D">
              <w:rPr>
                <w:noProof/>
                <w:rtl/>
                <w:lang w:val="en-US"/>
              </w:rPr>
              <w:t>کتابخانه‌</w:t>
            </w:r>
            <w:r w:rsidR="0055437D">
              <w:rPr>
                <w:rFonts w:hint="cs"/>
                <w:noProof/>
                <w:rtl/>
                <w:lang w:val="en-US"/>
              </w:rPr>
              <w:t>ی</w:t>
            </w:r>
            <w:r w:rsidR="0055437D">
              <w:rPr>
                <w:noProof/>
                <w:rtl/>
                <w:lang w:val="en-US"/>
              </w:rPr>
              <w:t xml:space="preserve"> مل</w:t>
            </w:r>
            <w:r w:rsidR="0055437D">
              <w:rPr>
                <w:rFonts w:hint="cs"/>
                <w:noProof/>
                <w:rtl/>
                <w:lang w:val="en-US"/>
              </w:rPr>
              <w:t>ی</w:t>
            </w:r>
            <w:r w:rsidR="0055437D">
              <w:rPr>
                <w:noProof/>
                <w:rtl/>
                <w:lang w:val="en-US"/>
              </w:rPr>
              <w:t xml:space="preserve"> اش</w:t>
            </w:r>
            <w:r w:rsidR="0055437D">
              <w:rPr>
                <w:rFonts w:hint="cs"/>
                <w:noProof/>
                <w:rtl/>
                <w:lang w:val="en-US"/>
              </w:rPr>
              <w:t>ی</w:t>
            </w:r>
            <w:r w:rsidR="0055437D">
              <w:rPr>
                <w:rFonts w:hint="eastAsia"/>
                <w:noProof/>
                <w:rtl/>
                <w:lang w:val="en-US"/>
              </w:rPr>
              <w:t>اء</w:t>
            </w:r>
            <w:r w:rsidR="0055437D">
              <w:rPr>
                <w:noProof/>
                <w:rtl/>
                <w:lang w:val="en-US"/>
              </w:rPr>
              <w:t xml:space="preserve"> مدل‌ساز</w:t>
            </w:r>
            <w:r w:rsidR="0055437D">
              <w:rPr>
                <w:rFonts w:hint="cs"/>
                <w:noProof/>
                <w:rtl/>
                <w:lang w:val="en-US"/>
              </w:rPr>
              <w:t>ی</w:t>
            </w:r>
            <w:r w:rsidR="0055437D">
              <w:rPr>
                <w:noProof/>
                <w:rtl/>
                <w:lang w:val="en-US"/>
              </w:rPr>
              <w:t xml:space="preserve"> اطلاعات ساخت</w:t>
            </w:r>
            <w:r>
              <w:rPr>
                <w:rtl/>
              </w:rPr>
              <w:fldChar w:fldCharType="end"/>
            </w:r>
          </w:p>
        </w:tc>
        <w:tc>
          <w:tcPr>
            <w:tcW w:w="2083" w:type="dxa"/>
            <w:vAlign w:val="center"/>
          </w:tcPr>
          <w:p w14:paraId="1BE5D04C" w14:textId="498FE1B7" w:rsidR="007E3B90" w:rsidRPr="008A6486" w:rsidRDefault="007E3B90" w:rsidP="007E3B90">
            <w:pPr>
              <w:pStyle w:val="Table"/>
              <w:bidi w:val="0"/>
              <w:rPr>
                <w:rtl/>
              </w:rPr>
            </w:pPr>
            <w:r w:rsidRPr="00EA4BD8">
              <w:t>CreatedByFa</w:t>
            </w:r>
          </w:p>
        </w:tc>
      </w:tr>
      <w:tr w:rsidR="007E3B90" w:rsidRPr="008A6486" w14:paraId="5EEC0659" w14:textId="77777777" w:rsidTr="00A00486">
        <w:tc>
          <w:tcPr>
            <w:tcW w:w="2837" w:type="dxa"/>
            <w:vAlign w:val="center"/>
          </w:tcPr>
          <w:p w14:paraId="5EDE9E2A" w14:textId="1911C838" w:rsidR="007E3B90" w:rsidRPr="003D5F4B" w:rsidRDefault="007E3B90" w:rsidP="007E3B90">
            <w:pPr>
              <w:pStyle w:val="Table"/>
              <w:rPr>
                <w:rtl/>
              </w:rPr>
            </w:pPr>
            <w:r w:rsidRPr="00EA4BD8">
              <w:rPr>
                <w:rFonts w:hint="cs"/>
                <w:rtl/>
              </w:rPr>
              <w:lastRenderedPageBreak/>
              <w:t>نام سازمانی که محصول را ساخته یا آن را مونتاژ کرده است</w:t>
            </w:r>
          </w:p>
        </w:tc>
        <w:sdt>
          <w:sdtPr>
            <w:alias w:val="DataType"/>
            <w:tag w:val="DataType"/>
            <w:id w:val="1924912122"/>
            <w:placeholder>
              <w:docPart w:val="E2FCE2E4D2C64E65A49AD68247670595"/>
            </w:placeholder>
            <w:dropDownList>
              <w:listItem w:displayText="Farsi text" w:value="Farsi text"/>
              <w:listItem w:displayText="Text" w:value="Text"/>
              <w:listItem w:displayText="Integer" w:value="Integer"/>
              <w:listItem w:displayText="Decimal" w:value="Decimal"/>
              <w:listItem w:displayText="Date" w:value="Date"/>
              <w:listItem w:displayText="Boolean" w:value="Boolean"/>
              <w:listItem w:displayText="URL" w:value="URL"/>
            </w:dropDownList>
          </w:sdtPr>
          <w:sdtContent>
            <w:tc>
              <w:tcPr>
                <w:tcW w:w="1267" w:type="dxa"/>
                <w:vAlign w:val="center"/>
              </w:tcPr>
              <w:p w14:paraId="1D669A29" w14:textId="5A3AD2C4" w:rsidR="007E3B90" w:rsidRPr="008A6486" w:rsidRDefault="007E3B90" w:rsidP="007E3B90">
                <w:pPr>
                  <w:pStyle w:val="Table"/>
                  <w:bidi w:val="0"/>
                  <w:rPr>
                    <w:rtl/>
                  </w:rPr>
                </w:pPr>
                <w:r>
                  <w:t>Text</w:t>
                </w:r>
              </w:p>
            </w:tc>
          </w:sdtContent>
        </w:sdt>
        <w:sdt>
          <w:sdtPr>
            <w:rPr>
              <w:lang w:val="en-US"/>
            </w:rPr>
            <w:alias w:val="Type or Instance"/>
            <w:tag w:val="Type or Instance"/>
            <w:id w:val="-2060308835"/>
            <w:placeholder>
              <w:docPart w:val="D52E2349C6DE4AECA44671D18D2B0411"/>
            </w:placeholder>
            <w:dropDownList>
              <w:listItem w:displayText="Type" w:value="T"/>
              <w:listItem w:displayText="Instance" w:value="I"/>
            </w:dropDownList>
          </w:sdtPr>
          <w:sdtContent>
            <w:tc>
              <w:tcPr>
                <w:tcW w:w="1142" w:type="dxa"/>
                <w:vAlign w:val="center"/>
              </w:tcPr>
              <w:p w14:paraId="0434D5C3" w14:textId="100C4B91" w:rsidR="007E3B90" w:rsidRPr="008A6486" w:rsidRDefault="007E3B90" w:rsidP="007E3B90">
                <w:pPr>
                  <w:pStyle w:val="Table"/>
                  <w:bidi w:val="0"/>
                  <w:rPr>
                    <w:rtl/>
                  </w:rPr>
                </w:pPr>
                <w:r>
                  <w:rPr>
                    <w:lang w:val="en-US"/>
                  </w:rPr>
                  <w:t>Type</w:t>
                </w:r>
              </w:p>
            </w:tc>
          </w:sdtContent>
        </w:sdt>
        <w:tc>
          <w:tcPr>
            <w:tcW w:w="1731" w:type="dxa"/>
            <w:vAlign w:val="center"/>
          </w:tcPr>
          <w:p w14:paraId="79F95C86" w14:textId="078E51FF" w:rsidR="007E3B90" w:rsidRPr="008A6486" w:rsidRDefault="00D372E0" w:rsidP="007E3B90">
            <w:pPr>
              <w:pStyle w:val="Table"/>
              <w:bidi w:val="0"/>
              <w:rPr>
                <w:rtl/>
              </w:rPr>
            </w:pPr>
            <w:r>
              <w:fldChar w:fldCharType="begin"/>
            </w:r>
            <w:r>
              <w:instrText xml:space="preserve"> REF </w:instrText>
            </w:r>
            <w:r w:rsidRPr="00EA4BD8">
              <w:instrText>Manufacturer</w:instrText>
            </w:r>
            <w:r>
              <w:instrText xml:space="preserve"> </w:instrText>
            </w:r>
            <w:r>
              <w:fldChar w:fldCharType="separate"/>
            </w:r>
            <w:r w:rsidR="0055437D">
              <w:rPr>
                <w:noProof/>
                <w:lang w:val="en-US"/>
              </w:rPr>
              <w:t>N/A</w:t>
            </w:r>
            <w:r>
              <w:fldChar w:fldCharType="end"/>
            </w:r>
          </w:p>
        </w:tc>
        <w:tc>
          <w:tcPr>
            <w:tcW w:w="2083" w:type="dxa"/>
            <w:vAlign w:val="center"/>
          </w:tcPr>
          <w:p w14:paraId="6E5F73D8" w14:textId="08A535CD" w:rsidR="007E3B90" w:rsidRPr="008A6486" w:rsidRDefault="007E3B90" w:rsidP="007E3B90">
            <w:pPr>
              <w:pStyle w:val="Table"/>
              <w:bidi w:val="0"/>
              <w:rPr>
                <w:rtl/>
              </w:rPr>
            </w:pPr>
            <w:r w:rsidRPr="00EA4BD8">
              <w:t>Manufacturer</w:t>
            </w:r>
          </w:p>
        </w:tc>
      </w:tr>
      <w:tr w:rsidR="007E3B90" w:rsidRPr="008A6486" w14:paraId="21C01293" w14:textId="77777777" w:rsidTr="00A00486">
        <w:tc>
          <w:tcPr>
            <w:tcW w:w="2837" w:type="dxa"/>
            <w:vAlign w:val="center"/>
          </w:tcPr>
          <w:p w14:paraId="47552F84" w14:textId="450DACCC" w:rsidR="007E3B90" w:rsidRPr="003D5F4B" w:rsidRDefault="007E3B90" w:rsidP="007E3B90">
            <w:pPr>
              <w:pStyle w:val="Table"/>
              <w:rPr>
                <w:rtl/>
              </w:rPr>
            </w:pPr>
            <w:r w:rsidRPr="00EA4BD8">
              <w:rPr>
                <w:rFonts w:hint="cs"/>
                <w:rtl/>
              </w:rPr>
              <w:t>نام سازمانی که محصول را ساخته یا آن را مونتاژ کرده است به فارسی</w:t>
            </w:r>
          </w:p>
        </w:tc>
        <w:sdt>
          <w:sdtPr>
            <w:alias w:val="DataType"/>
            <w:tag w:val="DataType"/>
            <w:id w:val="1328781810"/>
            <w:placeholder>
              <w:docPart w:val="B6C4E2961FD5493CB874249E5ED71D7A"/>
            </w:placeholder>
            <w:dropDownList>
              <w:listItem w:displayText="Farsi text" w:value="Farsi text"/>
              <w:listItem w:displayText="Text" w:value="Text"/>
              <w:listItem w:displayText="Integer" w:value="Integer"/>
              <w:listItem w:displayText="Decimal" w:value="Decimal"/>
              <w:listItem w:displayText="Date" w:value="Date"/>
              <w:listItem w:displayText="Boolean" w:value="Boolean"/>
              <w:listItem w:displayText="URL" w:value="URL"/>
            </w:dropDownList>
          </w:sdtPr>
          <w:sdtContent>
            <w:tc>
              <w:tcPr>
                <w:tcW w:w="1267" w:type="dxa"/>
                <w:vAlign w:val="center"/>
              </w:tcPr>
              <w:p w14:paraId="2A0CA4FC" w14:textId="38AAF835" w:rsidR="007E3B90" w:rsidRPr="008A6486" w:rsidRDefault="007E3B90" w:rsidP="007E3B90">
                <w:pPr>
                  <w:pStyle w:val="Table"/>
                  <w:bidi w:val="0"/>
                  <w:rPr>
                    <w:rtl/>
                  </w:rPr>
                </w:pPr>
                <w:r>
                  <w:t>Farsi text</w:t>
                </w:r>
              </w:p>
            </w:tc>
          </w:sdtContent>
        </w:sdt>
        <w:sdt>
          <w:sdtPr>
            <w:rPr>
              <w:lang w:val="en-US"/>
            </w:rPr>
            <w:alias w:val="Type or Instance"/>
            <w:tag w:val="Type or Instance"/>
            <w:id w:val="1129058251"/>
            <w:placeholder>
              <w:docPart w:val="D486D6594F2E454DB13D7576AF5E757C"/>
            </w:placeholder>
            <w:dropDownList>
              <w:listItem w:displayText="Type" w:value="T"/>
              <w:listItem w:displayText="Instance" w:value="I"/>
            </w:dropDownList>
          </w:sdtPr>
          <w:sdtContent>
            <w:tc>
              <w:tcPr>
                <w:tcW w:w="1142" w:type="dxa"/>
                <w:vAlign w:val="center"/>
              </w:tcPr>
              <w:p w14:paraId="42221CB5" w14:textId="0ACF007F" w:rsidR="007E3B90" w:rsidRPr="008A6486" w:rsidRDefault="007E3B90" w:rsidP="007E3B90">
                <w:pPr>
                  <w:pStyle w:val="Table"/>
                  <w:bidi w:val="0"/>
                  <w:rPr>
                    <w:rtl/>
                  </w:rPr>
                </w:pPr>
                <w:r>
                  <w:rPr>
                    <w:lang w:val="en-US"/>
                  </w:rPr>
                  <w:t>Type</w:t>
                </w:r>
              </w:p>
            </w:tc>
          </w:sdtContent>
        </w:sdt>
        <w:tc>
          <w:tcPr>
            <w:tcW w:w="1731" w:type="dxa"/>
            <w:vAlign w:val="center"/>
          </w:tcPr>
          <w:p w14:paraId="31B41855" w14:textId="575AAF30" w:rsidR="007E3B90" w:rsidRPr="008A6486" w:rsidRDefault="00D372E0" w:rsidP="00451224">
            <w:pPr>
              <w:pStyle w:val="Table"/>
              <w:rPr>
                <w:rtl/>
              </w:rPr>
            </w:pPr>
            <w:r>
              <w:rPr>
                <w:rtl/>
              </w:rPr>
              <w:fldChar w:fldCharType="begin"/>
            </w:r>
            <w:r>
              <w:rPr>
                <w:rtl/>
              </w:rPr>
              <w:instrText xml:space="preserve"> </w:instrText>
            </w:r>
            <w:r>
              <w:instrText xml:space="preserve">REF </w:instrText>
            </w:r>
            <w:r w:rsidRPr="00EA4BD8">
              <w:instrText>Manufacturer</w:instrText>
            </w:r>
            <w:r>
              <w:instrText>Fa</w:instrText>
            </w:r>
            <w:r>
              <w:rPr>
                <w:rtl/>
              </w:rPr>
              <w:instrText xml:space="preserve"> </w:instrText>
            </w:r>
            <w:r>
              <w:rPr>
                <w:rtl/>
              </w:rPr>
              <w:fldChar w:fldCharType="separate"/>
            </w:r>
            <w:r w:rsidR="0055437D">
              <w:rPr>
                <w:noProof/>
                <w:rtl/>
              </w:rPr>
              <w:t>فاقد اطلاعات</w:t>
            </w:r>
            <w:r>
              <w:rPr>
                <w:rtl/>
              </w:rPr>
              <w:fldChar w:fldCharType="end"/>
            </w:r>
          </w:p>
        </w:tc>
        <w:tc>
          <w:tcPr>
            <w:tcW w:w="2083" w:type="dxa"/>
            <w:vAlign w:val="center"/>
          </w:tcPr>
          <w:p w14:paraId="651640C8" w14:textId="1A75EEFD" w:rsidR="007E3B90" w:rsidRPr="008A6486" w:rsidRDefault="007E3B90" w:rsidP="007E3B90">
            <w:pPr>
              <w:pStyle w:val="Table"/>
              <w:bidi w:val="0"/>
              <w:rPr>
                <w:rtl/>
              </w:rPr>
            </w:pPr>
            <w:r w:rsidRPr="00EA4BD8">
              <w:t>ManufacturerFa</w:t>
            </w:r>
          </w:p>
        </w:tc>
      </w:tr>
      <w:tr w:rsidR="007E3B90" w:rsidRPr="008A6486" w14:paraId="3C06D0EE" w14:textId="77777777" w:rsidTr="00A00486">
        <w:tc>
          <w:tcPr>
            <w:tcW w:w="2837" w:type="dxa"/>
            <w:vAlign w:val="center"/>
          </w:tcPr>
          <w:p w14:paraId="51ABC6E0" w14:textId="5305EA5D" w:rsidR="007E3B90" w:rsidRPr="003D5F4B" w:rsidRDefault="007E3B90" w:rsidP="007E3B90">
            <w:pPr>
              <w:pStyle w:val="Table"/>
              <w:rPr>
                <w:rtl/>
              </w:rPr>
            </w:pPr>
            <w:r w:rsidRPr="00EA4BD8">
              <w:rPr>
                <w:rFonts w:hint="cs"/>
                <w:rtl/>
              </w:rPr>
              <w:t>نام توصیفی مدل محصول (یا خط تولید) که توسط سازنده به آن نسبت داده شده است</w:t>
            </w:r>
          </w:p>
        </w:tc>
        <w:sdt>
          <w:sdtPr>
            <w:alias w:val="DataType"/>
            <w:tag w:val="DataType"/>
            <w:id w:val="-926888543"/>
            <w:placeholder>
              <w:docPart w:val="2DA1ED730E3348898E2120796A10DADA"/>
            </w:placeholder>
            <w:dropDownList>
              <w:listItem w:displayText="Farsi text" w:value="Farsi text"/>
              <w:listItem w:displayText="Text" w:value="Text"/>
              <w:listItem w:displayText="Integer" w:value="Integer"/>
              <w:listItem w:displayText="Decimal" w:value="Decimal"/>
              <w:listItem w:displayText="Date" w:value="Date"/>
              <w:listItem w:displayText="Boolean" w:value="Boolean"/>
              <w:listItem w:displayText="URL" w:value="URL"/>
            </w:dropDownList>
          </w:sdtPr>
          <w:sdtContent>
            <w:tc>
              <w:tcPr>
                <w:tcW w:w="1267" w:type="dxa"/>
                <w:vAlign w:val="center"/>
              </w:tcPr>
              <w:p w14:paraId="45F96F9E" w14:textId="24FCC6D5" w:rsidR="007E3B90" w:rsidRPr="008A6486" w:rsidRDefault="007E3B90" w:rsidP="007E3B90">
                <w:pPr>
                  <w:pStyle w:val="Table"/>
                  <w:bidi w:val="0"/>
                  <w:rPr>
                    <w:rtl/>
                  </w:rPr>
                </w:pPr>
                <w:r w:rsidRPr="0013063B">
                  <w:t>Text</w:t>
                </w:r>
              </w:p>
            </w:tc>
          </w:sdtContent>
        </w:sdt>
        <w:sdt>
          <w:sdtPr>
            <w:rPr>
              <w:lang w:val="en-US"/>
            </w:rPr>
            <w:alias w:val="Type or Instance"/>
            <w:tag w:val="Type or Instance"/>
            <w:id w:val="-137729005"/>
            <w:placeholder>
              <w:docPart w:val="0BBCDD7B12DB4D2B86197FFC81FE58D9"/>
            </w:placeholder>
            <w:dropDownList>
              <w:listItem w:displayText="Type" w:value="T"/>
              <w:listItem w:displayText="Instance" w:value="I"/>
            </w:dropDownList>
          </w:sdtPr>
          <w:sdtContent>
            <w:tc>
              <w:tcPr>
                <w:tcW w:w="1142" w:type="dxa"/>
                <w:vAlign w:val="center"/>
              </w:tcPr>
              <w:p w14:paraId="0D3BDDFD" w14:textId="103C60FE" w:rsidR="007E3B90" w:rsidRPr="008A6486" w:rsidRDefault="007E3B90" w:rsidP="007E3B90">
                <w:pPr>
                  <w:pStyle w:val="Table"/>
                  <w:bidi w:val="0"/>
                  <w:rPr>
                    <w:rtl/>
                  </w:rPr>
                </w:pPr>
                <w:r>
                  <w:rPr>
                    <w:lang w:val="en-US"/>
                  </w:rPr>
                  <w:t>Type</w:t>
                </w:r>
              </w:p>
            </w:tc>
          </w:sdtContent>
        </w:sdt>
        <w:tc>
          <w:tcPr>
            <w:tcW w:w="1731" w:type="dxa"/>
            <w:vAlign w:val="center"/>
          </w:tcPr>
          <w:p w14:paraId="4CBFE15E" w14:textId="704A2C24" w:rsidR="007E3B90" w:rsidRPr="008A6486" w:rsidRDefault="00D372E0" w:rsidP="007E3B90">
            <w:pPr>
              <w:pStyle w:val="Table"/>
              <w:bidi w:val="0"/>
              <w:rPr>
                <w:rtl/>
              </w:rPr>
            </w:pPr>
            <w:r>
              <w:fldChar w:fldCharType="begin"/>
            </w:r>
            <w:r>
              <w:instrText xml:space="preserve"> REF </w:instrText>
            </w:r>
            <w:r w:rsidRPr="00EA4BD8">
              <w:instrText>ModelLabel</w:instrText>
            </w:r>
            <w:r>
              <w:instrText xml:space="preserve"> </w:instrText>
            </w:r>
            <w:r>
              <w:fldChar w:fldCharType="separate"/>
            </w:r>
            <w:r w:rsidR="0055437D">
              <w:rPr>
                <w:noProof/>
              </w:rPr>
              <w:t>N/A</w:t>
            </w:r>
            <w:r>
              <w:fldChar w:fldCharType="end"/>
            </w:r>
          </w:p>
        </w:tc>
        <w:tc>
          <w:tcPr>
            <w:tcW w:w="2083" w:type="dxa"/>
            <w:vAlign w:val="center"/>
          </w:tcPr>
          <w:p w14:paraId="78359E4C" w14:textId="77F746B5" w:rsidR="007E3B90" w:rsidRPr="008A6486" w:rsidRDefault="007E3B90" w:rsidP="007E3B90">
            <w:pPr>
              <w:pStyle w:val="Table"/>
              <w:bidi w:val="0"/>
              <w:rPr>
                <w:rtl/>
              </w:rPr>
            </w:pPr>
            <w:r w:rsidRPr="00EA4BD8">
              <w:t>ModelLabel</w:t>
            </w:r>
          </w:p>
        </w:tc>
      </w:tr>
    </w:tbl>
    <w:p w14:paraId="5112079D" w14:textId="7CFBE46D" w:rsidR="002B0F14" w:rsidRDefault="002B0F14" w:rsidP="00BE50D8">
      <w:pPr>
        <w:pStyle w:val="Heading2"/>
        <w:spacing w:before="240"/>
        <w:ind w:left="992"/>
        <w:rPr>
          <w:rtl/>
          <w:lang w:bidi="fa-IR"/>
        </w:rPr>
      </w:pPr>
      <w:bookmarkStart w:id="93" w:name="_Toc118880114"/>
      <w:r w:rsidRPr="002B0F14">
        <w:rPr>
          <w:rtl/>
          <w:lang w:bidi="fa-IR"/>
        </w:rPr>
        <w:t>مشخصه‌ها</w:t>
      </w:r>
      <w:r w:rsidRPr="002B0F14">
        <w:rPr>
          <w:rFonts w:hint="cs"/>
          <w:rtl/>
          <w:lang w:bidi="fa-IR"/>
        </w:rPr>
        <w:t>ی</w:t>
      </w:r>
      <w:r w:rsidRPr="002B0F14">
        <w:rPr>
          <w:rtl/>
          <w:lang w:bidi="fa-IR"/>
        </w:rPr>
        <w:t xml:space="preserve"> مورد استفاده برا</w:t>
      </w:r>
      <w:r w:rsidRPr="002B0F14">
        <w:rPr>
          <w:rFonts w:hint="cs"/>
          <w:rtl/>
          <w:lang w:bidi="fa-IR"/>
        </w:rPr>
        <w:t>ی</w:t>
      </w:r>
      <w:r w:rsidRPr="002B0F14">
        <w:rPr>
          <w:rtl/>
          <w:lang w:bidi="fa-IR"/>
        </w:rPr>
        <w:t xml:space="preserve"> نما</w:t>
      </w:r>
      <w:r w:rsidRPr="002B0F14">
        <w:rPr>
          <w:rFonts w:hint="cs"/>
          <w:rtl/>
          <w:lang w:bidi="fa-IR"/>
        </w:rPr>
        <w:t>ی</w:t>
      </w:r>
      <w:r w:rsidRPr="002B0F14">
        <w:rPr>
          <w:rFonts w:hint="eastAsia"/>
          <w:rtl/>
          <w:lang w:bidi="fa-IR"/>
        </w:rPr>
        <w:t>ش</w:t>
      </w:r>
      <w:r w:rsidRPr="002B0F14">
        <w:rPr>
          <w:rtl/>
          <w:lang w:bidi="fa-IR"/>
        </w:rPr>
        <w:t xml:space="preserve"> اطلاعات </w:t>
      </w:r>
      <w:r>
        <w:rPr>
          <w:rFonts w:hint="cs"/>
          <w:rtl/>
          <w:lang w:bidi="fa-IR"/>
        </w:rPr>
        <w:t>اشیاء</w:t>
      </w:r>
      <w:bookmarkEnd w:id="93"/>
    </w:p>
    <w:p w14:paraId="5E7B2806" w14:textId="029463E2" w:rsidR="00913939" w:rsidRDefault="003C557F" w:rsidP="00BE50D8">
      <w:pPr>
        <w:rPr>
          <w:rtl/>
          <w:lang w:bidi="fa-IR"/>
        </w:rPr>
      </w:pPr>
      <w:r>
        <w:rPr>
          <w:rFonts w:hint="cs"/>
          <w:rtl/>
          <w:lang w:bidi="fa-IR"/>
        </w:rPr>
        <w:t xml:space="preserve">مشخصه‌های این دسته به </w:t>
      </w:r>
      <w:r w:rsidRPr="003C557F">
        <w:rPr>
          <w:rtl/>
          <w:lang w:bidi="fa-IR"/>
        </w:rPr>
        <w:t>کاربران کتابخانه‌</w:t>
      </w:r>
      <w:r w:rsidRPr="003C557F">
        <w:rPr>
          <w:rFonts w:hint="cs"/>
          <w:rtl/>
          <w:lang w:bidi="fa-IR"/>
        </w:rPr>
        <w:t>ی</w:t>
      </w:r>
      <w:r w:rsidRPr="003C557F">
        <w:rPr>
          <w:rtl/>
          <w:lang w:bidi="fa-IR"/>
        </w:rPr>
        <w:t xml:space="preserve"> مل</w:t>
      </w:r>
      <w:r w:rsidRPr="003C557F">
        <w:rPr>
          <w:rFonts w:hint="cs"/>
          <w:rtl/>
          <w:lang w:bidi="fa-IR"/>
        </w:rPr>
        <w:t>ی</w:t>
      </w:r>
      <w:r w:rsidRPr="003C557F">
        <w:rPr>
          <w:rtl/>
          <w:lang w:bidi="fa-IR"/>
        </w:rPr>
        <w:t xml:space="preserve"> اش</w:t>
      </w:r>
      <w:r w:rsidRPr="003C557F">
        <w:rPr>
          <w:rFonts w:hint="cs"/>
          <w:rtl/>
          <w:lang w:bidi="fa-IR"/>
        </w:rPr>
        <w:t>ی</w:t>
      </w:r>
      <w:r w:rsidRPr="003C557F">
        <w:rPr>
          <w:rFonts w:hint="eastAsia"/>
          <w:rtl/>
          <w:lang w:bidi="fa-IR"/>
        </w:rPr>
        <w:t>اء</w:t>
      </w:r>
      <w:r w:rsidRPr="003C557F">
        <w:rPr>
          <w:rtl/>
          <w:lang w:bidi="fa-IR"/>
        </w:rPr>
        <w:t xml:space="preserve"> امکان </w:t>
      </w:r>
      <w:r>
        <w:rPr>
          <w:rFonts w:hint="cs"/>
          <w:rtl/>
          <w:lang w:bidi="fa-IR"/>
        </w:rPr>
        <w:t>مشاهده‌ی اطلاعات کامل</w:t>
      </w:r>
      <w:r w:rsidRPr="003C557F">
        <w:rPr>
          <w:rtl/>
          <w:lang w:bidi="fa-IR"/>
        </w:rPr>
        <w:t xml:space="preserve"> اش</w:t>
      </w:r>
      <w:r w:rsidRPr="003C557F">
        <w:rPr>
          <w:rFonts w:hint="cs"/>
          <w:rtl/>
          <w:lang w:bidi="fa-IR"/>
        </w:rPr>
        <w:t>ی</w:t>
      </w:r>
      <w:r w:rsidRPr="003C557F">
        <w:rPr>
          <w:rFonts w:hint="eastAsia"/>
          <w:rtl/>
          <w:lang w:bidi="fa-IR"/>
        </w:rPr>
        <w:t>اء</w:t>
      </w:r>
      <w:r w:rsidRPr="003C557F">
        <w:rPr>
          <w:rtl/>
          <w:lang w:bidi="fa-IR"/>
        </w:rPr>
        <w:t xml:space="preserve"> مختلف ساختمان</w:t>
      </w:r>
      <w:r w:rsidRPr="003C557F">
        <w:rPr>
          <w:rFonts w:hint="cs"/>
          <w:rtl/>
          <w:lang w:bidi="fa-IR"/>
        </w:rPr>
        <w:t>ی</w:t>
      </w:r>
      <w:r w:rsidRPr="003C557F">
        <w:rPr>
          <w:rtl/>
          <w:lang w:bidi="fa-IR"/>
        </w:rPr>
        <w:t xml:space="preserve"> و عمران</w:t>
      </w:r>
      <w:r w:rsidRPr="003C557F">
        <w:rPr>
          <w:rFonts w:hint="cs"/>
          <w:rtl/>
          <w:lang w:bidi="fa-IR"/>
        </w:rPr>
        <w:t>ی</w:t>
      </w:r>
      <w:r w:rsidRPr="003C557F">
        <w:rPr>
          <w:rtl/>
          <w:lang w:bidi="fa-IR"/>
        </w:rPr>
        <w:t xml:space="preserve"> </w:t>
      </w:r>
      <w:r>
        <w:rPr>
          <w:rFonts w:hint="cs"/>
          <w:rtl/>
          <w:lang w:bidi="fa-IR"/>
        </w:rPr>
        <w:t xml:space="preserve">و انتخاب شیء مناسب را </w:t>
      </w:r>
      <w:r w:rsidRPr="003C557F">
        <w:rPr>
          <w:rtl/>
          <w:lang w:bidi="fa-IR"/>
        </w:rPr>
        <w:t>بر اساس</w:t>
      </w:r>
      <w:r>
        <w:rPr>
          <w:rFonts w:hint="cs"/>
          <w:rtl/>
          <w:lang w:bidi="fa-IR"/>
        </w:rPr>
        <w:t xml:space="preserve"> خواسته‌ی خود می‌دهد.</w:t>
      </w:r>
    </w:p>
    <w:p w14:paraId="34A0FE79" w14:textId="25F351C3" w:rsidR="009976A2" w:rsidRDefault="00A32449" w:rsidP="00A32449">
      <w:pPr>
        <w:pStyle w:val="TableCaption"/>
        <w:rPr>
          <w:lang w:bidi="fa-IR"/>
        </w:rPr>
      </w:pPr>
      <w:r>
        <w:rPr>
          <w:rFonts w:hint="cs"/>
          <w:rtl/>
          <w:lang w:bidi="fa-IR"/>
        </w:rPr>
        <w:t xml:space="preserve">جدول </w:t>
      </w:r>
      <w:r w:rsidR="001612BE">
        <w:rPr>
          <w:rFonts w:hint="cs"/>
          <w:rtl/>
          <w:lang w:bidi="fa-IR"/>
        </w:rPr>
        <w:t>10</w:t>
      </w:r>
      <w:r>
        <w:rPr>
          <w:rFonts w:hint="cs"/>
          <w:rtl/>
          <w:lang w:bidi="fa-IR"/>
        </w:rPr>
        <w:t xml:space="preserve">  </w:t>
      </w:r>
      <w:r w:rsidR="001612BE" w:rsidRPr="001612BE">
        <w:rPr>
          <w:rtl/>
          <w:lang w:bidi="fa-IR"/>
        </w:rPr>
        <w:t>مشخصه‌ها</w:t>
      </w:r>
      <w:r w:rsidR="001612BE" w:rsidRPr="001612BE">
        <w:rPr>
          <w:rFonts w:hint="cs"/>
          <w:rtl/>
          <w:lang w:bidi="fa-IR"/>
        </w:rPr>
        <w:t>ی</w:t>
      </w:r>
      <w:r w:rsidR="001612BE" w:rsidRPr="001612BE">
        <w:rPr>
          <w:rtl/>
          <w:lang w:bidi="fa-IR"/>
        </w:rPr>
        <w:t xml:space="preserve"> مورد استفاده برا</w:t>
      </w:r>
      <w:r w:rsidR="001612BE" w:rsidRPr="001612BE">
        <w:rPr>
          <w:rFonts w:hint="cs"/>
          <w:rtl/>
          <w:lang w:bidi="fa-IR"/>
        </w:rPr>
        <w:t>ی</w:t>
      </w:r>
      <w:r w:rsidR="001612BE" w:rsidRPr="001612BE">
        <w:rPr>
          <w:rtl/>
          <w:lang w:bidi="fa-IR"/>
        </w:rPr>
        <w:t xml:space="preserve"> نما</w:t>
      </w:r>
      <w:r w:rsidR="001612BE" w:rsidRPr="001612BE">
        <w:rPr>
          <w:rFonts w:hint="cs"/>
          <w:rtl/>
          <w:lang w:bidi="fa-IR"/>
        </w:rPr>
        <w:t>ی</w:t>
      </w:r>
      <w:r w:rsidR="001612BE" w:rsidRPr="001612BE">
        <w:rPr>
          <w:rFonts w:hint="eastAsia"/>
          <w:rtl/>
          <w:lang w:bidi="fa-IR"/>
        </w:rPr>
        <w:t>ش</w:t>
      </w:r>
      <w:r w:rsidR="001612BE" w:rsidRPr="001612BE">
        <w:rPr>
          <w:rtl/>
          <w:lang w:bidi="fa-IR"/>
        </w:rPr>
        <w:t xml:space="preserve"> اطلاعات اش</w:t>
      </w:r>
      <w:r w:rsidR="001612BE" w:rsidRPr="001612BE">
        <w:rPr>
          <w:rFonts w:hint="cs"/>
          <w:rtl/>
          <w:lang w:bidi="fa-IR"/>
        </w:rPr>
        <w:t>ی</w:t>
      </w:r>
      <w:r w:rsidR="001612BE" w:rsidRPr="001612BE">
        <w:rPr>
          <w:rFonts w:hint="eastAsia"/>
          <w:rtl/>
          <w:lang w:bidi="fa-IR"/>
        </w:rPr>
        <w:t>اء</w:t>
      </w:r>
      <w:r w:rsidR="001612BE">
        <w:rPr>
          <w:rFonts w:hint="cs"/>
          <w:rtl/>
          <w:lang w:bidi="fa-IR"/>
        </w:rPr>
        <w:t xml:space="preserve"> </w:t>
      </w:r>
      <w:r>
        <w:rPr>
          <w:rFonts w:hint="cs"/>
          <w:rtl/>
          <w:lang w:bidi="fa-IR"/>
        </w:rPr>
        <w:t xml:space="preserve">در پایگاه داده </w:t>
      </w:r>
      <w:r>
        <w:rPr>
          <w:lang w:bidi="fa-IR"/>
        </w:rPr>
        <w:t>NBLO</w:t>
      </w:r>
    </w:p>
    <w:tbl>
      <w:tblPr>
        <w:tblStyle w:val="TableGrid"/>
        <w:bidiVisual/>
        <w:tblW w:w="0" w:type="auto"/>
        <w:tblLook w:val="04A0" w:firstRow="1" w:lastRow="0" w:firstColumn="1" w:lastColumn="0" w:noHBand="0" w:noVBand="1"/>
      </w:tblPr>
      <w:tblGrid>
        <w:gridCol w:w="2837"/>
        <w:gridCol w:w="1267"/>
        <w:gridCol w:w="1142"/>
        <w:gridCol w:w="1731"/>
        <w:gridCol w:w="2083"/>
      </w:tblGrid>
      <w:tr w:rsidR="007E3B90" w:rsidRPr="008A6486" w14:paraId="23C054CF" w14:textId="77777777" w:rsidTr="00A00486">
        <w:trPr>
          <w:tblHeader/>
        </w:trPr>
        <w:tc>
          <w:tcPr>
            <w:tcW w:w="2837" w:type="dxa"/>
            <w:shd w:val="clear" w:color="auto" w:fill="7F7F7F" w:themeFill="text1" w:themeFillTint="80"/>
            <w:vAlign w:val="center"/>
          </w:tcPr>
          <w:p w14:paraId="209B614A" w14:textId="77777777" w:rsidR="007E3B90" w:rsidRPr="00466F02" w:rsidRDefault="007E3B90" w:rsidP="00A00486">
            <w:pPr>
              <w:pStyle w:val="TableFirstRow"/>
              <w:rPr>
                <w:szCs w:val="20"/>
                <w:rtl/>
              </w:rPr>
            </w:pPr>
            <w:r w:rsidRPr="00466F02">
              <w:t>Description in Farsi</w:t>
            </w:r>
          </w:p>
        </w:tc>
        <w:tc>
          <w:tcPr>
            <w:tcW w:w="1267" w:type="dxa"/>
            <w:shd w:val="clear" w:color="auto" w:fill="7F7F7F" w:themeFill="text1" w:themeFillTint="80"/>
            <w:vAlign w:val="center"/>
          </w:tcPr>
          <w:p w14:paraId="03F0075D" w14:textId="77777777" w:rsidR="007E3B90" w:rsidRPr="00466F02" w:rsidRDefault="007E3B90" w:rsidP="00A00486">
            <w:pPr>
              <w:pStyle w:val="TableFirstRow"/>
              <w:rPr>
                <w:szCs w:val="20"/>
                <w:rtl/>
              </w:rPr>
            </w:pPr>
            <w:r w:rsidRPr="00466F02">
              <w:t>Data type</w:t>
            </w:r>
          </w:p>
        </w:tc>
        <w:tc>
          <w:tcPr>
            <w:tcW w:w="1142" w:type="dxa"/>
            <w:shd w:val="clear" w:color="auto" w:fill="7F7F7F" w:themeFill="text1" w:themeFillTint="80"/>
            <w:vAlign w:val="center"/>
          </w:tcPr>
          <w:p w14:paraId="2A572618" w14:textId="77777777" w:rsidR="007E3B90" w:rsidRPr="00466F02" w:rsidRDefault="007E3B90" w:rsidP="00A00486">
            <w:pPr>
              <w:pStyle w:val="TableFirstRow"/>
              <w:rPr>
                <w:szCs w:val="20"/>
                <w:rtl/>
              </w:rPr>
            </w:pPr>
            <w:r w:rsidRPr="00466F02">
              <w:t>Type or Instance</w:t>
            </w:r>
          </w:p>
        </w:tc>
        <w:tc>
          <w:tcPr>
            <w:tcW w:w="1731" w:type="dxa"/>
            <w:shd w:val="clear" w:color="auto" w:fill="7F7F7F" w:themeFill="text1" w:themeFillTint="80"/>
            <w:vAlign w:val="center"/>
          </w:tcPr>
          <w:p w14:paraId="6C5D401B" w14:textId="77777777" w:rsidR="007E3B90" w:rsidRPr="00466F02" w:rsidRDefault="007E3B90" w:rsidP="00A00486">
            <w:pPr>
              <w:pStyle w:val="TableFirstRow"/>
              <w:rPr>
                <w:szCs w:val="20"/>
                <w:rtl/>
              </w:rPr>
            </w:pPr>
            <w:r w:rsidRPr="00466F02">
              <w:t>Value</w:t>
            </w:r>
          </w:p>
        </w:tc>
        <w:tc>
          <w:tcPr>
            <w:tcW w:w="2083" w:type="dxa"/>
            <w:shd w:val="clear" w:color="auto" w:fill="7F7F7F" w:themeFill="text1" w:themeFillTint="80"/>
            <w:vAlign w:val="center"/>
          </w:tcPr>
          <w:p w14:paraId="50714065" w14:textId="77777777" w:rsidR="007E3B90" w:rsidRPr="00466F02" w:rsidRDefault="007E3B90" w:rsidP="00A00486">
            <w:pPr>
              <w:pStyle w:val="TableFirstRow"/>
              <w:rPr>
                <w:szCs w:val="20"/>
                <w:rtl/>
              </w:rPr>
            </w:pPr>
            <w:r w:rsidRPr="00466F02">
              <w:t>Property</w:t>
            </w:r>
          </w:p>
        </w:tc>
      </w:tr>
      <w:tr w:rsidR="007E3B90" w:rsidRPr="008A6486" w14:paraId="73B2A391" w14:textId="77777777" w:rsidTr="00A00486">
        <w:tc>
          <w:tcPr>
            <w:tcW w:w="2837" w:type="dxa"/>
            <w:vAlign w:val="center"/>
          </w:tcPr>
          <w:p w14:paraId="2482552E" w14:textId="4DD901F0" w:rsidR="007E3B90" w:rsidRPr="00466F02" w:rsidRDefault="00711A67" w:rsidP="00A00486">
            <w:pPr>
              <w:pStyle w:val="Table"/>
              <w:rPr>
                <w:rtl/>
              </w:rPr>
            </w:pPr>
            <w:r w:rsidRPr="00711A67">
              <w:rPr>
                <w:rtl/>
              </w:rPr>
              <w:t>کد طبقه‌بند</w:t>
            </w:r>
            <w:r w:rsidRPr="00711A67">
              <w:rPr>
                <w:rFonts w:hint="cs"/>
                <w:rtl/>
              </w:rPr>
              <w:t>ی</w:t>
            </w:r>
            <w:r w:rsidRPr="00711A67">
              <w:rPr>
                <w:rtl/>
              </w:rPr>
              <w:t xml:space="preserve"> بر اساس کد مشخص شده در س</w:t>
            </w:r>
            <w:r w:rsidRPr="00711A67">
              <w:rPr>
                <w:rFonts w:hint="cs"/>
                <w:rtl/>
              </w:rPr>
              <w:t>ی</w:t>
            </w:r>
            <w:r w:rsidRPr="00711A67">
              <w:rPr>
                <w:rFonts w:hint="eastAsia"/>
                <w:rtl/>
              </w:rPr>
              <w:t>ستم</w:t>
            </w:r>
            <w:r w:rsidRPr="00711A67">
              <w:rPr>
                <w:rtl/>
              </w:rPr>
              <w:t xml:space="preserve"> طبقه‌بند</w:t>
            </w:r>
            <w:r w:rsidRPr="00711A67">
              <w:rPr>
                <w:rFonts w:hint="cs"/>
                <w:rtl/>
              </w:rPr>
              <w:t>ی</w:t>
            </w:r>
            <w:r w:rsidRPr="00711A67">
              <w:rPr>
                <w:rtl/>
              </w:rPr>
              <w:t xml:space="preserve"> اش</w:t>
            </w:r>
            <w:r w:rsidRPr="00711A67">
              <w:rPr>
                <w:rFonts w:hint="cs"/>
                <w:rtl/>
              </w:rPr>
              <w:t>ی</w:t>
            </w:r>
            <w:r w:rsidRPr="00711A67">
              <w:rPr>
                <w:rFonts w:hint="eastAsia"/>
                <w:rtl/>
              </w:rPr>
              <w:t>اء</w:t>
            </w:r>
            <w:r w:rsidRPr="00711A67">
              <w:rPr>
                <w:rtl/>
              </w:rPr>
              <w:t xml:space="preserve"> در کتابخانه‌</w:t>
            </w:r>
            <w:r w:rsidRPr="00711A67">
              <w:rPr>
                <w:rFonts w:hint="cs"/>
                <w:rtl/>
              </w:rPr>
              <w:t>ی</w:t>
            </w:r>
            <w:r w:rsidRPr="00711A67">
              <w:rPr>
                <w:rtl/>
              </w:rPr>
              <w:t xml:space="preserve"> مل</w:t>
            </w:r>
            <w:r w:rsidRPr="00711A67">
              <w:rPr>
                <w:rFonts w:hint="cs"/>
                <w:rtl/>
              </w:rPr>
              <w:t>ی</w:t>
            </w:r>
            <w:r w:rsidRPr="00711A67">
              <w:rPr>
                <w:rtl/>
              </w:rPr>
              <w:t xml:space="preserve"> اش</w:t>
            </w:r>
            <w:r w:rsidRPr="00711A67">
              <w:rPr>
                <w:rFonts w:hint="cs"/>
                <w:rtl/>
              </w:rPr>
              <w:t>ی</w:t>
            </w:r>
            <w:r w:rsidRPr="00711A67">
              <w:rPr>
                <w:rFonts w:hint="eastAsia"/>
                <w:rtl/>
              </w:rPr>
              <w:t>اء</w:t>
            </w:r>
          </w:p>
        </w:tc>
        <w:sdt>
          <w:sdtPr>
            <w:alias w:val="DataType"/>
            <w:tag w:val="DataType"/>
            <w:id w:val="432864154"/>
            <w:placeholder>
              <w:docPart w:val="2CB60210D52C46809DFEC4245CA17B75"/>
            </w:placeholder>
            <w:dropDownList>
              <w:listItem w:displayText="Farsi text" w:value="Farsi text"/>
              <w:listItem w:displayText="Text" w:value="Text"/>
              <w:listItem w:displayText="Integer" w:value="Integer"/>
              <w:listItem w:displayText="Decimal" w:value="Decimal"/>
              <w:listItem w:displayText="Date" w:value="Date"/>
              <w:listItem w:displayText="Boolean" w:value="Boolean"/>
              <w:listItem w:displayText="URL" w:value="URL"/>
            </w:dropDownList>
          </w:sdtPr>
          <w:sdtContent>
            <w:tc>
              <w:tcPr>
                <w:tcW w:w="1267" w:type="dxa"/>
                <w:vAlign w:val="center"/>
              </w:tcPr>
              <w:p w14:paraId="370A803B" w14:textId="77777777" w:rsidR="007E3B90" w:rsidRPr="008A6486" w:rsidRDefault="007E3B90" w:rsidP="00A00486">
                <w:pPr>
                  <w:pStyle w:val="Table"/>
                  <w:bidi w:val="0"/>
                  <w:rPr>
                    <w:rtl/>
                  </w:rPr>
                </w:pPr>
                <w:r>
                  <w:t>Integer</w:t>
                </w:r>
              </w:p>
            </w:tc>
          </w:sdtContent>
        </w:sdt>
        <w:sdt>
          <w:sdtPr>
            <w:rPr>
              <w:lang w:val="en-US"/>
            </w:rPr>
            <w:alias w:val="Type or Instance"/>
            <w:tag w:val="Type or Instance"/>
            <w:id w:val="-1382085197"/>
            <w:placeholder>
              <w:docPart w:val="BC1A62627B314D768D69E887798573E1"/>
            </w:placeholder>
            <w:dropDownList>
              <w:listItem w:displayText="Type" w:value="T"/>
              <w:listItem w:displayText="Instance" w:value="I"/>
            </w:dropDownList>
          </w:sdtPr>
          <w:sdtContent>
            <w:tc>
              <w:tcPr>
                <w:tcW w:w="1142" w:type="dxa"/>
                <w:vAlign w:val="center"/>
              </w:tcPr>
              <w:p w14:paraId="28E62BF4" w14:textId="77777777" w:rsidR="007E3B90" w:rsidRPr="008A6486" w:rsidRDefault="007E3B90" w:rsidP="00A00486">
                <w:pPr>
                  <w:pStyle w:val="Table"/>
                  <w:bidi w:val="0"/>
                  <w:rPr>
                    <w:rtl/>
                  </w:rPr>
                </w:pPr>
                <w:r>
                  <w:rPr>
                    <w:lang w:val="en-US"/>
                  </w:rPr>
                  <w:t>Type</w:t>
                </w:r>
              </w:p>
            </w:tc>
          </w:sdtContent>
        </w:sdt>
        <w:tc>
          <w:tcPr>
            <w:tcW w:w="1731" w:type="dxa"/>
            <w:vAlign w:val="center"/>
          </w:tcPr>
          <w:p w14:paraId="21310549" w14:textId="10076B03" w:rsidR="007E3B90" w:rsidRPr="00A73F42" w:rsidRDefault="00000000" w:rsidP="00A00486">
            <w:pPr>
              <w:pStyle w:val="Table"/>
              <w:bidi w:val="0"/>
              <w:rPr>
                <w:rtl/>
                <w:lang w:val="en-US"/>
              </w:rPr>
            </w:pPr>
            <w:sdt>
              <w:sdtPr>
                <w:rPr>
                  <w:rStyle w:val="TableChar"/>
                  <w:rFonts w:hint="cs"/>
                </w:rPr>
                <w:alias w:val="CategoryCode"/>
                <w:tag w:val=""/>
                <w:id w:val="-841553156"/>
                <w:lock w:val="sdtContentLocked"/>
                <w:placeholder>
                  <w:docPart w:val="B549E6A07BED4CC08FC9CB86B6A468D4"/>
                </w:placeholder>
                <w:dataBinding w:prefixMappings="xmlns:ns0='http://purl.org/dc/elements/1.1/' xmlns:ns1='http://schemas.openxmlformats.org/package/2006/metadata/core-properties' " w:xpath="/ns1:coreProperties[1]/ns1:category[1]" w:storeItemID="{6C3C8BC8-F283-45AE-878A-BAB7291924A1}"/>
                <w:text/>
              </w:sdtPr>
              <w:sdtEndPr>
                <w:rPr>
                  <w:rStyle w:val="DefaultParagraphFont"/>
                  <w:sz w:val="36"/>
                  <w:szCs w:val="36"/>
                </w:rPr>
              </w:sdtEndPr>
              <w:sdtContent>
                <w:r w:rsidR="00C67A20">
                  <w:rPr>
                    <w:rStyle w:val="TableChar"/>
                    <w:rFonts w:hint="cs"/>
                  </w:rPr>
                  <w:t>23311900</w:t>
                </w:r>
              </w:sdtContent>
            </w:sdt>
          </w:p>
        </w:tc>
        <w:tc>
          <w:tcPr>
            <w:tcW w:w="2083" w:type="dxa"/>
            <w:vAlign w:val="center"/>
          </w:tcPr>
          <w:p w14:paraId="70A48C98" w14:textId="77777777" w:rsidR="007E3B90" w:rsidRPr="008A6486" w:rsidRDefault="007E3B90" w:rsidP="00A00486">
            <w:pPr>
              <w:pStyle w:val="Table"/>
              <w:bidi w:val="0"/>
              <w:rPr>
                <w:rtl/>
              </w:rPr>
            </w:pPr>
            <w:r w:rsidRPr="00EA4BD8">
              <w:t>CategoryCode</w:t>
            </w:r>
          </w:p>
        </w:tc>
      </w:tr>
      <w:tr w:rsidR="007E3B90" w:rsidRPr="008A6486" w14:paraId="59595860" w14:textId="77777777" w:rsidTr="00A00486">
        <w:tc>
          <w:tcPr>
            <w:tcW w:w="2837" w:type="dxa"/>
            <w:vAlign w:val="center"/>
          </w:tcPr>
          <w:p w14:paraId="2739F7B9" w14:textId="6EEC9E3B" w:rsidR="007E3B90" w:rsidRPr="003D5F4B" w:rsidRDefault="00711A67" w:rsidP="00A00486">
            <w:pPr>
              <w:pStyle w:val="Table"/>
              <w:rPr>
                <w:rtl/>
              </w:rPr>
            </w:pPr>
            <w:r w:rsidRPr="00711A67">
              <w:rPr>
                <w:rtl/>
              </w:rPr>
              <w:t>عنوان انگل</w:t>
            </w:r>
            <w:r w:rsidRPr="00711A67">
              <w:rPr>
                <w:rFonts w:hint="cs"/>
                <w:rtl/>
              </w:rPr>
              <w:t>ی</w:t>
            </w:r>
            <w:r w:rsidRPr="00711A67">
              <w:rPr>
                <w:rFonts w:hint="eastAsia"/>
                <w:rtl/>
              </w:rPr>
              <w:t>س</w:t>
            </w:r>
            <w:r w:rsidRPr="00711A67">
              <w:rPr>
                <w:rFonts w:hint="cs"/>
                <w:rtl/>
              </w:rPr>
              <w:t>ی</w:t>
            </w:r>
            <w:r w:rsidRPr="00711A67">
              <w:rPr>
                <w:rtl/>
              </w:rPr>
              <w:t xml:space="preserve"> طبقه‌بند</w:t>
            </w:r>
            <w:r w:rsidRPr="00711A67">
              <w:rPr>
                <w:rFonts w:hint="cs"/>
                <w:rtl/>
              </w:rPr>
              <w:t>ی</w:t>
            </w:r>
            <w:r w:rsidRPr="00711A67">
              <w:rPr>
                <w:rtl/>
              </w:rPr>
              <w:t xml:space="preserve"> بر اساس عنوان مشخص شده در س</w:t>
            </w:r>
            <w:r w:rsidRPr="00711A67">
              <w:rPr>
                <w:rFonts w:hint="cs"/>
                <w:rtl/>
              </w:rPr>
              <w:t>ی</w:t>
            </w:r>
            <w:r w:rsidRPr="00711A67">
              <w:rPr>
                <w:rFonts w:hint="eastAsia"/>
                <w:rtl/>
              </w:rPr>
              <w:t>ستم</w:t>
            </w:r>
            <w:r w:rsidRPr="00711A67">
              <w:rPr>
                <w:rtl/>
              </w:rPr>
              <w:t xml:space="preserve"> طبقه‌بند</w:t>
            </w:r>
            <w:r w:rsidRPr="00711A67">
              <w:rPr>
                <w:rFonts w:hint="cs"/>
                <w:rtl/>
              </w:rPr>
              <w:t>ی</w:t>
            </w:r>
            <w:r w:rsidRPr="00711A67">
              <w:rPr>
                <w:rtl/>
              </w:rPr>
              <w:t xml:space="preserve"> اش</w:t>
            </w:r>
            <w:r w:rsidRPr="00711A67">
              <w:rPr>
                <w:rFonts w:hint="cs"/>
                <w:rtl/>
              </w:rPr>
              <w:t>ی</w:t>
            </w:r>
            <w:r w:rsidRPr="00711A67">
              <w:rPr>
                <w:rFonts w:hint="eastAsia"/>
                <w:rtl/>
              </w:rPr>
              <w:t>اء</w:t>
            </w:r>
            <w:r w:rsidRPr="00711A67">
              <w:rPr>
                <w:rtl/>
              </w:rPr>
              <w:t xml:space="preserve"> در کتابخانه‌</w:t>
            </w:r>
            <w:r w:rsidRPr="00711A67">
              <w:rPr>
                <w:rFonts w:hint="cs"/>
                <w:rtl/>
              </w:rPr>
              <w:t>ی</w:t>
            </w:r>
            <w:r w:rsidRPr="00711A67">
              <w:rPr>
                <w:rtl/>
              </w:rPr>
              <w:t xml:space="preserve"> مل</w:t>
            </w:r>
            <w:r w:rsidRPr="00711A67">
              <w:rPr>
                <w:rFonts w:hint="cs"/>
                <w:rtl/>
              </w:rPr>
              <w:t>ی</w:t>
            </w:r>
            <w:r w:rsidRPr="00711A67">
              <w:rPr>
                <w:rtl/>
              </w:rPr>
              <w:t xml:space="preserve"> اش</w:t>
            </w:r>
            <w:r w:rsidRPr="00711A67">
              <w:rPr>
                <w:rFonts w:hint="cs"/>
                <w:rtl/>
              </w:rPr>
              <w:t>ی</w:t>
            </w:r>
            <w:r w:rsidRPr="00711A67">
              <w:rPr>
                <w:rFonts w:hint="eastAsia"/>
                <w:rtl/>
              </w:rPr>
              <w:t>اء</w:t>
            </w:r>
          </w:p>
        </w:tc>
        <w:sdt>
          <w:sdtPr>
            <w:alias w:val="DataType"/>
            <w:tag w:val="DataType"/>
            <w:id w:val="-473365602"/>
            <w:placeholder>
              <w:docPart w:val="E72B71FCB60640A4918E30030AEC2A07"/>
            </w:placeholder>
            <w:dropDownList>
              <w:listItem w:displayText="Farsi text" w:value="Farsi text"/>
              <w:listItem w:displayText="Text" w:value="Text"/>
              <w:listItem w:displayText="Integer" w:value="Integer"/>
              <w:listItem w:displayText="Decimal" w:value="Decimal"/>
              <w:listItem w:displayText="Date" w:value="Date"/>
              <w:listItem w:displayText="Boolean" w:value="Boolean"/>
              <w:listItem w:displayText="URL" w:value="URL"/>
            </w:dropDownList>
          </w:sdtPr>
          <w:sdtContent>
            <w:tc>
              <w:tcPr>
                <w:tcW w:w="1267" w:type="dxa"/>
                <w:vAlign w:val="center"/>
              </w:tcPr>
              <w:p w14:paraId="75E14C65" w14:textId="77777777" w:rsidR="007E3B90" w:rsidRPr="008A6486" w:rsidRDefault="007E3B90" w:rsidP="00A00486">
                <w:pPr>
                  <w:pStyle w:val="Table"/>
                  <w:bidi w:val="0"/>
                  <w:rPr>
                    <w:rtl/>
                  </w:rPr>
                </w:pPr>
                <w:r w:rsidRPr="00501CED">
                  <w:t>Text</w:t>
                </w:r>
              </w:p>
            </w:tc>
          </w:sdtContent>
        </w:sdt>
        <w:sdt>
          <w:sdtPr>
            <w:rPr>
              <w:szCs w:val="20"/>
            </w:rPr>
            <w:alias w:val="Type or Instance"/>
            <w:tag w:val="Type or Instance"/>
            <w:id w:val="424692977"/>
            <w:placeholder>
              <w:docPart w:val="AC404AD285DD47469D28F5BAA0274ED7"/>
            </w:placeholder>
            <w:dropDownList>
              <w:listItem w:displayText="Type" w:value="T"/>
              <w:listItem w:displayText="Instance" w:value="I"/>
            </w:dropDownList>
          </w:sdtPr>
          <w:sdtEndPr>
            <w:rPr>
              <w:szCs w:val="22"/>
            </w:rPr>
          </w:sdtEndPr>
          <w:sdtContent>
            <w:tc>
              <w:tcPr>
                <w:tcW w:w="1142" w:type="dxa"/>
                <w:vAlign w:val="center"/>
              </w:tcPr>
              <w:p w14:paraId="5F3CB6E0" w14:textId="77777777" w:rsidR="007E3B90" w:rsidRPr="008A6486" w:rsidRDefault="007E3B90" w:rsidP="00A00486">
                <w:pPr>
                  <w:pStyle w:val="Table"/>
                  <w:bidi w:val="0"/>
                  <w:rPr>
                    <w:rtl/>
                  </w:rPr>
                </w:pPr>
                <w:r w:rsidRPr="00C4260B">
                  <w:t>Type</w:t>
                </w:r>
              </w:p>
            </w:tc>
          </w:sdtContent>
        </w:sdt>
        <w:tc>
          <w:tcPr>
            <w:tcW w:w="1731" w:type="dxa"/>
            <w:vAlign w:val="center"/>
          </w:tcPr>
          <w:p w14:paraId="374096B4" w14:textId="42E0540A" w:rsidR="007E3B90" w:rsidRPr="00574DEF" w:rsidRDefault="00FD09F7" w:rsidP="00A00486">
            <w:pPr>
              <w:pStyle w:val="Table"/>
              <w:bidi w:val="0"/>
              <w:rPr>
                <w:rtl/>
                <w:lang w:val="en-US"/>
              </w:rPr>
            </w:pPr>
            <w:r>
              <w:rPr>
                <w:lang w:val="en-US"/>
              </w:rPr>
              <w:fldChar w:fldCharType="begin"/>
            </w:r>
            <w:r>
              <w:rPr>
                <w:lang w:val="en-US"/>
              </w:rPr>
              <w:instrText xml:space="preserve"> REF Keyword </w:instrText>
            </w:r>
            <w:r w:rsidR="0055437D">
              <w:rPr>
                <w:lang w:val="en-US"/>
              </w:rPr>
              <w:fldChar w:fldCharType="separate"/>
            </w:r>
            <w:r w:rsidR="0055437D">
              <w:rPr>
                <w:noProof/>
                <w:lang w:val="en-US"/>
              </w:rPr>
              <w:t>Toilets</w:t>
            </w:r>
            <w:r>
              <w:rPr>
                <w:lang w:val="en-US"/>
              </w:rPr>
              <w:fldChar w:fldCharType="end"/>
            </w:r>
            <w:r w:rsidR="0055437D">
              <w:rPr>
                <w:lang w:val="en-US"/>
              </w:rPr>
              <w:fldChar w:fldCharType="begin"/>
            </w:r>
            <w:r w:rsidR="0055437D">
              <w:rPr>
                <w:lang w:val="en-US"/>
              </w:rPr>
              <w:instrText xml:space="preserve"> REF  CategoryDescription </w:instrText>
            </w:r>
            <w:r w:rsidR="0055437D">
              <w:rPr>
                <w:lang w:val="en-US"/>
              </w:rPr>
              <w:fldChar w:fldCharType="separate"/>
            </w:r>
            <w:r w:rsidR="0055437D">
              <w:rPr>
                <w:noProof/>
              </w:rPr>
              <w:t xml:space="preserve">     </w:t>
            </w:r>
            <w:r w:rsidR="0055437D">
              <w:rPr>
                <w:lang w:val="en-US"/>
              </w:rPr>
              <w:fldChar w:fldCharType="end"/>
            </w:r>
          </w:p>
        </w:tc>
        <w:tc>
          <w:tcPr>
            <w:tcW w:w="2083" w:type="dxa"/>
            <w:vAlign w:val="center"/>
          </w:tcPr>
          <w:p w14:paraId="43E23D60" w14:textId="77777777" w:rsidR="007E3B90" w:rsidRPr="008A6486" w:rsidRDefault="007E3B90" w:rsidP="00A00486">
            <w:pPr>
              <w:pStyle w:val="Table"/>
              <w:bidi w:val="0"/>
              <w:rPr>
                <w:rtl/>
              </w:rPr>
            </w:pPr>
            <w:r w:rsidRPr="00EA4BD8">
              <w:t>CategoryDescription</w:t>
            </w:r>
          </w:p>
        </w:tc>
      </w:tr>
      <w:tr w:rsidR="007E3B90" w:rsidRPr="008A6486" w14:paraId="3E42C22E" w14:textId="77777777" w:rsidTr="00A00486">
        <w:tc>
          <w:tcPr>
            <w:tcW w:w="2837" w:type="dxa"/>
            <w:vAlign w:val="center"/>
          </w:tcPr>
          <w:p w14:paraId="46B0E405" w14:textId="2952B005" w:rsidR="007E3B90" w:rsidRPr="00466F02" w:rsidRDefault="00711A67" w:rsidP="00A00486">
            <w:pPr>
              <w:pStyle w:val="Table"/>
              <w:rPr>
                <w:lang w:val="en-US"/>
              </w:rPr>
            </w:pPr>
            <w:r w:rsidRPr="00711A67">
              <w:rPr>
                <w:rtl/>
              </w:rPr>
              <w:t>عنوان فارس</w:t>
            </w:r>
            <w:r w:rsidRPr="00711A67">
              <w:rPr>
                <w:rFonts w:hint="cs"/>
                <w:rtl/>
              </w:rPr>
              <w:t>ی</w:t>
            </w:r>
            <w:r w:rsidRPr="00711A67">
              <w:rPr>
                <w:rtl/>
              </w:rPr>
              <w:t xml:space="preserve"> طبقه‌بند</w:t>
            </w:r>
            <w:r w:rsidRPr="00711A67">
              <w:rPr>
                <w:rFonts w:hint="cs"/>
                <w:rtl/>
              </w:rPr>
              <w:t>ی</w:t>
            </w:r>
            <w:r w:rsidRPr="00711A67">
              <w:rPr>
                <w:rtl/>
              </w:rPr>
              <w:t xml:space="preserve"> بر اساس بر اساس کد مشخص شده در س</w:t>
            </w:r>
            <w:r w:rsidRPr="00711A67">
              <w:rPr>
                <w:rFonts w:hint="cs"/>
                <w:rtl/>
              </w:rPr>
              <w:t>ی</w:t>
            </w:r>
            <w:r w:rsidRPr="00711A67">
              <w:rPr>
                <w:rFonts w:hint="eastAsia"/>
                <w:rtl/>
              </w:rPr>
              <w:t>ستم</w:t>
            </w:r>
            <w:r w:rsidRPr="00711A67">
              <w:rPr>
                <w:rtl/>
              </w:rPr>
              <w:t xml:space="preserve"> طبقه‌بند</w:t>
            </w:r>
            <w:r w:rsidRPr="00711A67">
              <w:rPr>
                <w:rFonts w:hint="cs"/>
                <w:rtl/>
              </w:rPr>
              <w:t>ی</w:t>
            </w:r>
            <w:r w:rsidRPr="00711A67">
              <w:rPr>
                <w:rtl/>
              </w:rPr>
              <w:t xml:space="preserve"> اش</w:t>
            </w:r>
            <w:r w:rsidRPr="00711A67">
              <w:rPr>
                <w:rFonts w:hint="cs"/>
                <w:rtl/>
              </w:rPr>
              <w:t>ی</w:t>
            </w:r>
            <w:r w:rsidRPr="00711A67">
              <w:rPr>
                <w:rFonts w:hint="eastAsia"/>
                <w:rtl/>
              </w:rPr>
              <w:t>اء</w:t>
            </w:r>
            <w:r w:rsidRPr="00711A67">
              <w:rPr>
                <w:rtl/>
              </w:rPr>
              <w:t xml:space="preserve"> در کتابخانه‌</w:t>
            </w:r>
            <w:r w:rsidRPr="00711A67">
              <w:rPr>
                <w:rFonts w:hint="cs"/>
                <w:rtl/>
              </w:rPr>
              <w:t>ی</w:t>
            </w:r>
            <w:r w:rsidRPr="00711A67">
              <w:rPr>
                <w:rtl/>
              </w:rPr>
              <w:t xml:space="preserve"> مل</w:t>
            </w:r>
            <w:r w:rsidRPr="00711A67">
              <w:rPr>
                <w:rFonts w:hint="cs"/>
                <w:rtl/>
              </w:rPr>
              <w:t>ی</w:t>
            </w:r>
            <w:r w:rsidRPr="00711A67">
              <w:rPr>
                <w:rtl/>
              </w:rPr>
              <w:t xml:space="preserve"> اش</w:t>
            </w:r>
            <w:r w:rsidRPr="00711A67">
              <w:rPr>
                <w:rFonts w:hint="cs"/>
                <w:rtl/>
              </w:rPr>
              <w:t>ی</w:t>
            </w:r>
            <w:r w:rsidRPr="00711A67">
              <w:rPr>
                <w:rFonts w:hint="eastAsia"/>
                <w:rtl/>
              </w:rPr>
              <w:t>اء</w:t>
            </w:r>
          </w:p>
        </w:tc>
        <w:sdt>
          <w:sdtPr>
            <w:alias w:val="DataType"/>
            <w:tag w:val="DataType"/>
            <w:id w:val="-1158147211"/>
            <w:placeholder>
              <w:docPart w:val="4826F3E21C50422DAFCF647D760463D8"/>
            </w:placeholder>
            <w:dropDownList>
              <w:listItem w:displayText="Farsi text" w:value="Farsi text"/>
              <w:listItem w:displayText="Text" w:value="Text"/>
              <w:listItem w:displayText="Integer" w:value="Integer"/>
              <w:listItem w:displayText="Decimal" w:value="Decimal"/>
              <w:listItem w:displayText="Date" w:value="Date"/>
              <w:listItem w:displayText="Boolean" w:value="Boolean"/>
              <w:listItem w:displayText="URL" w:value="URL"/>
            </w:dropDownList>
          </w:sdtPr>
          <w:sdtContent>
            <w:tc>
              <w:tcPr>
                <w:tcW w:w="1267" w:type="dxa"/>
                <w:vAlign w:val="center"/>
              </w:tcPr>
              <w:p w14:paraId="0B286C16" w14:textId="77777777" w:rsidR="007E3B90" w:rsidRPr="008A6486" w:rsidRDefault="007E3B90" w:rsidP="00A00486">
                <w:pPr>
                  <w:pStyle w:val="Table"/>
                  <w:bidi w:val="0"/>
                  <w:rPr>
                    <w:rtl/>
                  </w:rPr>
                </w:pPr>
                <w:r>
                  <w:t>Farsi text</w:t>
                </w:r>
              </w:p>
            </w:tc>
          </w:sdtContent>
        </w:sdt>
        <w:sdt>
          <w:sdtPr>
            <w:rPr>
              <w:szCs w:val="20"/>
            </w:rPr>
            <w:alias w:val="Type or Instance"/>
            <w:tag w:val="Type or Instance"/>
            <w:id w:val="-897580133"/>
            <w:placeholder>
              <w:docPart w:val="948735E4E96345D789C914E3582A403F"/>
            </w:placeholder>
            <w:dropDownList>
              <w:listItem w:displayText="Type" w:value="T"/>
              <w:listItem w:displayText="Instance" w:value="I"/>
            </w:dropDownList>
          </w:sdtPr>
          <w:sdtEndPr>
            <w:rPr>
              <w:szCs w:val="22"/>
            </w:rPr>
          </w:sdtEndPr>
          <w:sdtContent>
            <w:tc>
              <w:tcPr>
                <w:tcW w:w="1142" w:type="dxa"/>
                <w:vAlign w:val="center"/>
              </w:tcPr>
              <w:p w14:paraId="28C73A6C" w14:textId="77777777" w:rsidR="007E3B90" w:rsidRPr="008A6486" w:rsidRDefault="007E3B90" w:rsidP="00A00486">
                <w:pPr>
                  <w:pStyle w:val="Table"/>
                  <w:bidi w:val="0"/>
                  <w:rPr>
                    <w:rtl/>
                  </w:rPr>
                </w:pPr>
                <w:r w:rsidRPr="00C4260B">
                  <w:t>Type</w:t>
                </w:r>
              </w:p>
            </w:tc>
          </w:sdtContent>
        </w:sdt>
        <w:tc>
          <w:tcPr>
            <w:tcW w:w="1731" w:type="dxa"/>
            <w:vAlign w:val="center"/>
          </w:tcPr>
          <w:p w14:paraId="7E18FE13" w14:textId="3505032D" w:rsidR="007E3B90" w:rsidRPr="008A6486" w:rsidRDefault="00000000" w:rsidP="00451224">
            <w:pPr>
              <w:pStyle w:val="Table"/>
              <w:rPr>
                <w:rtl/>
              </w:rPr>
            </w:pPr>
            <w:sdt>
              <w:sdtPr>
                <w:rPr>
                  <w:rStyle w:val="TableChar"/>
                  <w:rtl/>
                </w:rPr>
                <w:alias w:val="Title"/>
                <w:tag w:val=""/>
                <w:id w:val="1972164864"/>
                <w:lock w:val="sdtContentLocked"/>
                <w:placeholder>
                  <w:docPart w:val="7D93E6E7D7B047539E7F47CC36C274E2"/>
                </w:placeholder>
                <w:dataBinding w:prefixMappings="xmlns:ns0='http://purl.org/dc/elements/1.1/' xmlns:ns1='http://schemas.openxmlformats.org/package/2006/metadata/core-properties' " w:xpath="/ns1:coreProperties[1]/ns0:title[1]" w:storeItemID="{6C3C8BC8-F283-45AE-878A-BAB7291924A1}"/>
                <w:text/>
              </w:sdtPr>
              <w:sdtEndPr>
                <w:rPr>
                  <w:rStyle w:val="DefaultParagraphFont"/>
                </w:rPr>
              </w:sdtEndPr>
              <w:sdtContent>
                <w:r w:rsidR="0055437D">
                  <w:rPr>
                    <w:rStyle w:val="TableChar"/>
                    <w:rtl/>
                  </w:rPr>
                  <w:t>توالت فرنگی</w:t>
                </w:r>
              </w:sdtContent>
            </w:sdt>
          </w:p>
        </w:tc>
        <w:tc>
          <w:tcPr>
            <w:tcW w:w="2083" w:type="dxa"/>
            <w:vAlign w:val="center"/>
          </w:tcPr>
          <w:p w14:paraId="1FD80BA0" w14:textId="77777777" w:rsidR="007E3B90" w:rsidRPr="008A6486" w:rsidRDefault="007E3B90" w:rsidP="00A00486">
            <w:pPr>
              <w:pStyle w:val="Table"/>
              <w:bidi w:val="0"/>
              <w:rPr>
                <w:rtl/>
              </w:rPr>
            </w:pPr>
            <w:r w:rsidRPr="00EA4BD8">
              <w:t>CategoryDescriptionFa</w:t>
            </w:r>
          </w:p>
        </w:tc>
      </w:tr>
      <w:tr w:rsidR="00E53030" w:rsidRPr="008A6486" w14:paraId="479F363C" w14:textId="77777777" w:rsidTr="00A00486">
        <w:tc>
          <w:tcPr>
            <w:tcW w:w="2837" w:type="dxa"/>
            <w:vAlign w:val="center"/>
          </w:tcPr>
          <w:p w14:paraId="23CDBE91" w14:textId="5ED1B886" w:rsidR="00E53030" w:rsidRDefault="00E53030" w:rsidP="00E53030">
            <w:pPr>
              <w:pStyle w:val="Table"/>
              <w:rPr>
                <w:rtl/>
              </w:rPr>
            </w:pPr>
            <w:r w:rsidRPr="00EA4BD8">
              <w:rPr>
                <w:rFonts w:hint="cs"/>
                <w:rtl/>
              </w:rPr>
              <w:t>رنگ شیء</w:t>
            </w:r>
          </w:p>
        </w:tc>
        <w:sdt>
          <w:sdtPr>
            <w:alias w:val="DataType"/>
            <w:tag w:val="DataType"/>
            <w:id w:val="1027066032"/>
            <w:placeholder>
              <w:docPart w:val="7B152C9A9E8442F4BB90659BC887A517"/>
            </w:placeholder>
            <w:dropDownList>
              <w:listItem w:displayText="Farsi text" w:value="Farsi text"/>
              <w:listItem w:displayText="Text" w:value="Text"/>
              <w:listItem w:displayText="Integer" w:value="Integer"/>
              <w:listItem w:displayText="Decimal" w:value="Decimal"/>
              <w:listItem w:displayText="Date" w:value="Date"/>
              <w:listItem w:displayText="Boolean" w:value="Boolean"/>
              <w:listItem w:displayText="URL" w:value="URL"/>
            </w:dropDownList>
          </w:sdtPr>
          <w:sdtContent>
            <w:tc>
              <w:tcPr>
                <w:tcW w:w="1267" w:type="dxa"/>
                <w:vAlign w:val="center"/>
              </w:tcPr>
              <w:p w14:paraId="27148AA2" w14:textId="2EA0D308" w:rsidR="00E53030" w:rsidRDefault="00E53030" w:rsidP="00E53030">
                <w:pPr>
                  <w:pStyle w:val="Table"/>
                  <w:bidi w:val="0"/>
                </w:pPr>
                <w:r>
                  <w:t>Text</w:t>
                </w:r>
              </w:p>
            </w:tc>
          </w:sdtContent>
        </w:sdt>
        <w:sdt>
          <w:sdtPr>
            <w:rPr>
              <w:lang w:val="en-US"/>
            </w:rPr>
            <w:alias w:val="Type or Instance"/>
            <w:tag w:val="Type or Instance"/>
            <w:id w:val="1755856686"/>
            <w:placeholder>
              <w:docPart w:val="0586F0403CAB44269EE1D0CDF6763FDD"/>
            </w:placeholder>
            <w:dropDownList>
              <w:listItem w:displayText="Type" w:value="T"/>
              <w:listItem w:displayText="Instance" w:value="I"/>
            </w:dropDownList>
          </w:sdtPr>
          <w:sdtContent>
            <w:tc>
              <w:tcPr>
                <w:tcW w:w="1142" w:type="dxa"/>
                <w:vAlign w:val="center"/>
              </w:tcPr>
              <w:p w14:paraId="5A17270A" w14:textId="4474D507" w:rsidR="00E53030" w:rsidRDefault="00E53030" w:rsidP="00E53030">
                <w:pPr>
                  <w:pStyle w:val="Table"/>
                  <w:bidi w:val="0"/>
                  <w:rPr>
                    <w:lang w:val="en-US"/>
                  </w:rPr>
                </w:pPr>
                <w:r>
                  <w:rPr>
                    <w:lang w:val="en-US"/>
                  </w:rPr>
                  <w:t>Type</w:t>
                </w:r>
              </w:p>
            </w:tc>
          </w:sdtContent>
        </w:sdt>
        <w:tc>
          <w:tcPr>
            <w:tcW w:w="1731" w:type="dxa"/>
            <w:vAlign w:val="center"/>
          </w:tcPr>
          <w:p w14:paraId="4541A1B2" w14:textId="4A6AEBD0" w:rsidR="00E53030" w:rsidRDefault="00E53030" w:rsidP="00E53030">
            <w:pPr>
              <w:pStyle w:val="Table"/>
              <w:bidi w:val="0"/>
            </w:pPr>
            <w:r>
              <w:fldChar w:fldCharType="begin"/>
            </w:r>
            <w:r>
              <w:instrText xml:space="preserve"> REF Color </w:instrText>
            </w:r>
            <w:r>
              <w:fldChar w:fldCharType="separate"/>
            </w:r>
            <w:r w:rsidR="0055437D">
              <w:rPr>
                <w:noProof/>
              </w:rPr>
              <w:t>N/A</w:t>
            </w:r>
            <w:r>
              <w:fldChar w:fldCharType="end"/>
            </w:r>
          </w:p>
        </w:tc>
        <w:tc>
          <w:tcPr>
            <w:tcW w:w="2083" w:type="dxa"/>
            <w:vAlign w:val="center"/>
          </w:tcPr>
          <w:p w14:paraId="01E4F532" w14:textId="7FA601B2" w:rsidR="00E53030" w:rsidRPr="007E3B90" w:rsidRDefault="00E53030" w:rsidP="00E53030">
            <w:pPr>
              <w:pStyle w:val="Table"/>
              <w:bidi w:val="0"/>
              <w:rPr>
                <w:lang w:val="en-US"/>
              </w:rPr>
            </w:pPr>
            <w:r w:rsidRPr="00EA4BD8">
              <w:t>Color</w:t>
            </w:r>
          </w:p>
        </w:tc>
      </w:tr>
      <w:tr w:rsidR="00E53030" w:rsidRPr="008A6486" w14:paraId="75ED2B58" w14:textId="77777777" w:rsidTr="00A00486">
        <w:tc>
          <w:tcPr>
            <w:tcW w:w="2837" w:type="dxa"/>
            <w:vAlign w:val="center"/>
          </w:tcPr>
          <w:p w14:paraId="78BF935D" w14:textId="7A8F637F" w:rsidR="00E53030" w:rsidRPr="003D5F4B" w:rsidRDefault="00E53030" w:rsidP="00E53030">
            <w:pPr>
              <w:pStyle w:val="Table"/>
              <w:rPr>
                <w:rtl/>
              </w:rPr>
            </w:pPr>
            <w:r>
              <w:rPr>
                <w:rFonts w:hint="cs"/>
                <w:rtl/>
              </w:rPr>
              <w:t>ارتفاع کل</w:t>
            </w:r>
            <w:r w:rsidR="00574DEF">
              <w:t xml:space="preserve"> </w:t>
            </w:r>
            <w:r w:rsidR="00574DEF">
              <w:rPr>
                <w:rFonts w:hint="cs"/>
                <w:rtl/>
              </w:rPr>
              <w:t>توالت فرنگی</w:t>
            </w:r>
          </w:p>
        </w:tc>
        <w:sdt>
          <w:sdtPr>
            <w:alias w:val="DataType"/>
            <w:tag w:val="DataType"/>
            <w:id w:val="1434314048"/>
            <w:placeholder>
              <w:docPart w:val="6157CC9FE3C64627B052884ECAC8945E"/>
            </w:placeholder>
            <w:dropDownList>
              <w:listItem w:displayText="Farsi text" w:value="Farsi text"/>
              <w:listItem w:displayText="Text" w:value="Text"/>
              <w:listItem w:displayText="Integer" w:value="Integer"/>
              <w:listItem w:displayText="Decimal" w:value="Decimal"/>
              <w:listItem w:displayText="Date" w:value="Date"/>
              <w:listItem w:displayText="Boolean" w:value="Boolean"/>
              <w:listItem w:displayText="URL" w:value="URL"/>
            </w:dropDownList>
          </w:sdtPr>
          <w:sdtContent>
            <w:tc>
              <w:tcPr>
                <w:tcW w:w="1267" w:type="dxa"/>
                <w:vAlign w:val="center"/>
              </w:tcPr>
              <w:p w14:paraId="6885436E" w14:textId="1838F08E" w:rsidR="00E53030" w:rsidRDefault="00E53030" w:rsidP="00E53030">
                <w:pPr>
                  <w:pStyle w:val="Table"/>
                  <w:bidi w:val="0"/>
                </w:pPr>
                <w:r>
                  <w:t>Decimal</w:t>
                </w:r>
              </w:p>
            </w:tc>
          </w:sdtContent>
        </w:sdt>
        <w:sdt>
          <w:sdtPr>
            <w:rPr>
              <w:lang w:val="en-US"/>
            </w:rPr>
            <w:alias w:val="Type or Instance"/>
            <w:tag w:val="Type or Instance"/>
            <w:id w:val="663592949"/>
            <w:placeholder>
              <w:docPart w:val="CE5B31CFAD0840E2B2D3A65D24AAB245"/>
            </w:placeholder>
            <w:dropDownList>
              <w:listItem w:displayText="Type" w:value="T"/>
              <w:listItem w:displayText="Instance" w:value="I"/>
            </w:dropDownList>
          </w:sdtPr>
          <w:sdtContent>
            <w:tc>
              <w:tcPr>
                <w:tcW w:w="1142" w:type="dxa"/>
                <w:vAlign w:val="center"/>
              </w:tcPr>
              <w:p w14:paraId="5B78BB7C" w14:textId="2B0DCDAC" w:rsidR="00E53030" w:rsidRDefault="00E53030" w:rsidP="00E53030">
                <w:pPr>
                  <w:pStyle w:val="Table"/>
                  <w:bidi w:val="0"/>
                  <w:rPr>
                    <w:szCs w:val="20"/>
                  </w:rPr>
                </w:pPr>
                <w:r>
                  <w:rPr>
                    <w:lang w:val="en-US"/>
                  </w:rPr>
                  <w:t>Type</w:t>
                </w:r>
              </w:p>
            </w:tc>
          </w:sdtContent>
        </w:sdt>
        <w:tc>
          <w:tcPr>
            <w:tcW w:w="1731" w:type="dxa"/>
            <w:vAlign w:val="center"/>
          </w:tcPr>
          <w:p w14:paraId="41BD6CCC" w14:textId="2B4CB74C" w:rsidR="00E53030" w:rsidRDefault="00E53030" w:rsidP="00E53030">
            <w:pPr>
              <w:pStyle w:val="Table"/>
              <w:bidi w:val="0"/>
            </w:pPr>
            <w:r>
              <w:fldChar w:fldCharType="begin"/>
            </w:r>
            <w:r>
              <w:instrText xml:space="preserve"> REF </w:instrText>
            </w:r>
            <w:r w:rsidRPr="007E3B90">
              <w:rPr>
                <w:lang w:val="en-US"/>
              </w:rPr>
              <w:instrText>Height</w:instrText>
            </w:r>
            <w:r>
              <w:instrText xml:space="preserve"> </w:instrText>
            </w:r>
            <w:r>
              <w:fldChar w:fldCharType="separate"/>
            </w:r>
            <w:r w:rsidR="0055437D">
              <w:rPr>
                <w:noProof/>
              </w:rPr>
              <w:t>0.00</w:t>
            </w:r>
            <w:r>
              <w:fldChar w:fldCharType="end"/>
            </w:r>
          </w:p>
        </w:tc>
        <w:tc>
          <w:tcPr>
            <w:tcW w:w="2083" w:type="dxa"/>
            <w:vAlign w:val="center"/>
          </w:tcPr>
          <w:p w14:paraId="1B03A567" w14:textId="2BD1F2AD" w:rsidR="00E53030" w:rsidRPr="00EA4BD8" w:rsidRDefault="00E53030" w:rsidP="00E53030">
            <w:pPr>
              <w:pStyle w:val="Table"/>
              <w:bidi w:val="0"/>
            </w:pPr>
            <w:r w:rsidRPr="007E3B90">
              <w:rPr>
                <w:lang w:val="en-US"/>
              </w:rPr>
              <w:t>Height</w:t>
            </w:r>
          </w:p>
        </w:tc>
      </w:tr>
      <w:tr w:rsidR="00E53030" w:rsidRPr="008A6486" w14:paraId="59643855" w14:textId="77777777" w:rsidTr="00A00486">
        <w:tc>
          <w:tcPr>
            <w:tcW w:w="2837" w:type="dxa"/>
            <w:vAlign w:val="center"/>
          </w:tcPr>
          <w:p w14:paraId="649BD12B" w14:textId="2EEAF7FC" w:rsidR="00E53030" w:rsidRPr="003D5F4B" w:rsidRDefault="00E53030" w:rsidP="00E53030">
            <w:pPr>
              <w:pStyle w:val="Table"/>
              <w:rPr>
                <w:rtl/>
              </w:rPr>
            </w:pPr>
            <w:r>
              <w:rPr>
                <w:rFonts w:hint="cs"/>
                <w:rtl/>
              </w:rPr>
              <w:t>طول کل</w:t>
            </w:r>
            <w:r w:rsidR="00574DEF">
              <w:rPr>
                <w:rFonts w:hint="cs"/>
                <w:rtl/>
              </w:rPr>
              <w:t xml:space="preserve"> توالت فرنگی</w:t>
            </w:r>
          </w:p>
        </w:tc>
        <w:sdt>
          <w:sdtPr>
            <w:alias w:val="DataType"/>
            <w:tag w:val="DataType"/>
            <w:id w:val="2020801453"/>
            <w:placeholder>
              <w:docPart w:val="C5A219C08A7D40D0913A4CFE9E8D3543"/>
            </w:placeholder>
            <w:dropDownList>
              <w:listItem w:displayText="Farsi text" w:value="Farsi text"/>
              <w:listItem w:displayText="Text" w:value="Text"/>
              <w:listItem w:displayText="Integer" w:value="Integer"/>
              <w:listItem w:displayText="Decimal" w:value="Decimal"/>
              <w:listItem w:displayText="Date" w:value="Date"/>
              <w:listItem w:displayText="Boolean" w:value="Boolean"/>
              <w:listItem w:displayText="URL" w:value="URL"/>
            </w:dropDownList>
          </w:sdtPr>
          <w:sdtContent>
            <w:tc>
              <w:tcPr>
                <w:tcW w:w="1267" w:type="dxa"/>
                <w:vAlign w:val="center"/>
              </w:tcPr>
              <w:p w14:paraId="48B45CA6" w14:textId="3F9F9413" w:rsidR="00E53030" w:rsidRDefault="00E53030" w:rsidP="00E53030">
                <w:pPr>
                  <w:pStyle w:val="Table"/>
                  <w:bidi w:val="0"/>
                </w:pPr>
                <w:r>
                  <w:t>Decimal</w:t>
                </w:r>
              </w:p>
            </w:tc>
          </w:sdtContent>
        </w:sdt>
        <w:sdt>
          <w:sdtPr>
            <w:rPr>
              <w:lang w:val="en-US"/>
            </w:rPr>
            <w:alias w:val="Type or Instance"/>
            <w:tag w:val="Type or Instance"/>
            <w:id w:val="30545219"/>
            <w:placeholder>
              <w:docPart w:val="EF17501E5B414EE68F232E0D3DE8F1F7"/>
            </w:placeholder>
            <w:dropDownList>
              <w:listItem w:displayText="Type" w:value="T"/>
              <w:listItem w:displayText="Instance" w:value="I"/>
            </w:dropDownList>
          </w:sdtPr>
          <w:sdtContent>
            <w:tc>
              <w:tcPr>
                <w:tcW w:w="1142" w:type="dxa"/>
                <w:vAlign w:val="center"/>
              </w:tcPr>
              <w:p w14:paraId="4A533A13" w14:textId="7BD0D193" w:rsidR="00E53030" w:rsidRDefault="00E53030" w:rsidP="00E53030">
                <w:pPr>
                  <w:pStyle w:val="Table"/>
                  <w:bidi w:val="0"/>
                  <w:rPr>
                    <w:szCs w:val="20"/>
                  </w:rPr>
                </w:pPr>
                <w:r>
                  <w:rPr>
                    <w:lang w:val="en-US"/>
                  </w:rPr>
                  <w:t>Type</w:t>
                </w:r>
              </w:p>
            </w:tc>
          </w:sdtContent>
        </w:sdt>
        <w:tc>
          <w:tcPr>
            <w:tcW w:w="1731" w:type="dxa"/>
            <w:vAlign w:val="center"/>
          </w:tcPr>
          <w:p w14:paraId="75E7C8B6" w14:textId="79AE343E" w:rsidR="00E53030" w:rsidRDefault="00E53030" w:rsidP="00E53030">
            <w:pPr>
              <w:pStyle w:val="Table"/>
              <w:bidi w:val="0"/>
            </w:pPr>
            <w:r>
              <w:fldChar w:fldCharType="begin"/>
            </w:r>
            <w:r>
              <w:instrText xml:space="preserve"> REF </w:instrText>
            </w:r>
            <w:r w:rsidRPr="007E3B90">
              <w:rPr>
                <w:lang w:val="en-US"/>
              </w:rPr>
              <w:instrText>Length</w:instrText>
            </w:r>
            <w:r>
              <w:instrText xml:space="preserve"> </w:instrText>
            </w:r>
            <w:r>
              <w:fldChar w:fldCharType="separate"/>
            </w:r>
            <w:r w:rsidR="0055437D">
              <w:rPr>
                <w:noProof/>
              </w:rPr>
              <w:t>0.00</w:t>
            </w:r>
            <w:r>
              <w:fldChar w:fldCharType="end"/>
            </w:r>
          </w:p>
        </w:tc>
        <w:tc>
          <w:tcPr>
            <w:tcW w:w="2083" w:type="dxa"/>
            <w:vAlign w:val="center"/>
          </w:tcPr>
          <w:p w14:paraId="580BD7D7" w14:textId="2A6DA5D2" w:rsidR="00E53030" w:rsidRPr="00EA4BD8" w:rsidRDefault="00E53030" w:rsidP="00E53030">
            <w:pPr>
              <w:pStyle w:val="Table"/>
              <w:bidi w:val="0"/>
            </w:pPr>
            <w:r w:rsidRPr="007E3B90">
              <w:rPr>
                <w:lang w:val="en-US"/>
              </w:rPr>
              <w:t>Length</w:t>
            </w:r>
          </w:p>
        </w:tc>
      </w:tr>
      <w:tr w:rsidR="00E53030" w:rsidRPr="008A6486" w14:paraId="7FAB5659" w14:textId="77777777" w:rsidTr="00A00486">
        <w:tc>
          <w:tcPr>
            <w:tcW w:w="2837" w:type="dxa"/>
            <w:vAlign w:val="center"/>
          </w:tcPr>
          <w:p w14:paraId="14787390" w14:textId="0E4F71F2" w:rsidR="00E53030" w:rsidRPr="003D5F4B" w:rsidRDefault="00E53030" w:rsidP="00E53030">
            <w:pPr>
              <w:pStyle w:val="Table"/>
              <w:rPr>
                <w:rtl/>
              </w:rPr>
            </w:pPr>
            <w:r>
              <w:rPr>
                <w:rFonts w:hint="cs"/>
                <w:rtl/>
              </w:rPr>
              <w:t>عرض کل</w:t>
            </w:r>
            <w:r w:rsidR="00574DEF">
              <w:rPr>
                <w:rFonts w:hint="cs"/>
                <w:rtl/>
              </w:rPr>
              <w:t xml:space="preserve"> توالت فرنگی</w:t>
            </w:r>
          </w:p>
        </w:tc>
        <w:sdt>
          <w:sdtPr>
            <w:alias w:val="DataType"/>
            <w:tag w:val="DataType"/>
            <w:id w:val="2079238140"/>
            <w:placeholder>
              <w:docPart w:val="DC2FAB52FFA842D6A39B2FB02DFCED85"/>
            </w:placeholder>
            <w:dropDownList>
              <w:listItem w:displayText="Farsi text" w:value="Farsi text"/>
              <w:listItem w:displayText="Text" w:value="Text"/>
              <w:listItem w:displayText="Integer" w:value="Integer"/>
              <w:listItem w:displayText="Decimal" w:value="Decimal"/>
              <w:listItem w:displayText="Date" w:value="Date"/>
              <w:listItem w:displayText="Boolean" w:value="Boolean"/>
              <w:listItem w:displayText="URL" w:value="URL"/>
            </w:dropDownList>
          </w:sdtPr>
          <w:sdtContent>
            <w:tc>
              <w:tcPr>
                <w:tcW w:w="1267" w:type="dxa"/>
                <w:vAlign w:val="center"/>
              </w:tcPr>
              <w:p w14:paraId="6BF60EF0" w14:textId="6E8A81CE" w:rsidR="00E53030" w:rsidRDefault="00E53030" w:rsidP="00E53030">
                <w:pPr>
                  <w:pStyle w:val="Table"/>
                  <w:bidi w:val="0"/>
                </w:pPr>
                <w:r>
                  <w:t>Decimal</w:t>
                </w:r>
              </w:p>
            </w:tc>
          </w:sdtContent>
        </w:sdt>
        <w:sdt>
          <w:sdtPr>
            <w:rPr>
              <w:lang w:val="en-US"/>
            </w:rPr>
            <w:alias w:val="Type or Instance"/>
            <w:tag w:val="Type or Instance"/>
            <w:id w:val="319082481"/>
            <w:placeholder>
              <w:docPart w:val="047F18E79DF141088774431538109354"/>
            </w:placeholder>
            <w:dropDownList>
              <w:listItem w:displayText="Type" w:value="T"/>
              <w:listItem w:displayText="Instance" w:value="I"/>
            </w:dropDownList>
          </w:sdtPr>
          <w:sdtContent>
            <w:tc>
              <w:tcPr>
                <w:tcW w:w="1142" w:type="dxa"/>
                <w:vAlign w:val="center"/>
              </w:tcPr>
              <w:p w14:paraId="59A7ECCB" w14:textId="581BAE5E" w:rsidR="00E53030" w:rsidRDefault="00E53030" w:rsidP="00E53030">
                <w:pPr>
                  <w:pStyle w:val="Table"/>
                  <w:bidi w:val="0"/>
                  <w:rPr>
                    <w:szCs w:val="20"/>
                  </w:rPr>
                </w:pPr>
                <w:r>
                  <w:rPr>
                    <w:lang w:val="en-US"/>
                  </w:rPr>
                  <w:t>Type</w:t>
                </w:r>
              </w:p>
            </w:tc>
          </w:sdtContent>
        </w:sdt>
        <w:tc>
          <w:tcPr>
            <w:tcW w:w="1731" w:type="dxa"/>
            <w:vAlign w:val="center"/>
          </w:tcPr>
          <w:p w14:paraId="1A341F42" w14:textId="498492CA" w:rsidR="00E53030" w:rsidRDefault="00E53030" w:rsidP="00E53030">
            <w:pPr>
              <w:pStyle w:val="Table"/>
              <w:bidi w:val="0"/>
            </w:pPr>
            <w:r>
              <w:fldChar w:fldCharType="begin"/>
            </w:r>
            <w:r>
              <w:instrText xml:space="preserve"> REF </w:instrText>
            </w:r>
            <w:r w:rsidRPr="007E3B90">
              <w:rPr>
                <w:lang w:val="en-US"/>
              </w:rPr>
              <w:instrText>Width</w:instrText>
            </w:r>
            <w:r>
              <w:instrText xml:space="preserve"> </w:instrText>
            </w:r>
            <w:r>
              <w:fldChar w:fldCharType="separate"/>
            </w:r>
            <w:r w:rsidR="0055437D">
              <w:rPr>
                <w:noProof/>
              </w:rPr>
              <w:t>0.00</w:t>
            </w:r>
            <w:r>
              <w:fldChar w:fldCharType="end"/>
            </w:r>
          </w:p>
        </w:tc>
        <w:tc>
          <w:tcPr>
            <w:tcW w:w="2083" w:type="dxa"/>
            <w:vAlign w:val="center"/>
          </w:tcPr>
          <w:p w14:paraId="5C9FF5F3" w14:textId="0531C6FD" w:rsidR="00E53030" w:rsidRPr="00EA4BD8" w:rsidRDefault="00E53030" w:rsidP="00E53030">
            <w:pPr>
              <w:pStyle w:val="Table"/>
              <w:bidi w:val="0"/>
            </w:pPr>
            <w:r w:rsidRPr="007E3B90">
              <w:rPr>
                <w:lang w:val="en-US"/>
              </w:rPr>
              <w:t>Width</w:t>
            </w:r>
          </w:p>
        </w:tc>
      </w:tr>
      <w:tr w:rsidR="00E53030" w:rsidRPr="008A6486" w14:paraId="757E1FE9" w14:textId="77777777" w:rsidTr="00A00486">
        <w:tc>
          <w:tcPr>
            <w:tcW w:w="2837" w:type="dxa"/>
            <w:vAlign w:val="center"/>
          </w:tcPr>
          <w:p w14:paraId="3441DBA5" w14:textId="6F11BC7C" w:rsidR="00E53030" w:rsidRPr="00704ACA" w:rsidRDefault="00E53030" w:rsidP="00E53030">
            <w:pPr>
              <w:pStyle w:val="Table"/>
              <w:rPr>
                <w:rFonts w:cs="Calibri"/>
                <w:rtl/>
              </w:rPr>
            </w:pPr>
            <w:r>
              <w:rPr>
                <w:rFonts w:hint="cs"/>
                <w:rtl/>
              </w:rPr>
              <w:t>عمق</w:t>
            </w:r>
            <w:r w:rsidR="00574DEF">
              <w:rPr>
                <w:rFonts w:hint="cs"/>
                <w:rtl/>
              </w:rPr>
              <w:t xml:space="preserve"> توالت فرنگی</w:t>
            </w:r>
          </w:p>
        </w:tc>
        <w:sdt>
          <w:sdtPr>
            <w:alias w:val="DataType"/>
            <w:tag w:val="DataType"/>
            <w:id w:val="1554352372"/>
            <w:placeholder>
              <w:docPart w:val="85FC7C1E3C79488182F6E0123967A150"/>
            </w:placeholder>
            <w:dropDownList>
              <w:listItem w:displayText="Farsi text" w:value="Farsi text"/>
              <w:listItem w:displayText="Text" w:value="Text"/>
              <w:listItem w:displayText="Integer" w:value="Integer"/>
              <w:listItem w:displayText="Decimal" w:value="Decimal"/>
              <w:listItem w:displayText="Date" w:value="Date"/>
              <w:listItem w:displayText="Boolean" w:value="Boolean"/>
              <w:listItem w:displayText="URL" w:value="URL"/>
            </w:dropDownList>
          </w:sdtPr>
          <w:sdtContent>
            <w:tc>
              <w:tcPr>
                <w:tcW w:w="1267" w:type="dxa"/>
                <w:vAlign w:val="center"/>
              </w:tcPr>
              <w:p w14:paraId="5D942254" w14:textId="316A8E9B" w:rsidR="00E53030" w:rsidRDefault="00E53030" w:rsidP="00E53030">
                <w:pPr>
                  <w:pStyle w:val="Table"/>
                  <w:bidi w:val="0"/>
                </w:pPr>
                <w:r>
                  <w:t>Decimal</w:t>
                </w:r>
              </w:p>
            </w:tc>
          </w:sdtContent>
        </w:sdt>
        <w:sdt>
          <w:sdtPr>
            <w:rPr>
              <w:lang w:val="en-US"/>
            </w:rPr>
            <w:alias w:val="Type or Instance"/>
            <w:tag w:val="Type or Instance"/>
            <w:id w:val="-733241025"/>
            <w:placeholder>
              <w:docPart w:val="93AD49685AE34309B33A2A7ED63712A1"/>
            </w:placeholder>
            <w:dropDownList>
              <w:listItem w:displayText="Type" w:value="T"/>
              <w:listItem w:displayText="Instance" w:value="I"/>
            </w:dropDownList>
          </w:sdtPr>
          <w:sdtContent>
            <w:tc>
              <w:tcPr>
                <w:tcW w:w="1142" w:type="dxa"/>
                <w:vAlign w:val="center"/>
              </w:tcPr>
              <w:p w14:paraId="16F5E51B" w14:textId="1E3E8C84" w:rsidR="00E53030" w:rsidRDefault="00E53030" w:rsidP="00E53030">
                <w:pPr>
                  <w:pStyle w:val="Table"/>
                  <w:bidi w:val="0"/>
                  <w:rPr>
                    <w:szCs w:val="20"/>
                  </w:rPr>
                </w:pPr>
                <w:r>
                  <w:rPr>
                    <w:lang w:val="en-US"/>
                  </w:rPr>
                  <w:t>Type</w:t>
                </w:r>
              </w:p>
            </w:tc>
          </w:sdtContent>
        </w:sdt>
        <w:tc>
          <w:tcPr>
            <w:tcW w:w="1731" w:type="dxa"/>
            <w:vAlign w:val="center"/>
          </w:tcPr>
          <w:p w14:paraId="7263088F" w14:textId="07E5302E" w:rsidR="00E53030" w:rsidRDefault="00E53030" w:rsidP="00E53030">
            <w:pPr>
              <w:pStyle w:val="Table"/>
              <w:bidi w:val="0"/>
            </w:pPr>
            <w:r>
              <w:fldChar w:fldCharType="begin"/>
            </w:r>
            <w:r>
              <w:instrText xml:space="preserve"> REF </w:instrText>
            </w:r>
            <w:r w:rsidRPr="007E3B90">
              <w:rPr>
                <w:lang w:val="en-US"/>
              </w:rPr>
              <w:instrText>Depth</w:instrText>
            </w:r>
            <w:r>
              <w:instrText xml:space="preserve"> </w:instrText>
            </w:r>
            <w:r>
              <w:fldChar w:fldCharType="separate"/>
            </w:r>
            <w:r w:rsidR="0055437D">
              <w:rPr>
                <w:noProof/>
                <w:lang w:val="en-US"/>
              </w:rPr>
              <w:t>0.00</w:t>
            </w:r>
            <w:r>
              <w:fldChar w:fldCharType="end"/>
            </w:r>
          </w:p>
        </w:tc>
        <w:tc>
          <w:tcPr>
            <w:tcW w:w="2083" w:type="dxa"/>
            <w:vAlign w:val="center"/>
          </w:tcPr>
          <w:p w14:paraId="5C4C484A" w14:textId="623CD1F4" w:rsidR="00E53030" w:rsidRPr="00EA4BD8" w:rsidRDefault="00E53030" w:rsidP="00E53030">
            <w:pPr>
              <w:pStyle w:val="Table"/>
              <w:bidi w:val="0"/>
            </w:pPr>
            <w:r w:rsidRPr="007E3B90">
              <w:rPr>
                <w:lang w:val="en-US"/>
              </w:rPr>
              <w:t>Depth</w:t>
            </w:r>
          </w:p>
        </w:tc>
      </w:tr>
      <w:tr w:rsidR="00E53030" w:rsidRPr="008A6486" w14:paraId="47ED2FC5" w14:textId="77777777" w:rsidTr="00A00486">
        <w:tc>
          <w:tcPr>
            <w:tcW w:w="2837" w:type="dxa"/>
            <w:vAlign w:val="center"/>
          </w:tcPr>
          <w:p w14:paraId="22203C60" w14:textId="139D68AD" w:rsidR="00E53030" w:rsidRPr="003D5F4B" w:rsidRDefault="00E53030" w:rsidP="00E53030">
            <w:pPr>
              <w:pStyle w:val="Table"/>
              <w:rPr>
                <w:rtl/>
              </w:rPr>
            </w:pPr>
            <w:r w:rsidRPr="006373D9">
              <w:rPr>
                <w:rtl/>
              </w:rPr>
              <w:t>جنس ش</w:t>
            </w:r>
            <w:r w:rsidRPr="006373D9">
              <w:rPr>
                <w:rFonts w:hint="cs"/>
                <w:rtl/>
              </w:rPr>
              <w:t>ی</w:t>
            </w:r>
            <w:r w:rsidRPr="006373D9">
              <w:rPr>
                <w:rFonts w:hint="eastAsia"/>
                <w:rtl/>
              </w:rPr>
              <w:t>ء</w:t>
            </w:r>
            <w:r w:rsidRPr="006373D9">
              <w:rPr>
                <w:rtl/>
              </w:rPr>
              <w:t xml:space="preserve"> بر اساس عنوان مندرج در جدول 41 از </w:t>
            </w:r>
            <w:r w:rsidRPr="006373D9">
              <w:t>OmniClass</w:t>
            </w:r>
          </w:p>
        </w:tc>
        <w:sdt>
          <w:sdtPr>
            <w:alias w:val="DataType"/>
            <w:tag w:val="DataType"/>
            <w:id w:val="2058511462"/>
            <w:placeholder>
              <w:docPart w:val="175E86D925704A45ABCFDC9895A1BAE9"/>
            </w:placeholder>
            <w:dropDownList>
              <w:listItem w:displayText="Farsi text" w:value="Farsi text"/>
              <w:listItem w:displayText="Text" w:value="Text"/>
              <w:listItem w:displayText="Integer" w:value="Integer"/>
              <w:listItem w:displayText="Decimal" w:value="Decimal"/>
              <w:listItem w:displayText="Date" w:value="Date"/>
              <w:listItem w:displayText="Boolean" w:value="Boolean"/>
              <w:listItem w:displayText="URL" w:value="URL"/>
            </w:dropDownList>
          </w:sdtPr>
          <w:sdtContent>
            <w:tc>
              <w:tcPr>
                <w:tcW w:w="1267" w:type="dxa"/>
                <w:vAlign w:val="center"/>
              </w:tcPr>
              <w:p w14:paraId="49B8E44C" w14:textId="77777777" w:rsidR="00E53030" w:rsidRPr="008A6486" w:rsidRDefault="00E53030" w:rsidP="00E53030">
                <w:pPr>
                  <w:pStyle w:val="Table"/>
                  <w:bidi w:val="0"/>
                  <w:rPr>
                    <w:rtl/>
                  </w:rPr>
                </w:pPr>
                <w:r>
                  <w:t>Text</w:t>
                </w:r>
              </w:p>
            </w:tc>
          </w:sdtContent>
        </w:sdt>
        <w:sdt>
          <w:sdtPr>
            <w:rPr>
              <w:lang w:val="en-US"/>
            </w:rPr>
            <w:alias w:val="Type or Instance"/>
            <w:tag w:val="Type or Instance"/>
            <w:id w:val="-221443814"/>
            <w:placeholder>
              <w:docPart w:val="CB3A45E7E7B047B7893CD9481675008B"/>
            </w:placeholder>
            <w:dropDownList>
              <w:listItem w:displayText="Type" w:value="T"/>
              <w:listItem w:displayText="Instance" w:value="I"/>
            </w:dropDownList>
          </w:sdtPr>
          <w:sdtContent>
            <w:tc>
              <w:tcPr>
                <w:tcW w:w="1142" w:type="dxa"/>
                <w:vAlign w:val="center"/>
              </w:tcPr>
              <w:p w14:paraId="551B2501" w14:textId="77777777" w:rsidR="00E53030" w:rsidRPr="008A6486" w:rsidRDefault="00E53030" w:rsidP="00E53030">
                <w:pPr>
                  <w:pStyle w:val="Table"/>
                  <w:bidi w:val="0"/>
                  <w:rPr>
                    <w:rtl/>
                  </w:rPr>
                </w:pPr>
                <w:r>
                  <w:rPr>
                    <w:lang w:val="en-US"/>
                  </w:rPr>
                  <w:t>Type</w:t>
                </w:r>
              </w:p>
            </w:tc>
          </w:sdtContent>
        </w:sdt>
        <w:tc>
          <w:tcPr>
            <w:tcW w:w="1731" w:type="dxa"/>
            <w:vAlign w:val="center"/>
          </w:tcPr>
          <w:p w14:paraId="0D6778B3" w14:textId="45BC2365" w:rsidR="00E53030" w:rsidRPr="008A6486" w:rsidRDefault="00E53030" w:rsidP="00E53030">
            <w:pPr>
              <w:pStyle w:val="Table"/>
              <w:bidi w:val="0"/>
              <w:rPr>
                <w:rtl/>
              </w:rPr>
            </w:pPr>
            <w:r>
              <w:fldChar w:fldCharType="begin"/>
            </w:r>
            <w:r>
              <w:instrText xml:space="preserve"> REF </w:instrText>
            </w:r>
            <w:r w:rsidRPr="00EA4BD8">
              <w:instrText>Material</w:instrText>
            </w:r>
            <w:r>
              <w:instrText xml:space="preserve"> </w:instrText>
            </w:r>
            <w:r>
              <w:fldChar w:fldCharType="separate"/>
            </w:r>
            <w:r w:rsidR="0055437D">
              <w:rPr>
                <w:noProof/>
              </w:rPr>
              <w:t>N/A</w:t>
            </w:r>
            <w:r>
              <w:fldChar w:fldCharType="end"/>
            </w:r>
          </w:p>
        </w:tc>
        <w:tc>
          <w:tcPr>
            <w:tcW w:w="2083" w:type="dxa"/>
            <w:vAlign w:val="center"/>
          </w:tcPr>
          <w:p w14:paraId="558E1CA1" w14:textId="77777777" w:rsidR="00E53030" w:rsidRPr="008A6486" w:rsidRDefault="00E53030" w:rsidP="00E53030">
            <w:pPr>
              <w:pStyle w:val="Table"/>
              <w:bidi w:val="0"/>
              <w:rPr>
                <w:rtl/>
              </w:rPr>
            </w:pPr>
            <w:r w:rsidRPr="00EA4BD8">
              <w:t>Material</w:t>
            </w:r>
          </w:p>
        </w:tc>
      </w:tr>
      <w:tr w:rsidR="00E53030" w:rsidRPr="008A6486" w14:paraId="68FE9DC1" w14:textId="77777777" w:rsidTr="00A00486">
        <w:tc>
          <w:tcPr>
            <w:tcW w:w="2837" w:type="dxa"/>
            <w:vAlign w:val="center"/>
          </w:tcPr>
          <w:p w14:paraId="5A58480F" w14:textId="14FCF67A" w:rsidR="00E53030" w:rsidRPr="00EA4BD8" w:rsidRDefault="00E53030" w:rsidP="00E53030">
            <w:pPr>
              <w:pStyle w:val="Table"/>
              <w:rPr>
                <w:rtl/>
              </w:rPr>
            </w:pPr>
            <w:r w:rsidRPr="00EA4BD8">
              <w:rPr>
                <w:rFonts w:hint="cs"/>
                <w:rtl/>
              </w:rPr>
              <w:t>وزن شیء</w:t>
            </w:r>
          </w:p>
        </w:tc>
        <w:sdt>
          <w:sdtPr>
            <w:alias w:val="DataType"/>
            <w:tag w:val="DataType"/>
            <w:id w:val="1373105295"/>
            <w:placeholder>
              <w:docPart w:val="EF08270ED6A5412C89B3F19E67612ECC"/>
            </w:placeholder>
            <w:dropDownList>
              <w:listItem w:displayText="Farsi text" w:value="Farsi text"/>
              <w:listItem w:displayText="Text" w:value="Text"/>
              <w:listItem w:displayText="Integer" w:value="Integer"/>
              <w:listItem w:displayText="Decimal" w:value="Decimal"/>
              <w:listItem w:displayText="Date" w:value="Date"/>
              <w:listItem w:displayText="Boolean" w:value="Boolean"/>
              <w:listItem w:displayText="URL" w:value="URL"/>
            </w:dropDownList>
          </w:sdtPr>
          <w:sdtContent>
            <w:tc>
              <w:tcPr>
                <w:tcW w:w="1267" w:type="dxa"/>
                <w:vAlign w:val="center"/>
              </w:tcPr>
              <w:p w14:paraId="07D142A4" w14:textId="47886FAD" w:rsidR="00E53030" w:rsidRDefault="00E53030" w:rsidP="00E53030">
                <w:pPr>
                  <w:pStyle w:val="Table"/>
                  <w:bidi w:val="0"/>
                </w:pPr>
                <w:r>
                  <w:t>Decimal</w:t>
                </w:r>
              </w:p>
            </w:tc>
          </w:sdtContent>
        </w:sdt>
        <w:sdt>
          <w:sdtPr>
            <w:rPr>
              <w:lang w:val="en-US"/>
            </w:rPr>
            <w:alias w:val="Type or Instance"/>
            <w:tag w:val="Type or Instance"/>
            <w:id w:val="-1745323998"/>
            <w:placeholder>
              <w:docPart w:val="CD144B6A7F814DB4B2DBDABB5EE3A4EB"/>
            </w:placeholder>
            <w:dropDownList>
              <w:listItem w:displayText="Type" w:value="T"/>
              <w:listItem w:displayText="Instance" w:value="I"/>
            </w:dropDownList>
          </w:sdtPr>
          <w:sdtContent>
            <w:tc>
              <w:tcPr>
                <w:tcW w:w="1142" w:type="dxa"/>
                <w:vAlign w:val="center"/>
              </w:tcPr>
              <w:p w14:paraId="01F6433B" w14:textId="2C717AB0" w:rsidR="00E53030" w:rsidRDefault="00E53030" w:rsidP="00E53030">
                <w:pPr>
                  <w:pStyle w:val="Table"/>
                  <w:bidi w:val="0"/>
                  <w:rPr>
                    <w:lang w:val="en-US"/>
                  </w:rPr>
                </w:pPr>
                <w:r>
                  <w:rPr>
                    <w:lang w:val="en-US"/>
                  </w:rPr>
                  <w:t>Type</w:t>
                </w:r>
              </w:p>
            </w:tc>
          </w:sdtContent>
        </w:sdt>
        <w:tc>
          <w:tcPr>
            <w:tcW w:w="1731" w:type="dxa"/>
            <w:vAlign w:val="center"/>
          </w:tcPr>
          <w:p w14:paraId="5F7DE401" w14:textId="51727E63" w:rsidR="00E53030" w:rsidRDefault="00E53030" w:rsidP="00E53030">
            <w:pPr>
              <w:pStyle w:val="Table"/>
              <w:bidi w:val="0"/>
            </w:pPr>
            <w:r>
              <w:fldChar w:fldCharType="begin"/>
            </w:r>
            <w:r>
              <w:instrText xml:space="preserve"> REF </w:instrText>
            </w:r>
            <w:r w:rsidRPr="00EA4BD8">
              <w:instrText>Weight</w:instrText>
            </w:r>
            <w:r>
              <w:instrText xml:space="preserve"> </w:instrText>
            </w:r>
            <w:r>
              <w:fldChar w:fldCharType="separate"/>
            </w:r>
            <w:r w:rsidR="0055437D">
              <w:rPr>
                <w:noProof/>
              </w:rPr>
              <w:t>0.00</w:t>
            </w:r>
            <w:r>
              <w:fldChar w:fldCharType="end"/>
            </w:r>
          </w:p>
        </w:tc>
        <w:tc>
          <w:tcPr>
            <w:tcW w:w="2083" w:type="dxa"/>
            <w:vAlign w:val="center"/>
          </w:tcPr>
          <w:p w14:paraId="7BA0F5B2" w14:textId="49C86C33" w:rsidR="00E53030" w:rsidRPr="00EA4BD8" w:rsidRDefault="00E53030" w:rsidP="00E53030">
            <w:pPr>
              <w:pStyle w:val="Table"/>
              <w:bidi w:val="0"/>
            </w:pPr>
            <w:r w:rsidRPr="00EA4BD8">
              <w:t>Weight</w:t>
            </w:r>
          </w:p>
        </w:tc>
      </w:tr>
      <w:tr w:rsidR="00E53030" w:rsidRPr="008A6486" w14:paraId="5246EA1D" w14:textId="77777777" w:rsidTr="00A00486">
        <w:tc>
          <w:tcPr>
            <w:tcW w:w="2837" w:type="dxa"/>
            <w:vAlign w:val="center"/>
          </w:tcPr>
          <w:p w14:paraId="714E65E4" w14:textId="77777777" w:rsidR="00E53030" w:rsidRPr="003D5F4B" w:rsidRDefault="00E53030" w:rsidP="00E53030">
            <w:pPr>
              <w:pStyle w:val="Table"/>
              <w:rPr>
                <w:rtl/>
              </w:rPr>
            </w:pPr>
            <w:r w:rsidRPr="00EA4BD8">
              <w:rPr>
                <w:rFonts w:hint="cs"/>
                <w:rtl/>
              </w:rPr>
              <w:t>توصیفی از شیء</w:t>
            </w:r>
          </w:p>
        </w:tc>
        <w:sdt>
          <w:sdtPr>
            <w:alias w:val="DataType"/>
            <w:tag w:val="DataType"/>
            <w:id w:val="220644292"/>
            <w:placeholder>
              <w:docPart w:val="663A70167BC844C28F3EE7048873F203"/>
            </w:placeholder>
            <w:dropDownList>
              <w:listItem w:displayText="Farsi text" w:value="Farsi text"/>
              <w:listItem w:displayText="Text" w:value="Text"/>
              <w:listItem w:displayText="Integer" w:value="Integer"/>
              <w:listItem w:displayText="Decimal" w:value="Decimal"/>
              <w:listItem w:displayText="Date" w:value="Date"/>
              <w:listItem w:displayText="Boolean" w:value="Boolean"/>
              <w:listItem w:displayText="URL" w:value="URL"/>
            </w:dropDownList>
          </w:sdtPr>
          <w:sdtContent>
            <w:tc>
              <w:tcPr>
                <w:tcW w:w="1267" w:type="dxa"/>
                <w:vAlign w:val="center"/>
              </w:tcPr>
              <w:p w14:paraId="67A7C70C" w14:textId="77777777" w:rsidR="00E53030" w:rsidRPr="008A6486" w:rsidRDefault="00E53030" w:rsidP="00E53030">
                <w:pPr>
                  <w:pStyle w:val="Table"/>
                  <w:bidi w:val="0"/>
                  <w:rPr>
                    <w:rtl/>
                  </w:rPr>
                </w:pPr>
                <w:r>
                  <w:t>Text</w:t>
                </w:r>
              </w:p>
            </w:tc>
          </w:sdtContent>
        </w:sdt>
        <w:sdt>
          <w:sdtPr>
            <w:rPr>
              <w:lang w:val="en-US"/>
            </w:rPr>
            <w:alias w:val="Type or Instance"/>
            <w:tag w:val="Type or Instance"/>
            <w:id w:val="-1511597027"/>
            <w:placeholder>
              <w:docPart w:val="48428593F8894E28935B0057EF0C0879"/>
            </w:placeholder>
            <w:dropDownList>
              <w:listItem w:displayText="Type" w:value="T"/>
              <w:listItem w:displayText="Instance" w:value="I"/>
            </w:dropDownList>
          </w:sdtPr>
          <w:sdtContent>
            <w:tc>
              <w:tcPr>
                <w:tcW w:w="1142" w:type="dxa"/>
                <w:vAlign w:val="center"/>
              </w:tcPr>
              <w:p w14:paraId="2A8C14DE" w14:textId="77777777" w:rsidR="00E53030" w:rsidRPr="008A6486" w:rsidRDefault="00E53030" w:rsidP="00E53030">
                <w:pPr>
                  <w:pStyle w:val="Table"/>
                  <w:bidi w:val="0"/>
                  <w:rPr>
                    <w:rtl/>
                  </w:rPr>
                </w:pPr>
                <w:r>
                  <w:rPr>
                    <w:lang w:val="en-US"/>
                  </w:rPr>
                  <w:t>Type</w:t>
                </w:r>
              </w:p>
            </w:tc>
          </w:sdtContent>
        </w:sdt>
        <w:tc>
          <w:tcPr>
            <w:tcW w:w="1731" w:type="dxa"/>
            <w:vAlign w:val="center"/>
          </w:tcPr>
          <w:p w14:paraId="5B0945A4" w14:textId="5E7E0FBD" w:rsidR="00E53030" w:rsidRPr="008A6486" w:rsidRDefault="00E53030" w:rsidP="00E53030">
            <w:pPr>
              <w:pStyle w:val="Table"/>
              <w:bidi w:val="0"/>
              <w:rPr>
                <w:rtl/>
              </w:rPr>
            </w:pPr>
            <w:r>
              <w:fldChar w:fldCharType="begin"/>
            </w:r>
            <w:r>
              <w:instrText xml:space="preserve"> REF </w:instrText>
            </w:r>
            <w:r w:rsidRPr="00EA4BD8">
              <w:instrText>Description</w:instrText>
            </w:r>
            <w:r>
              <w:instrText xml:space="preserve"> </w:instrText>
            </w:r>
            <w:r>
              <w:fldChar w:fldCharType="separate"/>
            </w:r>
            <w:r w:rsidR="0055437D">
              <w:rPr>
                <w:noProof/>
              </w:rPr>
              <w:t>N/A</w:t>
            </w:r>
            <w:r>
              <w:fldChar w:fldCharType="end"/>
            </w:r>
          </w:p>
        </w:tc>
        <w:tc>
          <w:tcPr>
            <w:tcW w:w="2083" w:type="dxa"/>
            <w:vAlign w:val="center"/>
          </w:tcPr>
          <w:p w14:paraId="0DC178E0" w14:textId="77777777" w:rsidR="00E53030" w:rsidRPr="008A6486" w:rsidRDefault="00E53030" w:rsidP="00E53030">
            <w:pPr>
              <w:pStyle w:val="Table"/>
              <w:bidi w:val="0"/>
              <w:rPr>
                <w:rtl/>
              </w:rPr>
            </w:pPr>
            <w:r w:rsidRPr="00EA4BD8">
              <w:t>Description</w:t>
            </w:r>
          </w:p>
        </w:tc>
      </w:tr>
      <w:tr w:rsidR="00E53030" w:rsidRPr="008A6486" w14:paraId="56CA94DF" w14:textId="77777777" w:rsidTr="00A00486">
        <w:tc>
          <w:tcPr>
            <w:tcW w:w="2837" w:type="dxa"/>
            <w:vAlign w:val="center"/>
          </w:tcPr>
          <w:p w14:paraId="059031FB" w14:textId="77777777" w:rsidR="00E53030" w:rsidRPr="003D5F4B" w:rsidRDefault="00E53030" w:rsidP="00E53030">
            <w:pPr>
              <w:pStyle w:val="Table"/>
              <w:rPr>
                <w:rtl/>
              </w:rPr>
            </w:pPr>
            <w:r w:rsidRPr="00EA4BD8">
              <w:rPr>
                <w:rFonts w:hint="cs"/>
                <w:rtl/>
              </w:rPr>
              <w:t>توصیفی از شیء به فارسی</w:t>
            </w:r>
          </w:p>
        </w:tc>
        <w:sdt>
          <w:sdtPr>
            <w:alias w:val="DataType"/>
            <w:tag w:val="DataType"/>
            <w:id w:val="-2026162453"/>
            <w:placeholder>
              <w:docPart w:val="EFB65F767BF1401F92FFF2B7935694D8"/>
            </w:placeholder>
            <w:dropDownList>
              <w:listItem w:displayText="Farsi text" w:value="Farsi text"/>
              <w:listItem w:displayText="Text" w:value="Text"/>
              <w:listItem w:displayText="Integer" w:value="Integer"/>
              <w:listItem w:displayText="Decimal" w:value="Decimal"/>
              <w:listItem w:displayText="Date" w:value="Date"/>
              <w:listItem w:displayText="Boolean" w:value="Boolean"/>
              <w:listItem w:displayText="URL" w:value="URL"/>
            </w:dropDownList>
          </w:sdtPr>
          <w:sdtContent>
            <w:tc>
              <w:tcPr>
                <w:tcW w:w="1267" w:type="dxa"/>
                <w:vAlign w:val="center"/>
              </w:tcPr>
              <w:p w14:paraId="07DA1CB0" w14:textId="77777777" w:rsidR="00E53030" w:rsidRPr="008A6486" w:rsidRDefault="00E53030" w:rsidP="00E53030">
                <w:pPr>
                  <w:pStyle w:val="Table"/>
                  <w:bidi w:val="0"/>
                  <w:rPr>
                    <w:rtl/>
                  </w:rPr>
                </w:pPr>
                <w:r>
                  <w:t>Farsi text</w:t>
                </w:r>
              </w:p>
            </w:tc>
          </w:sdtContent>
        </w:sdt>
        <w:sdt>
          <w:sdtPr>
            <w:rPr>
              <w:lang w:val="en-US"/>
            </w:rPr>
            <w:alias w:val="Type or Instance"/>
            <w:tag w:val="Type or Instance"/>
            <w:id w:val="802811014"/>
            <w:placeholder>
              <w:docPart w:val="BCB6A7D6730B4C6681AEA4C9205790B3"/>
            </w:placeholder>
            <w:dropDownList>
              <w:listItem w:displayText="Type" w:value="T"/>
              <w:listItem w:displayText="Instance" w:value="I"/>
            </w:dropDownList>
          </w:sdtPr>
          <w:sdtContent>
            <w:tc>
              <w:tcPr>
                <w:tcW w:w="1142" w:type="dxa"/>
                <w:vAlign w:val="center"/>
              </w:tcPr>
              <w:p w14:paraId="558B4FBF" w14:textId="77777777" w:rsidR="00E53030" w:rsidRPr="008A6486" w:rsidRDefault="00E53030" w:rsidP="00E53030">
                <w:pPr>
                  <w:pStyle w:val="Table"/>
                  <w:bidi w:val="0"/>
                  <w:rPr>
                    <w:rtl/>
                  </w:rPr>
                </w:pPr>
                <w:r>
                  <w:rPr>
                    <w:lang w:val="en-US"/>
                  </w:rPr>
                  <w:t>Type</w:t>
                </w:r>
              </w:p>
            </w:tc>
          </w:sdtContent>
        </w:sdt>
        <w:tc>
          <w:tcPr>
            <w:tcW w:w="1731" w:type="dxa"/>
            <w:vAlign w:val="center"/>
          </w:tcPr>
          <w:p w14:paraId="5C7F3AFC" w14:textId="18D7BB5B" w:rsidR="00E53030" w:rsidRPr="008A6486" w:rsidRDefault="00E53030" w:rsidP="00E53030">
            <w:pPr>
              <w:pStyle w:val="Table"/>
              <w:rPr>
                <w:rtl/>
              </w:rPr>
            </w:pPr>
            <w:r>
              <w:rPr>
                <w:rtl/>
              </w:rPr>
              <w:fldChar w:fldCharType="begin"/>
            </w:r>
            <w:r>
              <w:rPr>
                <w:rtl/>
              </w:rPr>
              <w:instrText xml:space="preserve"> </w:instrText>
            </w:r>
            <w:r>
              <w:instrText xml:space="preserve">REF </w:instrText>
            </w:r>
            <w:r w:rsidRPr="00EA4BD8">
              <w:instrText>DescriptionFa</w:instrText>
            </w:r>
            <w:r>
              <w:rPr>
                <w:rtl/>
              </w:rPr>
              <w:instrText xml:space="preserve"> </w:instrText>
            </w:r>
            <w:r>
              <w:rPr>
                <w:rtl/>
              </w:rPr>
              <w:fldChar w:fldCharType="separate"/>
            </w:r>
            <w:r w:rsidR="0055437D">
              <w:rPr>
                <w:noProof/>
                <w:color w:val="auto"/>
                <w:rtl/>
                <w:lang w:val="en-US"/>
              </w:rPr>
              <w:t>فاقد اطلاعات</w:t>
            </w:r>
            <w:r>
              <w:rPr>
                <w:rtl/>
              </w:rPr>
              <w:fldChar w:fldCharType="end"/>
            </w:r>
          </w:p>
        </w:tc>
        <w:tc>
          <w:tcPr>
            <w:tcW w:w="2083" w:type="dxa"/>
            <w:vAlign w:val="center"/>
          </w:tcPr>
          <w:p w14:paraId="1806C545" w14:textId="77777777" w:rsidR="00E53030" w:rsidRPr="008A6486" w:rsidRDefault="00E53030" w:rsidP="00E53030">
            <w:pPr>
              <w:pStyle w:val="Table"/>
              <w:bidi w:val="0"/>
              <w:rPr>
                <w:rtl/>
              </w:rPr>
            </w:pPr>
            <w:r w:rsidRPr="00EA4BD8">
              <w:t>DescriptionFa</w:t>
            </w:r>
          </w:p>
        </w:tc>
      </w:tr>
      <w:tr w:rsidR="00E53030" w:rsidRPr="008A6486" w14:paraId="7B43C51C" w14:textId="77777777" w:rsidTr="00A00486">
        <w:tc>
          <w:tcPr>
            <w:tcW w:w="2837" w:type="dxa"/>
            <w:vAlign w:val="center"/>
          </w:tcPr>
          <w:p w14:paraId="34BE20AE" w14:textId="77777777" w:rsidR="00E53030" w:rsidRPr="003D5F4B" w:rsidRDefault="00E53030" w:rsidP="00E53030">
            <w:pPr>
              <w:pStyle w:val="Table"/>
              <w:rPr>
                <w:rtl/>
              </w:rPr>
            </w:pPr>
            <w:r w:rsidRPr="00EA4BD8">
              <w:rPr>
                <w:rFonts w:hint="cs"/>
                <w:rtl/>
              </w:rPr>
              <w:t xml:space="preserve">نام شخص یا سازمان تهیه کننده‌ی مدل </w:t>
            </w:r>
            <w:r w:rsidRPr="00EA4BD8">
              <w:t>BIM</w:t>
            </w:r>
            <w:r w:rsidRPr="00EA4BD8">
              <w:rPr>
                <w:rtl/>
              </w:rPr>
              <w:t xml:space="preserve"> شیء به انگلیسی</w:t>
            </w:r>
          </w:p>
        </w:tc>
        <w:sdt>
          <w:sdtPr>
            <w:alias w:val="DataType"/>
            <w:tag w:val="DataType"/>
            <w:id w:val="1866173746"/>
            <w:placeholder>
              <w:docPart w:val="7D5C70208F424B1C9D1925F2E51389B0"/>
            </w:placeholder>
            <w:dropDownList>
              <w:listItem w:displayText="Farsi text" w:value="Farsi text"/>
              <w:listItem w:displayText="Text" w:value="Text"/>
              <w:listItem w:displayText="Integer" w:value="Integer"/>
              <w:listItem w:displayText="Decimal" w:value="Decimal"/>
              <w:listItem w:displayText="Date" w:value="Date"/>
              <w:listItem w:displayText="Boolean" w:value="Boolean"/>
              <w:listItem w:displayText="URL" w:value="URL"/>
            </w:dropDownList>
          </w:sdtPr>
          <w:sdtContent>
            <w:tc>
              <w:tcPr>
                <w:tcW w:w="1267" w:type="dxa"/>
                <w:vAlign w:val="center"/>
              </w:tcPr>
              <w:p w14:paraId="7CF87BBD" w14:textId="77777777" w:rsidR="00E53030" w:rsidRPr="008A6486" w:rsidRDefault="00E53030" w:rsidP="00E53030">
                <w:pPr>
                  <w:pStyle w:val="Table"/>
                  <w:bidi w:val="0"/>
                  <w:rPr>
                    <w:rtl/>
                  </w:rPr>
                </w:pPr>
                <w:r>
                  <w:t>Text</w:t>
                </w:r>
              </w:p>
            </w:tc>
          </w:sdtContent>
        </w:sdt>
        <w:sdt>
          <w:sdtPr>
            <w:rPr>
              <w:lang w:val="en-US"/>
            </w:rPr>
            <w:alias w:val="Type or Instance"/>
            <w:tag w:val="Type or Instance"/>
            <w:id w:val="404878077"/>
            <w:placeholder>
              <w:docPart w:val="6221849A39EE4CFBB8E3F1A508ACEBAA"/>
            </w:placeholder>
            <w:dropDownList>
              <w:listItem w:displayText="Type" w:value="T"/>
              <w:listItem w:displayText="Instance" w:value="I"/>
            </w:dropDownList>
          </w:sdtPr>
          <w:sdtContent>
            <w:tc>
              <w:tcPr>
                <w:tcW w:w="1142" w:type="dxa"/>
                <w:vAlign w:val="center"/>
              </w:tcPr>
              <w:p w14:paraId="63AFFB44" w14:textId="77777777" w:rsidR="00E53030" w:rsidRPr="008A6486" w:rsidRDefault="00E53030" w:rsidP="00E53030">
                <w:pPr>
                  <w:pStyle w:val="Table"/>
                  <w:bidi w:val="0"/>
                  <w:rPr>
                    <w:rtl/>
                  </w:rPr>
                </w:pPr>
                <w:r>
                  <w:rPr>
                    <w:lang w:val="en-US"/>
                  </w:rPr>
                  <w:t>Type</w:t>
                </w:r>
              </w:p>
            </w:tc>
          </w:sdtContent>
        </w:sdt>
        <w:tc>
          <w:tcPr>
            <w:tcW w:w="1731" w:type="dxa"/>
            <w:vAlign w:val="center"/>
          </w:tcPr>
          <w:p w14:paraId="71475869" w14:textId="1FAD249F" w:rsidR="00E53030" w:rsidRPr="008A6486" w:rsidRDefault="00E53030" w:rsidP="00E53030">
            <w:pPr>
              <w:pStyle w:val="Table"/>
              <w:bidi w:val="0"/>
              <w:rPr>
                <w:rtl/>
              </w:rPr>
            </w:pPr>
            <w:r>
              <w:fldChar w:fldCharType="begin"/>
            </w:r>
            <w:r>
              <w:instrText xml:space="preserve"> REF </w:instrText>
            </w:r>
            <w:r w:rsidRPr="00EA4BD8">
              <w:instrText>CreatedBy</w:instrText>
            </w:r>
            <w:r>
              <w:instrText xml:space="preserve"> </w:instrText>
            </w:r>
            <w:r>
              <w:fldChar w:fldCharType="separate"/>
            </w:r>
            <w:r w:rsidR="0055437D">
              <w:rPr>
                <w:noProof/>
                <w:lang w:val="en-US"/>
              </w:rPr>
              <w:t>NLBO</w:t>
            </w:r>
            <w:r>
              <w:fldChar w:fldCharType="end"/>
            </w:r>
          </w:p>
        </w:tc>
        <w:tc>
          <w:tcPr>
            <w:tcW w:w="2083" w:type="dxa"/>
            <w:vAlign w:val="center"/>
          </w:tcPr>
          <w:p w14:paraId="5917A5E2" w14:textId="77777777" w:rsidR="00E53030" w:rsidRPr="008A6486" w:rsidRDefault="00E53030" w:rsidP="00E53030">
            <w:pPr>
              <w:pStyle w:val="Table"/>
              <w:bidi w:val="0"/>
              <w:rPr>
                <w:rtl/>
              </w:rPr>
            </w:pPr>
            <w:r w:rsidRPr="00EA4BD8">
              <w:t>CreatedBy</w:t>
            </w:r>
          </w:p>
        </w:tc>
      </w:tr>
      <w:tr w:rsidR="00E53030" w:rsidRPr="008A6486" w14:paraId="56F5508A" w14:textId="77777777" w:rsidTr="00A00486">
        <w:tc>
          <w:tcPr>
            <w:tcW w:w="2837" w:type="dxa"/>
            <w:vAlign w:val="center"/>
          </w:tcPr>
          <w:p w14:paraId="71EDC698" w14:textId="77777777" w:rsidR="00E53030" w:rsidRPr="003D5F4B" w:rsidRDefault="00E53030" w:rsidP="00E53030">
            <w:pPr>
              <w:pStyle w:val="Table"/>
              <w:rPr>
                <w:rtl/>
              </w:rPr>
            </w:pPr>
            <w:r w:rsidRPr="00EA4BD8">
              <w:rPr>
                <w:rFonts w:hint="cs"/>
                <w:rtl/>
              </w:rPr>
              <w:lastRenderedPageBreak/>
              <w:t xml:space="preserve">نام شخص یا سازمان تهیه کننده‌ی مدل </w:t>
            </w:r>
            <w:r w:rsidRPr="00EA4BD8">
              <w:t>BIM</w:t>
            </w:r>
            <w:r w:rsidRPr="00EA4BD8">
              <w:rPr>
                <w:rtl/>
              </w:rPr>
              <w:t xml:space="preserve"> </w:t>
            </w:r>
            <w:r w:rsidRPr="00EA4BD8">
              <w:rPr>
                <w:rFonts w:hint="cs"/>
                <w:rtl/>
              </w:rPr>
              <w:t>شیء به فارسی</w:t>
            </w:r>
          </w:p>
        </w:tc>
        <w:sdt>
          <w:sdtPr>
            <w:alias w:val="DataType"/>
            <w:tag w:val="DataType"/>
            <w:id w:val="1888765720"/>
            <w:placeholder>
              <w:docPart w:val="88F9D31055954740B790D5CC7906A00B"/>
            </w:placeholder>
            <w:dropDownList>
              <w:listItem w:displayText="Farsi text" w:value="Farsi text"/>
              <w:listItem w:displayText="Text" w:value="Text"/>
              <w:listItem w:displayText="Integer" w:value="Integer"/>
              <w:listItem w:displayText="Decimal" w:value="Decimal"/>
              <w:listItem w:displayText="Date" w:value="Date"/>
              <w:listItem w:displayText="Boolean" w:value="Boolean"/>
              <w:listItem w:displayText="URL" w:value="URL"/>
            </w:dropDownList>
          </w:sdtPr>
          <w:sdtContent>
            <w:tc>
              <w:tcPr>
                <w:tcW w:w="1267" w:type="dxa"/>
                <w:vAlign w:val="center"/>
              </w:tcPr>
              <w:p w14:paraId="49E8A623" w14:textId="77777777" w:rsidR="00E53030" w:rsidRPr="008A6486" w:rsidRDefault="00E53030" w:rsidP="00E53030">
                <w:pPr>
                  <w:pStyle w:val="Table"/>
                  <w:bidi w:val="0"/>
                  <w:rPr>
                    <w:rtl/>
                  </w:rPr>
                </w:pPr>
                <w:r>
                  <w:t>Farsi text</w:t>
                </w:r>
              </w:p>
            </w:tc>
          </w:sdtContent>
        </w:sdt>
        <w:sdt>
          <w:sdtPr>
            <w:rPr>
              <w:lang w:val="en-US"/>
            </w:rPr>
            <w:alias w:val="Type or Instance"/>
            <w:tag w:val="Type or Instance"/>
            <w:id w:val="-1369908882"/>
            <w:placeholder>
              <w:docPart w:val="E7F98E5BD53B49908555C563B9431969"/>
            </w:placeholder>
            <w:dropDownList>
              <w:listItem w:displayText="Type" w:value="T"/>
              <w:listItem w:displayText="Instance" w:value="I"/>
            </w:dropDownList>
          </w:sdtPr>
          <w:sdtContent>
            <w:tc>
              <w:tcPr>
                <w:tcW w:w="1142" w:type="dxa"/>
                <w:vAlign w:val="center"/>
              </w:tcPr>
              <w:p w14:paraId="7D3A5C5C" w14:textId="77777777" w:rsidR="00E53030" w:rsidRPr="008A6486" w:rsidRDefault="00E53030" w:rsidP="00E53030">
                <w:pPr>
                  <w:pStyle w:val="Table"/>
                  <w:bidi w:val="0"/>
                  <w:rPr>
                    <w:rtl/>
                  </w:rPr>
                </w:pPr>
                <w:r>
                  <w:rPr>
                    <w:lang w:val="en-US"/>
                  </w:rPr>
                  <w:t>Type</w:t>
                </w:r>
              </w:p>
            </w:tc>
          </w:sdtContent>
        </w:sdt>
        <w:tc>
          <w:tcPr>
            <w:tcW w:w="1731" w:type="dxa"/>
            <w:vAlign w:val="center"/>
          </w:tcPr>
          <w:p w14:paraId="42F638D9" w14:textId="57E3313A" w:rsidR="00E53030" w:rsidRPr="008A6486" w:rsidRDefault="00E53030" w:rsidP="00E53030">
            <w:pPr>
              <w:pStyle w:val="Table"/>
              <w:rPr>
                <w:rtl/>
              </w:rPr>
            </w:pPr>
            <w:r>
              <w:rPr>
                <w:rtl/>
              </w:rPr>
              <w:fldChar w:fldCharType="begin"/>
            </w:r>
            <w:r>
              <w:rPr>
                <w:rtl/>
              </w:rPr>
              <w:instrText xml:space="preserve"> </w:instrText>
            </w:r>
            <w:r>
              <w:instrText xml:space="preserve">REF </w:instrText>
            </w:r>
            <w:r w:rsidRPr="00EA4BD8">
              <w:instrText>CreatedByFa</w:instrText>
            </w:r>
            <w:r>
              <w:rPr>
                <w:rtl/>
              </w:rPr>
              <w:instrText xml:space="preserve"> </w:instrText>
            </w:r>
            <w:r>
              <w:rPr>
                <w:rtl/>
              </w:rPr>
              <w:fldChar w:fldCharType="separate"/>
            </w:r>
            <w:r w:rsidR="0055437D">
              <w:rPr>
                <w:noProof/>
                <w:rtl/>
                <w:lang w:val="en-US"/>
              </w:rPr>
              <w:t>کتابخانه‌</w:t>
            </w:r>
            <w:r w:rsidR="0055437D">
              <w:rPr>
                <w:rFonts w:hint="cs"/>
                <w:noProof/>
                <w:rtl/>
                <w:lang w:val="en-US"/>
              </w:rPr>
              <w:t>ی</w:t>
            </w:r>
            <w:r w:rsidR="0055437D">
              <w:rPr>
                <w:noProof/>
                <w:rtl/>
                <w:lang w:val="en-US"/>
              </w:rPr>
              <w:t xml:space="preserve"> مل</w:t>
            </w:r>
            <w:r w:rsidR="0055437D">
              <w:rPr>
                <w:rFonts w:hint="cs"/>
                <w:noProof/>
                <w:rtl/>
                <w:lang w:val="en-US"/>
              </w:rPr>
              <w:t>ی</w:t>
            </w:r>
            <w:r w:rsidR="0055437D">
              <w:rPr>
                <w:noProof/>
                <w:rtl/>
                <w:lang w:val="en-US"/>
              </w:rPr>
              <w:t xml:space="preserve"> اش</w:t>
            </w:r>
            <w:r w:rsidR="0055437D">
              <w:rPr>
                <w:rFonts w:hint="cs"/>
                <w:noProof/>
                <w:rtl/>
                <w:lang w:val="en-US"/>
              </w:rPr>
              <w:t>ی</w:t>
            </w:r>
            <w:r w:rsidR="0055437D">
              <w:rPr>
                <w:rFonts w:hint="eastAsia"/>
                <w:noProof/>
                <w:rtl/>
                <w:lang w:val="en-US"/>
              </w:rPr>
              <w:t>اء</w:t>
            </w:r>
            <w:r w:rsidR="0055437D">
              <w:rPr>
                <w:noProof/>
                <w:rtl/>
                <w:lang w:val="en-US"/>
              </w:rPr>
              <w:t xml:space="preserve"> مدل‌ساز</w:t>
            </w:r>
            <w:r w:rsidR="0055437D">
              <w:rPr>
                <w:rFonts w:hint="cs"/>
                <w:noProof/>
                <w:rtl/>
                <w:lang w:val="en-US"/>
              </w:rPr>
              <w:t>ی</w:t>
            </w:r>
            <w:r w:rsidR="0055437D">
              <w:rPr>
                <w:noProof/>
                <w:rtl/>
                <w:lang w:val="en-US"/>
              </w:rPr>
              <w:t xml:space="preserve"> اطلاعات ساخت</w:t>
            </w:r>
            <w:r>
              <w:rPr>
                <w:rtl/>
              </w:rPr>
              <w:fldChar w:fldCharType="end"/>
            </w:r>
          </w:p>
        </w:tc>
        <w:tc>
          <w:tcPr>
            <w:tcW w:w="2083" w:type="dxa"/>
            <w:vAlign w:val="center"/>
          </w:tcPr>
          <w:p w14:paraId="7AEFA762" w14:textId="77777777" w:rsidR="00E53030" w:rsidRPr="008A6486" w:rsidRDefault="00E53030" w:rsidP="00E53030">
            <w:pPr>
              <w:pStyle w:val="Table"/>
              <w:bidi w:val="0"/>
              <w:rPr>
                <w:rtl/>
              </w:rPr>
            </w:pPr>
            <w:r w:rsidRPr="00EA4BD8">
              <w:t>CreatedByFa</w:t>
            </w:r>
          </w:p>
        </w:tc>
      </w:tr>
      <w:tr w:rsidR="00E53030" w:rsidRPr="008A6486" w14:paraId="3EAC99D2" w14:textId="77777777" w:rsidTr="00A00486">
        <w:tc>
          <w:tcPr>
            <w:tcW w:w="2837" w:type="dxa"/>
            <w:vAlign w:val="center"/>
          </w:tcPr>
          <w:p w14:paraId="69200447" w14:textId="468C5E4D" w:rsidR="00E53030" w:rsidRPr="00EA4BD8" w:rsidRDefault="00E53030" w:rsidP="00E53030">
            <w:pPr>
              <w:pStyle w:val="Table"/>
              <w:rPr>
                <w:rtl/>
              </w:rPr>
            </w:pPr>
            <w:r w:rsidRPr="00EA4BD8">
              <w:rPr>
                <w:rFonts w:hint="cs"/>
                <w:rtl/>
              </w:rPr>
              <w:t>آدرس</w:t>
            </w:r>
            <w:r w:rsidRPr="00EA4BD8">
              <w:rPr>
                <w:rtl/>
              </w:rPr>
              <w:t xml:space="preserve"> </w:t>
            </w:r>
            <w:r w:rsidRPr="00EA4BD8">
              <w:rPr>
                <w:rFonts w:hint="cs"/>
                <w:rtl/>
              </w:rPr>
              <w:t>وب‌</w:t>
            </w:r>
            <w:r>
              <w:rPr>
                <w:rFonts w:hint="cs"/>
                <w:rtl/>
              </w:rPr>
              <w:t>گاه</w:t>
            </w:r>
            <w:r w:rsidRPr="00EA4BD8">
              <w:rPr>
                <w:rtl/>
              </w:rPr>
              <w:t xml:space="preserve"> تهیه کننده‌ی مدل </w:t>
            </w:r>
            <w:r w:rsidRPr="00EA4BD8">
              <w:t>BIM</w:t>
            </w:r>
            <w:r>
              <w:rPr>
                <w:rFonts w:hint="cs"/>
                <w:rtl/>
              </w:rPr>
              <w:t xml:space="preserve"> </w:t>
            </w:r>
            <w:r w:rsidRPr="00EA4BD8">
              <w:rPr>
                <w:rtl/>
              </w:rPr>
              <w:t>شیء</w:t>
            </w:r>
          </w:p>
        </w:tc>
        <w:sdt>
          <w:sdtPr>
            <w:alias w:val="DataType"/>
            <w:tag w:val="DataType"/>
            <w:id w:val="-1715424030"/>
            <w:placeholder>
              <w:docPart w:val="F29BEE0AADB54CC9A91656DD877B87FD"/>
            </w:placeholder>
            <w:dropDownList>
              <w:listItem w:displayText="Farsi text" w:value="Farsi text"/>
              <w:listItem w:displayText="Text" w:value="Text"/>
              <w:listItem w:displayText="Integer" w:value="Integer"/>
              <w:listItem w:displayText="Decimal" w:value="Decimal"/>
              <w:listItem w:displayText="Date" w:value="Date"/>
              <w:listItem w:displayText="Boolean" w:value="Boolean"/>
              <w:listItem w:displayText="URL" w:value="URL"/>
            </w:dropDownList>
          </w:sdtPr>
          <w:sdtContent>
            <w:tc>
              <w:tcPr>
                <w:tcW w:w="1267" w:type="dxa"/>
                <w:vAlign w:val="center"/>
              </w:tcPr>
              <w:p w14:paraId="0C50FB27" w14:textId="120A8D69" w:rsidR="00E53030" w:rsidRDefault="00E53030" w:rsidP="00E53030">
                <w:pPr>
                  <w:pStyle w:val="Table"/>
                  <w:bidi w:val="0"/>
                </w:pPr>
                <w:r>
                  <w:t>URL</w:t>
                </w:r>
              </w:p>
            </w:tc>
          </w:sdtContent>
        </w:sdt>
        <w:sdt>
          <w:sdtPr>
            <w:rPr>
              <w:lang w:val="en-US"/>
            </w:rPr>
            <w:alias w:val="Type or Instance"/>
            <w:tag w:val="Type or Instance"/>
            <w:id w:val="-1389572635"/>
            <w:placeholder>
              <w:docPart w:val="E3C9EBE1C48E472A9BC11E6DC144E143"/>
            </w:placeholder>
            <w:dropDownList>
              <w:listItem w:displayText="Type" w:value="T"/>
              <w:listItem w:displayText="Instance" w:value="I"/>
            </w:dropDownList>
          </w:sdtPr>
          <w:sdtContent>
            <w:tc>
              <w:tcPr>
                <w:tcW w:w="1142" w:type="dxa"/>
                <w:vAlign w:val="center"/>
              </w:tcPr>
              <w:p w14:paraId="19BFB51A" w14:textId="323ADA77" w:rsidR="00E53030" w:rsidRDefault="00E53030" w:rsidP="00E53030">
                <w:pPr>
                  <w:pStyle w:val="Table"/>
                  <w:bidi w:val="0"/>
                  <w:rPr>
                    <w:lang w:val="en-US"/>
                  </w:rPr>
                </w:pPr>
                <w:r>
                  <w:rPr>
                    <w:lang w:val="en-US"/>
                  </w:rPr>
                  <w:t>Type</w:t>
                </w:r>
              </w:p>
            </w:tc>
          </w:sdtContent>
        </w:sdt>
        <w:tc>
          <w:tcPr>
            <w:tcW w:w="1731" w:type="dxa"/>
            <w:vAlign w:val="center"/>
          </w:tcPr>
          <w:p w14:paraId="6A93672E" w14:textId="5D30A967" w:rsidR="00E53030" w:rsidRDefault="00E53030" w:rsidP="00E53030">
            <w:pPr>
              <w:pStyle w:val="Table"/>
              <w:bidi w:val="0"/>
              <w:rPr>
                <w:color w:val="auto"/>
              </w:rPr>
            </w:pPr>
            <w:r>
              <w:rPr>
                <w:color w:val="auto"/>
              </w:rPr>
              <w:fldChar w:fldCharType="begin"/>
            </w:r>
            <w:r>
              <w:rPr>
                <w:color w:val="auto"/>
              </w:rPr>
              <w:instrText xml:space="preserve"> REF </w:instrText>
            </w:r>
            <w:r w:rsidRPr="00EA4BD8">
              <w:instrText>CreatedByURL</w:instrText>
            </w:r>
            <w:r>
              <w:rPr>
                <w:color w:val="auto"/>
              </w:rPr>
              <w:instrText xml:space="preserve"> </w:instrText>
            </w:r>
            <w:r>
              <w:rPr>
                <w:color w:val="auto"/>
              </w:rPr>
              <w:fldChar w:fldCharType="separate"/>
            </w:r>
            <w:r w:rsidR="0055437D">
              <w:rPr>
                <w:noProof/>
              </w:rPr>
              <w:t>http://nlbo.ir</w:t>
            </w:r>
            <w:r>
              <w:rPr>
                <w:color w:val="auto"/>
              </w:rPr>
              <w:fldChar w:fldCharType="end"/>
            </w:r>
          </w:p>
        </w:tc>
        <w:tc>
          <w:tcPr>
            <w:tcW w:w="2083" w:type="dxa"/>
            <w:vAlign w:val="center"/>
          </w:tcPr>
          <w:p w14:paraId="33EA4D84" w14:textId="2B4338A2" w:rsidR="00E53030" w:rsidRPr="00EA4BD8" w:rsidRDefault="00E53030" w:rsidP="00E53030">
            <w:pPr>
              <w:pStyle w:val="Table"/>
              <w:bidi w:val="0"/>
            </w:pPr>
            <w:r w:rsidRPr="00EA4BD8">
              <w:t>CreatedByURL</w:t>
            </w:r>
          </w:p>
        </w:tc>
      </w:tr>
      <w:tr w:rsidR="00E53030" w:rsidRPr="008A6486" w14:paraId="4FD608F4" w14:textId="77777777" w:rsidTr="00A00486">
        <w:tc>
          <w:tcPr>
            <w:tcW w:w="2837" w:type="dxa"/>
            <w:vAlign w:val="center"/>
          </w:tcPr>
          <w:p w14:paraId="36B2C88A" w14:textId="1C369102" w:rsidR="00E53030" w:rsidRPr="00EA4BD8" w:rsidRDefault="00E53030" w:rsidP="00E53030">
            <w:pPr>
              <w:pStyle w:val="Table"/>
              <w:rPr>
                <w:rtl/>
              </w:rPr>
            </w:pPr>
            <w:r w:rsidRPr="00EA4BD8">
              <w:rPr>
                <w:rFonts w:hint="cs"/>
                <w:rtl/>
              </w:rPr>
              <w:t xml:space="preserve">تاریخ آخرین تغییرات اعمال شده در مدل </w:t>
            </w:r>
            <w:r w:rsidRPr="00EA4BD8">
              <w:t>BIM</w:t>
            </w:r>
            <w:r w:rsidRPr="00EA4BD8">
              <w:rPr>
                <w:rtl/>
              </w:rPr>
              <w:t xml:space="preserve"> شیء به میلادی با فرمت &lt;</w:t>
            </w:r>
            <w:r w:rsidRPr="00EA4BD8">
              <w:t>yyyy-mm-dd</w:t>
            </w:r>
            <w:r w:rsidRPr="00EA4BD8">
              <w:rPr>
                <w:rtl/>
              </w:rPr>
              <w:t>&gt;</w:t>
            </w:r>
          </w:p>
        </w:tc>
        <w:sdt>
          <w:sdtPr>
            <w:alias w:val="DataType"/>
            <w:tag w:val="DataType"/>
            <w:id w:val="2000609629"/>
            <w:placeholder>
              <w:docPart w:val="1032C49152B44D2DAE74DCF604A83EF0"/>
            </w:placeholder>
            <w:dropDownList>
              <w:listItem w:displayText="Farsi text" w:value="Farsi text"/>
              <w:listItem w:displayText="Text" w:value="Text"/>
              <w:listItem w:displayText="Integer" w:value="Integer"/>
              <w:listItem w:displayText="Decimal" w:value="Decimal"/>
              <w:listItem w:displayText="Date" w:value="Date"/>
              <w:listItem w:displayText="Boolean" w:value="Boolean"/>
              <w:listItem w:displayText="URL" w:value="URL"/>
            </w:dropDownList>
          </w:sdtPr>
          <w:sdtContent>
            <w:tc>
              <w:tcPr>
                <w:tcW w:w="1267" w:type="dxa"/>
                <w:vAlign w:val="center"/>
              </w:tcPr>
              <w:p w14:paraId="03C42569" w14:textId="7465A8B4" w:rsidR="00E53030" w:rsidRDefault="00E53030" w:rsidP="00E53030">
                <w:pPr>
                  <w:pStyle w:val="Table"/>
                  <w:bidi w:val="0"/>
                </w:pPr>
                <w:r>
                  <w:t>Date</w:t>
                </w:r>
              </w:p>
            </w:tc>
          </w:sdtContent>
        </w:sdt>
        <w:sdt>
          <w:sdtPr>
            <w:rPr>
              <w:lang w:val="en-US"/>
            </w:rPr>
            <w:alias w:val="Type or Instance"/>
            <w:tag w:val="Type or Instance"/>
            <w:id w:val="297733402"/>
            <w:placeholder>
              <w:docPart w:val="CBDFC00A025D4FD79F42691ED8DBCDDD"/>
            </w:placeholder>
            <w:dropDownList>
              <w:listItem w:displayText="Type" w:value="T"/>
              <w:listItem w:displayText="Instance" w:value="I"/>
            </w:dropDownList>
          </w:sdtPr>
          <w:sdtContent>
            <w:tc>
              <w:tcPr>
                <w:tcW w:w="1142" w:type="dxa"/>
                <w:vAlign w:val="center"/>
              </w:tcPr>
              <w:p w14:paraId="16DBE75E" w14:textId="6CDD83C4" w:rsidR="00E53030" w:rsidRDefault="00E53030" w:rsidP="00E53030">
                <w:pPr>
                  <w:pStyle w:val="Table"/>
                  <w:bidi w:val="0"/>
                  <w:rPr>
                    <w:lang w:val="en-US"/>
                  </w:rPr>
                </w:pPr>
                <w:r>
                  <w:rPr>
                    <w:lang w:val="en-US"/>
                  </w:rPr>
                  <w:t>Type</w:t>
                </w:r>
              </w:p>
            </w:tc>
          </w:sdtContent>
        </w:sdt>
        <w:tc>
          <w:tcPr>
            <w:tcW w:w="1731" w:type="dxa"/>
            <w:vAlign w:val="center"/>
          </w:tcPr>
          <w:p w14:paraId="0D47B9CC" w14:textId="0B9F3A10" w:rsidR="00E53030" w:rsidRDefault="00E53030" w:rsidP="00E53030">
            <w:pPr>
              <w:pStyle w:val="Table"/>
              <w:bidi w:val="0"/>
              <w:rPr>
                <w:color w:val="auto"/>
              </w:rPr>
            </w:pPr>
            <w:r>
              <w:rPr>
                <w:color w:val="auto"/>
              </w:rPr>
              <w:fldChar w:fldCharType="begin"/>
            </w:r>
            <w:r>
              <w:rPr>
                <w:color w:val="auto"/>
              </w:rPr>
              <w:instrText xml:space="preserve"> REF </w:instrText>
            </w:r>
            <w:r w:rsidRPr="00EA4BD8">
              <w:instrText>ModifiedAt</w:instrText>
            </w:r>
            <w:r>
              <w:rPr>
                <w:color w:val="auto"/>
              </w:rPr>
              <w:instrText xml:space="preserve"> </w:instrText>
            </w:r>
            <w:r>
              <w:rPr>
                <w:color w:val="auto"/>
              </w:rPr>
              <w:fldChar w:fldCharType="separate"/>
            </w:r>
            <w:r w:rsidR="0055437D">
              <w:rPr>
                <w:noProof/>
              </w:rPr>
              <w:t>2000-01-01</w:t>
            </w:r>
            <w:r>
              <w:rPr>
                <w:color w:val="auto"/>
              </w:rPr>
              <w:fldChar w:fldCharType="end"/>
            </w:r>
          </w:p>
        </w:tc>
        <w:tc>
          <w:tcPr>
            <w:tcW w:w="2083" w:type="dxa"/>
            <w:vAlign w:val="center"/>
          </w:tcPr>
          <w:p w14:paraId="13AF86E0" w14:textId="2CF48503" w:rsidR="00E53030" w:rsidRPr="00EA4BD8" w:rsidRDefault="00E53030" w:rsidP="00E53030">
            <w:pPr>
              <w:pStyle w:val="Table"/>
              <w:bidi w:val="0"/>
            </w:pPr>
            <w:r w:rsidRPr="00EA4BD8">
              <w:t>ModifiedAt</w:t>
            </w:r>
          </w:p>
        </w:tc>
      </w:tr>
      <w:tr w:rsidR="00E53030" w:rsidRPr="008A6486" w14:paraId="0EBA6F51" w14:textId="77777777" w:rsidTr="00A00486">
        <w:tc>
          <w:tcPr>
            <w:tcW w:w="2837" w:type="dxa"/>
            <w:vAlign w:val="center"/>
          </w:tcPr>
          <w:p w14:paraId="1C1F9461" w14:textId="77777777" w:rsidR="00E53030" w:rsidRPr="003D5F4B" w:rsidRDefault="00E53030" w:rsidP="00E53030">
            <w:pPr>
              <w:pStyle w:val="Table"/>
              <w:rPr>
                <w:rtl/>
              </w:rPr>
            </w:pPr>
            <w:r w:rsidRPr="00EA4BD8">
              <w:rPr>
                <w:rFonts w:hint="cs"/>
                <w:rtl/>
              </w:rPr>
              <w:t>نام سازمانی که محصول را ساخته یا آن را مونتاژ کرده است</w:t>
            </w:r>
          </w:p>
        </w:tc>
        <w:sdt>
          <w:sdtPr>
            <w:alias w:val="DataType"/>
            <w:tag w:val="DataType"/>
            <w:id w:val="-1422791835"/>
            <w:placeholder>
              <w:docPart w:val="63EF4E9E4C5E4BB686446139376A0985"/>
            </w:placeholder>
            <w:dropDownList>
              <w:listItem w:displayText="Farsi text" w:value="Farsi text"/>
              <w:listItem w:displayText="Text" w:value="Text"/>
              <w:listItem w:displayText="Integer" w:value="Integer"/>
              <w:listItem w:displayText="Decimal" w:value="Decimal"/>
              <w:listItem w:displayText="Date" w:value="Date"/>
              <w:listItem w:displayText="Boolean" w:value="Boolean"/>
              <w:listItem w:displayText="URL" w:value="URL"/>
            </w:dropDownList>
          </w:sdtPr>
          <w:sdtContent>
            <w:tc>
              <w:tcPr>
                <w:tcW w:w="1267" w:type="dxa"/>
                <w:vAlign w:val="center"/>
              </w:tcPr>
              <w:p w14:paraId="028C0357" w14:textId="77777777" w:rsidR="00E53030" w:rsidRPr="008A6486" w:rsidRDefault="00E53030" w:rsidP="00E53030">
                <w:pPr>
                  <w:pStyle w:val="Table"/>
                  <w:bidi w:val="0"/>
                  <w:rPr>
                    <w:rtl/>
                  </w:rPr>
                </w:pPr>
                <w:r>
                  <w:t>Text</w:t>
                </w:r>
              </w:p>
            </w:tc>
          </w:sdtContent>
        </w:sdt>
        <w:sdt>
          <w:sdtPr>
            <w:rPr>
              <w:lang w:val="en-US"/>
            </w:rPr>
            <w:alias w:val="Type or Instance"/>
            <w:tag w:val="Type or Instance"/>
            <w:id w:val="5652294"/>
            <w:placeholder>
              <w:docPart w:val="5CF15688DE3A4AF68513C04C65519729"/>
            </w:placeholder>
            <w:dropDownList>
              <w:listItem w:displayText="Type" w:value="T"/>
              <w:listItem w:displayText="Instance" w:value="I"/>
            </w:dropDownList>
          </w:sdtPr>
          <w:sdtContent>
            <w:tc>
              <w:tcPr>
                <w:tcW w:w="1142" w:type="dxa"/>
                <w:vAlign w:val="center"/>
              </w:tcPr>
              <w:p w14:paraId="5068D9A0" w14:textId="77777777" w:rsidR="00E53030" w:rsidRPr="008A6486" w:rsidRDefault="00E53030" w:rsidP="00E53030">
                <w:pPr>
                  <w:pStyle w:val="Table"/>
                  <w:bidi w:val="0"/>
                  <w:rPr>
                    <w:rtl/>
                  </w:rPr>
                </w:pPr>
                <w:r>
                  <w:rPr>
                    <w:lang w:val="en-US"/>
                  </w:rPr>
                  <w:t>Type</w:t>
                </w:r>
              </w:p>
            </w:tc>
          </w:sdtContent>
        </w:sdt>
        <w:tc>
          <w:tcPr>
            <w:tcW w:w="1731" w:type="dxa"/>
            <w:vAlign w:val="center"/>
          </w:tcPr>
          <w:p w14:paraId="6171B1BB" w14:textId="13C53A95" w:rsidR="00E53030" w:rsidRPr="008A6486" w:rsidRDefault="00E53030" w:rsidP="00E53030">
            <w:pPr>
              <w:pStyle w:val="Table"/>
              <w:bidi w:val="0"/>
              <w:rPr>
                <w:rtl/>
              </w:rPr>
            </w:pPr>
            <w:r>
              <w:fldChar w:fldCharType="begin"/>
            </w:r>
            <w:r>
              <w:instrText xml:space="preserve"> REF </w:instrText>
            </w:r>
            <w:r w:rsidRPr="00EA4BD8">
              <w:instrText>Manufacturer</w:instrText>
            </w:r>
            <w:r>
              <w:instrText xml:space="preserve"> </w:instrText>
            </w:r>
            <w:r>
              <w:fldChar w:fldCharType="separate"/>
            </w:r>
            <w:r w:rsidR="0055437D">
              <w:rPr>
                <w:noProof/>
                <w:lang w:val="en-US"/>
              </w:rPr>
              <w:t>N/A</w:t>
            </w:r>
            <w:r>
              <w:fldChar w:fldCharType="end"/>
            </w:r>
          </w:p>
        </w:tc>
        <w:tc>
          <w:tcPr>
            <w:tcW w:w="2083" w:type="dxa"/>
            <w:vAlign w:val="center"/>
          </w:tcPr>
          <w:p w14:paraId="61BC4546" w14:textId="77777777" w:rsidR="00E53030" w:rsidRPr="008A6486" w:rsidRDefault="00E53030" w:rsidP="00E53030">
            <w:pPr>
              <w:pStyle w:val="Table"/>
              <w:bidi w:val="0"/>
              <w:rPr>
                <w:rtl/>
              </w:rPr>
            </w:pPr>
            <w:r w:rsidRPr="00EA4BD8">
              <w:t>Manufacturer</w:t>
            </w:r>
          </w:p>
        </w:tc>
      </w:tr>
      <w:tr w:rsidR="00E53030" w:rsidRPr="008A6486" w14:paraId="6A36D580" w14:textId="77777777" w:rsidTr="00A00486">
        <w:tc>
          <w:tcPr>
            <w:tcW w:w="2837" w:type="dxa"/>
            <w:vAlign w:val="center"/>
          </w:tcPr>
          <w:p w14:paraId="214D2495" w14:textId="77777777" w:rsidR="00E53030" w:rsidRPr="003D5F4B" w:rsidRDefault="00E53030" w:rsidP="00E53030">
            <w:pPr>
              <w:pStyle w:val="Table"/>
              <w:rPr>
                <w:rtl/>
              </w:rPr>
            </w:pPr>
            <w:r w:rsidRPr="00EA4BD8">
              <w:rPr>
                <w:rFonts w:hint="cs"/>
                <w:rtl/>
              </w:rPr>
              <w:t>نام سازمانی که محصول را ساخته یا آن را مونتاژ کرده است به فارسی</w:t>
            </w:r>
          </w:p>
        </w:tc>
        <w:sdt>
          <w:sdtPr>
            <w:alias w:val="DataType"/>
            <w:tag w:val="DataType"/>
            <w:id w:val="1224787966"/>
            <w:placeholder>
              <w:docPart w:val="7CF4E03673D84559AB340BE345A9D2BE"/>
            </w:placeholder>
            <w:dropDownList>
              <w:listItem w:displayText="Farsi text" w:value="Farsi text"/>
              <w:listItem w:displayText="Text" w:value="Text"/>
              <w:listItem w:displayText="Integer" w:value="Integer"/>
              <w:listItem w:displayText="Decimal" w:value="Decimal"/>
              <w:listItem w:displayText="Date" w:value="Date"/>
              <w:listItem w:displayText="Boolean" w:value="Boolean"/>
              <w:listItem w:displayText="URL" w:value="URL"/>
            </w:dropDownList>
          </w:sdtPr>
          <w:sdtContent>
            <w:tc>
              <w:tcPr>
                <w:tcW w:w="1267" w:type="dxa"/>
                <w:vAlign w:val="center"/>
              </w:tcPr>
              <w:p w14:paraId="27813DC6" w14:textId="77777777" w:rsidR="00E53030" w:rsidRPr="008A6486" w:rsidRDefault="00E53030" w:rsidP="00E53030">
                <w:pPr>
                  <w:pStyle w:val="Table"/>
                  <w:bidi w:val="0"/>
                  <w:rPr>
                    <w:rtl/>
                  </w:rPr>
                </w:pPr>
                <w:r>
                  <w:t>Farsi text</w:t>
                </w:r>
              </w:p>
            </w:tc>
          </w:sdtContent>
        </w:sdt>
        <w:sdt>
          <w:sdtPr>
            <w:rPr>
              <w:lang w:val="en-US"/>
            </w:rPr>
            <w:alias w:val="Type or Instance"/>
            <w:tag w:val="Type or Instance"/>
            <w:id w:val="-828206186"/>
            <w:placeholder>
              <w:docPart w:val="65D6A88869BB475097EF274FD4328B2B"/>
            </w:placeholder>
            <w:dropDownList>
              <w:listItem w:displayText="Type" w:value="T"/>
              <w:listItem w:displayText="Instance" w:value="I"/>
            </w:dropDownList>
          </w:sdtPr>
          <w:sdtContent>
            <w:tc>
              <w:tcPr>
                <w:tcW w:w="1142" w:type="dxa"/>
                <w:vAlign w:val="center"/>
              </w:tcPr>
              <w:p w14:paraId="242BA003" w14:textId="77777777" w:rsidR="00E53030" w:rsidRPr="008A6486" w:rsidRDefault="00E53030" w:rsidP="00E53030">
                <w:pPr>
                  <w:pStyle w:val="Table"/>
                  <w:bidi w:val="0"/>
                  <w:rPr>
                    <w:rtl/>
                  </w:rPr>
                </w:pPr>
                <w:r>
                  <w:rPr>
                    <w:lang w:val="en-US"/>
                  </w:rPr>
                  <w:t>Type</w:t>
                </w:r>
              </w:p>
            </w:tc>
          </w:sdtContent>
        </w:sdt>
        <w:tc>
          <w:tcPr>
            <w:tcW w:w="1731" w:type="dxa"/>
            <w:vAlign w:val="center"/>
          </w:tcPr>
          <w:p w14:paraId="38A646B7" w14:textId="20C0CE2F" w:rsidR="00E53030" w:rsidRPr="008A6486" w:rsidRDefault="00E53030" w:rsidP="00E53030">
            <w:pPr>
              <w:pStyle w:val="Table"/>
              <w:rPr>
                <w:rtl/>
              </w:rPr>
            </w:pPr>
            <w:r>
              <w:rPr>
                <w:rtl/>
              </w:rPr>
              <w:fldChar w:fldCharType="begin"/>
            </w:r>
            <w:r>
              <w:rPr>
                <w:rtl/>
              </w:rPr>
              <w:instrText xml:space="preserve"> </w:instrText>
            </w:r>
            <w:r>
              <w:instrText xml:space="preserve">REF </w:instrText>
            </w:r>
            <w:r w:rsidRPr="00EA4BD8">
              <w:instrText>Manufacturer</w:instrText>
            </w:r>
            <w:r>
              <w:instrText>Fa</w:instrText>
            </w:r>
            <w:r>
              <w:rPr>
                <w:rtl/>
              </w:rPr>
              <w:instrText xml:space="preserve"> </w:instrText>
            </w:r>
            <w:r>
              <w:rPr>
                <w:rtl/>
              </w:rPr>
              <w:fldChar w:fldCharType="separate"/>
            </w:r>
            <w:r w:rsidR="0055437D">
              <w:rPr>
                <w:noProof/>
                <w:rtl/>
              </w:rPr>
              <w:t>فاقد اطلاعات</w:t>
            </w:r>
            <w:r>
              <w:rPr>
                <w:rtl/>
              </w:rPr>
              <w:fldChar w:fldCharType="end"/>
            </w:r>
          </w:p>
        </w:tc>
        <w:tc>
          <w:tcPr>
            <w:tcW w:w="2083" w:type="dxa"/>
            <w:vAlign w:val="center"/>
          </w:tcPr>
          <w:p w14:paraId="5DF3BA16" w14:textId="77777777" w:rsidR="00E53030" w:rsidRPr="008A6486" w:rsidRDefault="00E53030" w:rsidP="00E53030">
            <w:pPr>
              <w:pStyle w:val="Table"/>
              <w:bidi w:val="0"/>
              <w:rPr>
                <w:rtl/>
              </w:rPr>
            </w:pPr>
            <w:r w:rsidRPr="00EA4BD8">
              <w:t>ManufacturerFa</w:t>
            </w:r>
          </w:p>
        </w:tc>
      </w:tr>
      <w:tr w:rsidR="00E53030" w:rsidRPr="008A6486" w14:paraId="224A495D" w14:textId="77777777" w:rsidTr="00A00486">
        <w:tc>
          <w:tcPr>
            <w:tcW w:w="2837" w:type="dxa"/>
            <w:vAlign w:val="center"/>
          </w:tcPr>
          <w:p w14:paraId="54A984D6" w14:textId="77777777" w:rsidR="00E53030" w:rsidRPr="003D5F4B" w:rsidRDefault="00E53030" w:rsidP="00E53030">
            <w:pPr>
              <w:pStyle w:val="Table"/>
              <w:rPr>
                <w:rtl/>
              </w:rPr>
            </w:pPr>
            <w:r w:rsidRPr="00EA4BD8">
              <w:rPr>
                <w:rFonts w:hint="cs"/>
                <w:rtl/>
              </w:rPr>
              <w:t>نام توصیفی مدل محصول (یا خط تولید) که توسط سازنده به آن نسبت داده شده است</w:t>
            </w:r>
          </w:p>
        </w:tc>
        <w:sdt>
          <w:sdtPr>
            <w:alias w:val="DataType"/>
            <w:tag w:val="DataType"/>
            <w:id w:val="2018734544"/>
            <w:placeholder>
              <w:docPart w:val="EA3FE544C9964D13B642003D51B219D3"/>
            </w:placeholder>
            <w:dropDownList>
              <w:listItem w:displayText="Farsi text" w:value="Farsi text"/>
              <w:listItem w:displayText="Text" w:value="Text"/>
              <w:listItem w:displayText="Integer" w:value="Integer"/>
              <w:listItem w:displayText="Decimal" w:value="Decimal"/>
              <w:listItem w:displayText="Date" w:value="Date"/>
              <w:listItem w:displayText="Boolean" w:value="Boolean"/>
              <w:listItem w:displayText="URL" w:value="URL"/>
            </w:dropDownList>
          </w:sdtPr>
          <w:sdtContent>
            <w:tc>
              <w:tcPr>
                <w:tcW w:w="1267" w:type="dxa"/>
                <w:vAlign w:val="center"/>
              </w:tcPr>
              <w:p w14:paraId="0659F0D2" w14:textId="77777777" w:rsidR="00E53030" w:rsidRPr="008A6486" w:rsidRDefault="00E53030" w:rsidP="00E53030">
                <w:pPr>
                  <w:pStyle w:val="Table"/>
                  <w:bidi w:val="0"/>
                  <w:rPr>
                    <w:rtl/>
                  </w:rPr>
                </w:pPr>
                <w:r w:rsidRPr="0013063B">
                  <w:t>Text</w:t>
                </w:r>
              </w:p>
            </w:tc>
          </w:sdtContent>
        </w:sdt>
        <w:sdt>
          <w:sdtPr>
            <w:rPr>
              <w:lang w:val="en-US"/>
            </w:rPr>
            <w:alias w:val="Type or Instance"/>
            <w:tag w:val="Type or Instance"/>
            <w:id w:val="-2110341447"/>
            <w:placeholder>
              <w:docPart w:val="0648347506D341D2AE7A93E019F787F8"/>
            </w:placeholder>
            <w:dropDownList>
              <w:listItem w:displayText="Type" w:value="T"/>
              <w:listItem w:displayText="Instance" w:value="I"/>
            </w:dropDownList>
          </w:sdtPr>
          <w:sdtContent>
            <w:tc>
              <w:tcPr>
                <w:tcW w:w="1142" w:type="dxa"/>
                <w:vAlign w:val="center"/>
              </w:tcPr>
              <w:p w14:paraId="43784B0E" w14:textId="77777777" w:rsidR="00E53030" w:rsidRPr="008A6486" w:rsidRDefault="00E53030" w:rsidP="00E53030">
                <w:pPr>
                  <w:pStyle w:val="Table"/>
                  <w:bidi w:val="0"/>
                  <w:rPr>
                    <w:rtl/>
                  </w:rPr>
                </w:pPr>
                <w:r>
                  <w:rPr>
                    <w:lang w:val="en-US"/>
                  </w:rPr>
                  <w:t>Type</w:t>
                </w:r>
              </w:p>
            </w:tc>
          </w:sdtContent>
        </w:sdt>
        <w:tc>
          <w:tcPr>
            <w:tcW w:w="1731" w:type="dxa"/>
            <w:vAlign w:val="center"/>
          </w:tcPr>
          <w:p w14:paraId="78E43CB6" w14:textId="09E42403" w:rsidR="00E53030" w:rsidRPr="008A6486" w:rsidRDefault="00E53030" w:rsidP="00E53030">
            <w:pPr>
              <w:pStyle w:val="Table"/>
              <w:bidi w:val="0"/>
              <w:rPr>
                <w:rtl/>
              </w:rPr>
            </w:pPr>
            <w:r>
              <w:fldChar w:fldCharType="begin"/>
            </w:r>
            <w:r>
              <w:instrText xml:space="preserve"> REF </w:instrText>
            </w:r>
            <w:r w:rsidRPr="00EA4BD8">
              <w:instrText>ModelLabel</w:instrText>
            </w:r>
            <w:r>
              <w:instrText xml:space="preserve"> </w:instrText>
            </w:r>
            <w:r>
              <w:fldChar w:fldCharType="separate"/>
            </w:r>
            <w:r w:rsidR="0055437D">
              <w:rPr>
                <w:noProof/>
              </w:rPr>
              <w:t>N/A</w:t>
            </w:r>
            <w:r>
              <w:fldChar w:fldCharType="end"/>
            </w:r>
          </w:p>
        </w:tc>
        <w:tc>
          <w:tcPr>
            <w:tcW w:w="2083" w:type="dxa"/>
            <w:vAlign w:val="center"/>
          </w:tcPr>
          <w:p w14:paraId="66FA1025" w14:textId="77777777" w:rsidR="00E53030" w:rsidRPr="008A6486" w:rsidRDefault="00E53030" w:rsidP="00E53030">
            <w:pPr>
              <w:pStyle w:val="Table"/>
              <w:bidi w:val="0"/>
              <w:rPr>
                <w:rtl/>
              </w:rPr>
            </w:pPr>
            <w:r w:rsidRPr="00EA4BD8">
              <w:t>ModelLabel</w:t>
            </w:r>
          </w:p>
        </w:tc>
      </w:tr>
      <w:tr w:rsidR="00E53030" w:rsidRPr="008A6486" w14:paraId="674BA894" w14:textId="77777777" w:rsidTr="00A00486">
        <w:tc>
          <w:tcPr>
            <w:tcW w:w="2837" w:type="dxa"/>
            <w:vAlign w:val="center"/>
          </w:tcPr>
          <w:p w14:paraId="413EA12E" w14:textId="7A4E4A05" w:rsidR="00E53030" w:rsidRPr="00EA4BD8" w:rsidRDefault="00E53030" w:rsidP="00E53030">
            <w:pPr>
              <w:pStyle w:val="Table"/>
              <w:rPr>
                <w:rtl/>
              </w:rPr>
            </w:pPr>
            <w:r w:rsidRPr="00EA4BD8">
              <w:rPr>
                <w:rFonts w:hint="cs"/>
                <w:rtl/>
              </w:rPr>
              <w:t>مشخصه‌ای که محل مونتاژ شیء را مشخص می‌کند.</w:t>
            </w:r>
          </w:p>
        </w:tc>
        <w:sdt>
          <w:sdtPr>
            <w:alias w:val="DataType"/>
            <w:tag w:val="DataType"/>
            <w:id w:val="2092966662"/>
            <w:placeholder>
              <w:docPart w:val="8AC7CCB908BD4354A8FB12F0D105ADA3"/>
            </w:placeholder>
            <w:dropDownList>
              <w:listItem w:displayText="Farsi text" w:value="Farsi text"/>
              <w:listItem w:displayText="Text" w:value="Text"/>
              <w:listItem w:displayText="Integer" w:value="Integer"/>
              <w:listItem w:displayText="Decimal" w:value="Decimal"/>
              <w:listItem w:displayText="Date" w:value="Date"/>
              <w:listItem w:displayText="Boolean" w:value="Boolean"/>
              <w:listItem w:displayText="URL" w:value="URL"/>
            </w:dropDownList>
          </w:sdtPr>
          <w:sdtContent>
            <w:tc>
              <w:tcPr>
                <w:tcW w:w="1267" w:type="dxa"/>
                <w:vAlign w:val="center"/>
              </w:tcPr>
              <w:p w14:paraId="1ABA430C" w14:textId="0E950BD3" w:rsidR="00E53030" w:rsidRDefault="00E53030" w:rsidP="00E53030">
                <w:pPr>
                  <w:pStyle w:val="Table"/>
                  <w:bidi w:val="0"/>
                </w:pPr>
                <w:r w:rsidRPr="0013063B">
                  <w:t>Text</w:t>
                </w:r>
              </w:p>
            </w:tc>
          </w:sdtContent>
        </w:sdt>
        <w:sdt>
          <w:sdtPr>
            <w:rPr>
              <w:lang w:val="en-US"/>
            </w:rPr>
            <w:alias w:val="Type or Instance"/>
            <w:tag w:val="Type or Instance"/>
            <w:id w:val="-326210526"/>
            <w:placeholder>
              <w:docPart w:val="F1240F0A4A744FFC9FAB4F42E80B5644"/>
            </w:placeholder>
            <w:dropDownList>
              <w:listItem w:displayText="Type" w:value="T"/>
              <w:listItem w:displayText="Instance" w:value="I"/>
            </w:dropDownList>
          </w:sdtPr>
          <w:sdtContent>
            <w:tc>
              <w:tcPr>
                <w:tcW w:w="1142" w:type="dxa"/>
                <w:vAlign w:val="center"/>
              </w:tcPr>
              <w:p w14:paraId="76AAD4F5" w14:textId="453B17CF" w:rsidR="00E53030" w:rsidRDefault="00E53030" w:rsidP="00E53030">
                <w:pPr>
                  <w:pStyle w:val="Table"/>
                  <w:bidi w:val="0"/>
                  <w:rPr>
                    <w:lang w:val="en-US"/>
                  </w:rPr>
                </w:pPr>
                <w:r>
                  <w:rPr>
                    <w:lang w:val="en-US"/>
                  </w:rPr>
                  <w:t>Type</w:t>
                </w:r>
              </w:p>
            </w:tc>
          </w:sdtContent>
        </w:sdt>
        <w:tc>
          <w:tcPr>
            <w:tcW w:w="1731" w:type="dxa"/>
            <w:vAlign w:val="center"/>
          </w:tcPr>
          <w:p w14:paraId="12B8C4A6" w14:textId="253C9460" w:rsidR="00E53030" w:rsidRDefault="00E53030" w:rsidP="00E53030">
            <w:pPr>
              <w:pStyle w:val="Table"/>
              <w:bidi w:val="0"/>
              <w:rPr>
                <w:color w:val="auto"/>
              </w:rPr>
            </w:pPr>
            <w:r>
              <w:rPr>
                <w:color w:val="auto"/>
              </w:rPr>
              <w:fldChar w:fldCharType="begin"/>
            </w:r>
            <w:r>
              <w:rPr>
                <w:color w:val="auto"/>
              </w:rPr>
              <w:instrText xml:space="preserve"> REF </w:instrText>
            </w:r>
            <w:r w:rsidRPr="00EA4BD8">
              <w:instrText>AssemblyPlace</w:instrText>
            </w:r>
            <w:r>
              <w:rPr>
                <w:color w:val="auto"/>
              </w:rPr>
              <w:instrText xml:space="preserve"> </w:instrText>
            </w:r>
            <w:r>
              <w:rPr>
                <w:color w:val="auto"/>
              </w:rPr>
              <w:fldChar w:fldCharType="separate"/>
            </w:r>
            <w:r w:rsidR="0055437D">
              <w:t>N/A</w:t>
            </w:r>
            <w:r>
              <w:rPr>
                <w:color w:val="auto"/>
              </w:rPr>
              <w:fldChar w:fldCharType="end"/>
            </w:r>
          </w:p>
        </w:tc>
        <w:tc>
          <w:tcPr>
            <w:tcW w:w="2083" w:type="dxa"/>
            <w:vAlign w:val="center"/>
          </w:tcPr>
          <w:p w14:paraId="555CE1B4" w14:textId="30BA0CF9" w:rsidR="00E53030" w:rsidRPr="00EA4BD8" w:rsidRDefault="00E53030" w:rsidP="00E53030">
            <w:pPr>
              <w:pStyle w:val="Table"/>
              <w:bidi w:val="0"/>
            </w:pPr>
            <w:r w:rsidRPr="00EA4BD8">
              <w:t>AssemblyPlace</w:t>
            </w:r>
          </w:p>
        </w:tc>
      </w:tr>
      <w:tr w:rsidR="00E53030" w:rsidRPr="008A6486" w14:paraId="4B7685EA" w14:textId="77777777" w:rsidTr="00A00486">
        <w:tc>
          <w:tcPr>
            <w:tcW w:w="2837" w:type="dxa"/>
            <w:vAlign w:val="center"/>
          </w:tcPr>
          <w:p w14:paraId="49A96A19" w14:textId="6C906879" w:rsidR="00E53030" w:rsidRPr="00EA4BD8" w:rsidRDefault="00E53030" w:rsidP="00E53030">
            <w:pPr>
              <w:pStyle w:val="Table"/>
              <w:rPr>
                <w:rtl/>
              </w:rPr>
            </w:pPr>
            <w:r w:rsidRPr="00EA4BD8">
              <w:rPr>
                <w:rFonts w:hint="cs"/>
                <w:rtl/>
              </w:rPr>
              <w:t>آدرس سایت تولید کننده که به صورت هایپرلینک</w:t>
            </w:r>
            <w:r w:rsidRPr="00EA4BD8">
              <w:rPr>
                <w:rtl/>
              </w:rPr>
              <w:t xml:space="preserve"> وارد می‌شود</w:t>
            </w:r>
          </w:p>
        </w:tc>
        <w:sdt>
          <w:sdtPr>
            <w:alias w:val="DataType"/>
            <w:tag w:val="DataType"/>
            <w:id w:val="1563292080"/>
            <w:placeholder>
              <w:docPart w:val="A924052D377F40E69E8D799C7F298893"/>
            </w:placeholder>
            <w:dropDownList>
              <w:listItem w:displayText="Farsi text" w:value="Farsi text"/>
              <w:listItem w:displayText="Text" w:value="Text"/>
              <w:listItem w:displayText="Integer" w:value="Integer"/>
              <w:listItem w:displayText="Decimal" w:value="Decimal"/>
              <w:listItem w:displayText="Date" w:value="Date"/>
              <w:listItem w:displayText="Boolean" w:value="Boolean"/>
              <w:listItem w:displayText="URL" w:value="URL"/>
            </w:dropDownList>
          </w:sdtPr>
          <w:sdtContent>
            <w:tc>
              <w:tcPr>
                <w:tcW w:w="1267" w:type="dxa"/>
                <w:vAlign w:val="center"/>
              </w:tcPr>
              <w:p w14:paraId="03580F76" w14:textId="7B04D6C0" w:rsidR="00E53030" w:rsidRDefault="00E53030" w:rsidP="00E53030">
                <w:pPr>
                  <w:pStyle w:val="Table"/>
                  <w:bidi w:val="0"/>
                </w:pPr>
                <w:r>
                  <w:t>URL</w:t>
                </w:r>
              </w:p>
            </w:tc>
          </w:sdtContent>
        </w:sdt>
        <w:sdt>
          <w:sdtPr>
            <w:rPr>
              <w:lang w:val="en-US"/>
            </w:rPr>
            <w:alias w:val="Type or Instance"/>
            <w:tag w:val="Type or Instance"/>
            <w:id w:val="1586100604"/>
            <w:placeholder>
              <w:docPart w:val="CD38DAD3EAF54F24B6373EA8EA934B68"/>
            </w:placeholder>
            <w:dropDownList>
              <w:listItem w:displayText="Type" w:value="T"/>
              <w:listItem w:displayText="Instance" w:value="I"/>
            </w:dropDownList>
          </w:sdtPr>
          <w:sdtContent>
            <w:tc>
              <w:tcPr>
                <w:tcW w:w="1142" w:type="dxa"/>
                <w:vAlign w:val="center"/>
              </w:tcPr>
              <w:p w14:paraId="6455D531" w14:textId="5E0B798B" w:rsidR="00E53030" w:rsidRDefault="00E53030" w:rsidP="00E53030">
                <w:pPr>
                  <w:pStyle w:val="Table"/>
                  <w:bidi w:val="0"/>
                  <w:rPr>
                    <w:lang w:val="en-US"/>
                  </w:rPr>
                </w:pPr>
                <w:r>
                  <w:rPr>
                    <w:lang w:val="en-US"/>
                  </w:rPr>
                  <w:t>Type</w:t>
                </w:r>
              </w:p>
            </w:tc>
          </w:sdtContent>
        </w:sdt>
        <w:tc>
          <w:tcPr>
            <w:tcW w:w="1731" w:type="dxa"/>
            <w:vAlign w:val="center"/>
          </w:tcPr>
          <w:p w14:paraId="4BE0A2E6" w14:textId="747268E7" w:rsidR="00E53030" w:rsidRDefault="00E53030" w:rsidP="00E53030">
            <w:pPr>
              <w:pStyle w:val="Table"/>
              <w:bidi w:val="0"/>
              <w:rPr>
                <w:color w:val="auto"/>
              </w:rPr>
            </w:pPr>
            <w:r>
              <w:rPr>
                <w:color w:val="auto"/>
              </w:rPr>
              <w:fldChar w:fldCharType="begin"/>
            </w:r>
            <w:r>
              <w:rPr>
                <w:color w:val="auto"/>
              </w:rPr>
              <w:instrText xml:space="preserve"> REF </w:instrText>
            </w:r>
            <w:r w:rsidRPr="00EA4BD8">
              <w:instrText>ManufacturerURL</w:instrText>
            </w:r>
            <w:r>
              <w:rPr>
                <w:color w:val="auto"/>
              </w:rPr>
              <w:instrText xml:space="preserve"> </w:instrText>
            </w:r>
            <w:r>
              <w:rPr>
                <w:color w:val="auto"/>
              </w:rPr>
              <w:fldChar w:fldCharType="separate"/>
            </w:r>
            <w:r w:rsidR="0055437D">
              <w:rPr>
                <w:noProof/>
              </w:rPr>
              <w:t>N/A</w:t>
            </w:r>
            <w:r>
              <w:rPr>
                <w:color w:val="auto"/>
              </w:rPr>
              <w:fldChar w:fldCharType="end"/>
            </w:r>
          </w:p>
        </w:tc>
        <w:tc>
          <w:tcPr>
            <w:tcW w:w="2083" w:type="dxa"/>
            <w:vAlign w:val="center"/>
          </w:tcPr>
          <w:p w14:paraId="03D63331" w14:textId="4517CE7D" w:rsidR="00E53030" w:rsidRPr="00EA4BD8" w:rsidRDefault="00E53030" w:rsidP="00E53030">
            <w:pPr>
              <w:pStyle w:val="Table"/>
              <w:bidi w:val="0"/>
            </w:pPr>
            <w:r w:rsidRPr="00EA4BD8">
              <w:t>ManufacturerURL</w:t>
            </w:r>
          </w:p>
        </w:tc>
      </w:tr>
      <w:tr w:rsidR="00E53030" w:rsidRPr="008A6486" w14:paraId="6FE42343" w14:textId="77777777" w:rsidTr="00A00486">
        <w:tc>
          <w:tcPr>
            <w:tcW w:w="2837" w:type="dxa"/>
            <w:vAlign w:val="center"/>
          </w:tcPr>
          <w:p w14:paraId="1FC427B2" w14:textId="799F4845" w:rsidR="00E53030" w:rsidRPr="00EA4BD8" w:rsidRDefault="00E53030" w:rsidP="00E53030">
            <w:pPr>
              <w:pStyle w:val="Table"/>
              <w:rPr>
                <w:rtl/>
              </w:rPr>
            </w:pPr>
            <w:r>
              <w:rPr>
                <w:rFonts w:hint="cs"/>
                <w:rtl/>
              </w:rPr>
              <w:t>آدرس</w:t>
            </w:r>
            <w:r w:rsidRPr="00EA4BD8">
              <w:rPr>
                <w:rFonts w:hint="cs"/>
                <w:rtl/>
              </w:rPr>
              <w:t xml:space="preserve"> دسترسی به اطلاعات تکمیلی محصول، مانند اسناد فنی یا راهنماهای نصب، که به صورت هایپرلینک</w:t>
            </w:r>
            <w:r w:rsidRPr="00EA4BD8">
              <w:rPr>
                <w:rtl/>
              </w:rPr>
              <w:t xml:space="preserve"> وارد می‌شود</w:t>
            </w:r>
          </w:p>
        </w:tc>
        <w:sdt>
          <w:sdtPr>
            <w:alias w:val="DataType"/>
            <w:tag w:val="DataType"/>
            <w:id w:val="1604689908"/>
            <w:placeholder>
              <w:docPart w:val="46526B7CCF4B4513A18CA2F6C4C93105"/>
            </w:placeholder>
            <w:dropDownList>
              <w:listItem w:displayText="Farsi text" w:value="Farsi text"/>
              <w:listItem w:displayText="Text" w:value="Text"/>
              <w:listItem w:displayText="Integer" w:value="Integer"/>
              <w:listItem w:displayText="Decimal" w:value="Decimal"/>
              <w:listItem w:displayText="Date" w:value="Date"/>
              <w:listItem w:displayText="Boolean" w:value="Boolean"/>
              <w:listItem w:displayText="URL" w:value="URL"/>
            </w:dropDownList>
          </w:sdtPr>
          <w:sdtContent>
            <w:tc>
              <w:tcPr>
                <w:tcW w:w="1267" w:type="dxa"/>
                <w:vAlign w:val="center"/>
              </w:tcPr>
              <w:p w14:paraId="4333A1EB" w14:textId="2A0FAC73" w:rsidR="00E53030" w:rsidRDefault="00E53030" w:rsidP="00E53030">
                <w:pPr>
                  <w:pStyle w:val="Table"/>
                  <w:bidi w:val="0"/>
                </w:pPr>
                <w:r>
                  <w:t>URL</w:t>
                </w:r>
              </w:p>
            </w:tc>
          </w:sdtContent>
        </w:sdt>
        <w:sdt>
          <w:sdtPr>
            <w:rPr>
              <w:lang w:val="en-US"/>
            </w:rPr>
            <w:alias w:val="Type or Instance"/>
            <w:tag w:val="Type or Instance"/>
            <w:id w:val="-1517069123"/>
            <w:placeholder>
              <w:docPart w:val="9F7E07A86EA94BAE8085415F6EDD0367"/>
            </w:placeholder>
            <w:dropDownList>
              <w:listItem w:displayText="Type" w:value="T"/>
              <w:listItem w:displayText="Instance" w:value="I"/>
            </w:dropDownList>
          </w:sdtPr>
          <w:sdtContent>
            <w:tc>
              <w:tcPr>
                <w:tcW w:w="1142" w:type="dxa"/>
                <w:vAlign w:val="center"/>
              </w:tcPr>
              <w:p w14:paraId="2ED78E70" w14:textId="173A155A" w:rsidR="00E53030" w:rsidRDefault="00E53030" w:rsidP="00E53030">
                <w:pPr>
                  <w:pStyle w:val="Table"/>
                  <w:bidi w:val="0"/>
                  <w:rPr>
                    <w:lang w:val="en-US"/>
                  </w:rPr>
                </w:pPr>
                <w:r>
                  <w:rPr>
                    <w:lang w:val="en-US"/>
                  </w:rPr>
                  <w:t>Type</w:t>
                </w:r>
              </w:p>
            </w:tc>
          </w:sdtContent>
        </w:sdt>
        <w:tc>
          <w:tcPr>
            <w:tcW w:w="1731" w:type="dxa"/>
            <w:vAlign w:val="center"/>
          </w:tcPr>
          <w:p w14:paraId="1E801EE7" w14:textId="4AC846E7" w:rsidR="00E53030" w:rsidRDefault="00E53030" w:rsidP="00E53030">
            <w:pPr>
              <w:pStyle w:val="Table"/>
              <w:bidi w:val="0"/>
              <w:rPr>
                <w:color w:val="auto"/>
              </w:rPr>
            </w:pPr>
            <w:r>
              <w:rPr>
                <w:color w:val="auto"/>
              </w:rPr>
              <w:fldChar w:fldCharType="begin"/>
            </w:r>
            <w:r>
              <w:rPr>
                <w:color w:val="auto"/>
              </w:rPr>
              <w:instrText xml:space="preserve"> REF </w:instrText>
            </w:r>
            <w:r w:rsidRPr="00EA4BD8">
              <w:instrText>ProductURL</w:instrText>
            </w:r>
            <w:r>
              <w:rPr>
                <w:color w:val="auto"/>
              </w:rPr>
              <w:instrText xml:space="preserve"> </w:instrText>
            </w:r>
            <w:r>
              <w:rPr>
                <w:color w:val="auto"/>
              </w:rPr>
              <w:fldChar w:fldCharType="separate"/>
            </w:r>
            <w:r w:rsidR="0055437D">
              <w:rPr>
                <w:noProof/>
              </w:rPr>
              <w:t>N/A</w:t>
            </w:r>
            <w:r>
              <w:rPr>
                <w:color w:val="auto"/>
              </w:rPr>
              <w:fldChar w:fldCharType="end"/>
            </w:r>
          </w:p>
        </w:tc>
        <w:tc>
          <w:tcPr>
            <w:tcW w:w="2083" w:type="dxa"/>
            <w:vAlign w:val="center"/>
          </w:tcPr>
          <w:p w14:paraId="342E50F2" w14:textId="5D9F2BCE" w:rsidR="00E53030" w:rsidRPr="00EA4BD8" w:rsidRDefault="00E53030" w:rsidP="00E53030">
            <w:pPr>
              <w:pStyle w:val="Table"/>
              <w:bidi w:val="0"/>
            </w:pPr>
            <w:r w:rsidRPr="00EA4BD8">
              <w:t>ProductURL</w:t>
            </w:r>
          </w:p>
        </w:tc>
      </w:tr>
      <w:tr w:rsidR="00E53030" w:rsidRPr="008A6486" w14:paraId="5070D4C5" w14:textId="77777777" w:rsidTr="00A00486">
        <w:tc>
          <w:tcPr>
            <w:tcW w:w="2837" w:type="dxa"/>
            <w:vAlign w:val="center"/>
          </w:tcPr>
          <w:p w14:paraId="17B0C544" w14:textId="0FDEC1CF" w:rsidR="00E53030" w:rsidRPr="00EA4BD8" w:rsidRDefault="00E53030" w:rsidP="00E53030">
            <w:pPr>
              <w:pStyle w:val="Table"/>
              <w:rPr>
                <w:rtl/>
              </w:rPr>
            </w:pPr>
            <w:r w:rsidRPr="00EA4BD8">
              <w:rPr>
                <w:rFonts w:hint="cs"/>
                <w:rtl/>
              </w:rPr>
              <w:t>تاریخ عرضه‌ی مدل محصول به میلادی با فرمت &lt;</w:t>
            </w:r>
            <w:r w:rsidRPr="00EA4BD8">
              <w:t>yyyy-mm-dd</w:t>
            </w:r>
            <w:r w:rsidRPr="00EA4BD8">
              <w:rPr>
                <w:rtl/>
              </w:rPr>
              <w:t>&gt;</w:t>
            </w:r>
          </w:p>
        </w:tc>
        <w:sdt>
          <w:sdtPr>
            <w:alias w:val="DataType"/>
            <w:tag w:val="DataType"/>
            <w:id w:val="1319924161"/>
            <w:placeholder>
              <w:docPart w:val="4AEB195389B14341AB41686593342A98"/>
            </w:placeholder>
            <w:dropDownList>
              <w:listItem w:displayText="Farsi text" w:value="Farsi text"/>
              <w:listItem w:displayText="Text" w:value="Text"/>
              <w:listItem w:displayText="Integer" w:value="Integer"/>
              <w:listItem w:displayText="Decimal" w:value="Decimal"/>
              <w:listItem w:displayText="Date" w:value="Date"/>
              <w:listItem w:displayText="Boolean" w:value="Boolean"/>
              <w:listItem w:displayText="URL" w:value="URL"/>
            </w:dropDownList>
          </w:sdtPr>
          <w:sdtContent>
            <w:tc>
              <w:tcPr>
                <w:tcW w:w="1267" w:type="dxa"/>
                <w:vAlign w:val="center"/>
              </w:tcPr>
              <w:p w14:paraId="738C703B" w14:textId="6FBDE149" w:rsidR="00E53030" w:rsidRDefault="00E53030" w:rsidP="00E53030">
                <w:pPr>
                  <w:pStyle w:val="Table"/>
                  <w:bidi w:val="0"/>
                </w:pPr>
                <w:r>
                  <w:t>Date</w:t>
                </w:r>
              </w:p>
            </w:tc>
          </w:sdtContent>
        </w:sdt>
        <w:sdt>
          <w:sdtPr>
            <w:rPr>
              <w:lang w:val="en-US"/>
            </w:rPr>
            <w:alias w:val="Type or Instance"/>
            <w:tag w:val="Type or Instance"/>
            <w:id w:val="1643393736"/>
            <w:placeholder>
              <w:docPart w:val="9ADE8BA758204CA49CC528D116F8ED57"/>
            </w:placeholder>
            <w:dropDownList>
              <w:listItem w:displayText="Type" w:value="T"/>
              <w:listItem w:displayText="Instance" w:value="I"/>
            </w:dropDownList>
          </w:sdtPr>
          <w:sdtContent>
            <w:tc>
              <w:tcPr>
                <w:tcW w:w="1142" w:type="dxa"/>
                <w:vAlign w:val="center"/>
              </w:tcPr>
              <w:p w14:paraId="6DBA7FEA" w14:textId="34BDD4D3" w:rsidR="00E53030" w:rsidRDefault="00E53030" w:rsidP="00E53030">
                <w:pPr>
                  <w:pStyle w:val="Table"/>
                  <w:bidi w:val="0"/>
                  <w:rPr>
                    <w:lang w:val="en-US"/>
                  </w:rPr>
                </w:pPr>
                <w:r>
                  <w:rPr>
                    <w:lang w:val="en-US"/>
                  </w:rPr>
                  <w:t>Type</w:t>
                </w:r>
              </w:p>
            </w:tc>
          </w:sdtContent>
        </w:sdt>
        <w:tc>
          <w:tcPr>
            <w:tcW w:w="1731" w:type="dxa"/>
            <w:vAlign w:val="center"/>
          </w:tcPr>
          <w:p w14:paraId="26CA3736" w14:textId="7B450F1C" w:rsidR="00E53030" w:rsidRDefault="00E53030" w:rsidP="00E53030">
            <w:pPr>
              <w:pStyle w:val="Table"/>
              <w:bidi w:val="0"/>
              <w:rPr>
                <w:color w:val="auto"/>
              </w:rPr>
            </w:pPr>
            <w:r>
              <w:rPr>
                <w:color w:val="auto"/>
              </w:rPr>
              <w:fldChar w:fldCharType="begin"/>
            </w:r>
            <w:r>
              <w:rPr>
                <w:color w:val="auto"/>
              </w:rPr>
              <w:instrText xml:space="preserve"> REF </w:instrText>
            </w:r>
            <w:r w:rsidRPr="00EA4BD8">
              <w:instrText>ProductReleaseDate</w:instrText>
            </w:r>
            <w:r>
              <w:rPr>
                <w:color w:val="auto"/>
              </w:rPr>
              <w:instrText xml:space="preserve"> </w:instrText>
            </w:r>
            <w:r>
              <w:rPr>
                <w:color w:val="auto"/>
              </w:rPr>
              <w:fldChar w:fldCharType="separate"/>
            </w:r>
            <w:r w:rsidR="0055437D">
              <w:rPr>
                <w:noProof/>
              </w:rPr>
              <w:t>2000-01-01</w:t>
            </w:r>
            <w:r>
              <w:rPr>
                <w:color w:val="auto"/>
              </w:rPr>
              <w:fldChar w:fldCharType="end"/>
            </w:r>
          </w:p>
        </w:tc>
        <w:tc>
          <w:tcPr>
            <w:tcW w:w="2083" w:type="dxa"/>
            <w:vAlign w:val="center"/>
          </w:tcPr>
          <w:p w14:paraId="36B4C831" w14:textId="139F62A9" w:rsidR="00E53030" w:rsidRPr="00EA4BD8" w:rsidRDefault="00E53030" w:rsidP="00E53030">
            <w:pPr>
              <w:pStyle w:val="Table"/>
              <w:bidi w:val="0"/>
            </w:pPr>
            <w:r w:rsidRPr="00EA4BD8">
              <w:t>ProductReleaseDate</w:t>
            </w:r>
          </w:p>
        </w:tc>
      </w:tr>
      <w:tr w:rsidR="00E53030" w:rsidRPr="008A6486" w14:paraId="0CBCD3C8" w14:textId="77777777" w:rsidTr="00A00486">
        <w:tc>
          <w:tcPr>
            <w:tcW w:w="2837" w:type="dxa"/>
            <w:vAlign w:val="center"/>
          </w:tcPr>
          <w:p w14:paraId="4D75E935" w14:textId="569C01A0" w:rsidR="00E53030" w:rsidRPr="00EA4BD8" w:rsidRDefault="00E53030" w:rsidP="00E53030">
            <w:pPr>
              <w:pStyle w:val="Table"/>
              <w:rPr>
                <w:rtl/>
              </w:rPr>
            </w:pPr>
            <w:r w:rsidRPr="0069164A">
              <w:rPr>
                <w:rFonts w:hint="cs"/>
                <w:rtl/>
              </w:rPr>
              <w:t>مدت زمانی که سازنده یا تأمین کننده، عملکرد محصول را تضمین یا گارانتی می‌کند</w:t>
            </w:r>
          </w:p>
        </w:tc>
        <w:sdt>
          <w:sdtPr>
            <w:alias w:val="DataType"/>
            <w:tag w:val="DataType"/>
            <w:id w:val="-1565408574"/>
            <w:placeholder>
              <w:docPart w:val="FE81DC6FA5E044F4B74AC520F76BEFBB"/>
            </w:placeholder>
            <w:dropDownList>
              <w:listItem w:displayText="Farsi text" w:value="Farsi text"/>
              <w:listItem w:displayText="Text" w:value="Text"/>
              <w:listItem w:displayText="Integer" w:value="Integer"/>
              <w:listItem w:displayText="Decimal" w:value="Decimal"/>
              <w:listItem w:displayText="Date" w:value="Date"/>
              <w:listItem w:displayText="Boolean" w:value="Boolean"/>
              <w:listItem w:displayText="URL" w:value="URL"/>
            </w:dropDownList>
          </w:sdtPr>
          <w:sdtContent>
            <w:tc>
              <w:tcPr>
                <w:tcW w:w="1267" w:type="dxa"/>
                <w:vAlign w:val="center"/>
              </w:tcPr>
              <w:p w14:paraId="3F8071D1" w14:textId="39F73B4E" w:rsidR="00E53030" w:rsidRDefault="00E53030" w:rsidP="00E53030">
                <w:pPr>
                  <w:pStyle w:val="Table"/>
                  <w:bidi w:val="0"/>
                </w:pPr>
                <w:r>
                  <w:t>Integer</w:t>
                </w:r>
              </w:p>
            </w:tc>
          </w:sdtContent>
        </w:sdt>
        <w:sdt>
          <w:sdtPr>
            <w:rPr>
              <w:lang w:val="en-US"/>
            </w:rPr>
            <w:alias w:val="Type or Instance"/>
            <w:tag w:val="Type or Instance"/>
            <w:id w:val="-453704624"/>
            <w:placeholder>
              <w:docPart w:val="1343EAAB82B4454B8A090B9C2E8BCA08"/>
            </w:placeholder>
            <w:dropDownList>
              <w:listItem w:displayText="Type" w:value="T"/>
              <w:listItem w:displayText="Instance" w:value="I"/>
            </w:dropDownList>
          </w:sdtPr>
          <w:sdtContent>
            <w:tc>
              <w:tcPr>
                <w:tcW w:w="1142" w:type="dxa"/>
                <w:vAlign w:val="center"/>
              </w:tcPr>
              <w:p w14:paraId="3D9B376B" w14:textId="04C3D7DE" w:rsidR="00E53030" w:rsidRDefault="00E53030" w:rsidP="00E53030">
                <w:pPr>
                  <w:pStyle w:val="Table"/>
                  <w:bidi w:val="0"/>
                  <w:rPr>
                    <w:lang w:val="en-US"/>
                  </w:rPr>
                </w:pPr>
                <w:r>
                  <w:rPr>
                    <w:lang w:val="en-US"/>
                  </w:rPr>
                  <w:t>Type</w:t>
                </w:r>
              </w:p>
            </w:tc>
          </w:sdtContent>
        </w:sdt>
        <w:tc>
          <w:tcPr>
            <w:tcW w:w="1731" w:type="dxa"/>
            <w:vAlign w:val="center"/>
          </w:tcPr>
          <w:p w14:paraId="06A9CB35" w14:textId="73B57787" w:rsidR="00E53030" w:rsidRDefault="00E53030" w:rsidP="00E53030">
            <w:pPr>
              <w:pStyle w:val="Table"/>
              <w:bidi w:val="0"/>
              <w:rPr>
                <w:color w:val="auto"/>
              </w:rPr>
            </w:pPr>
            <w:r>
              <w:rPr>
                <w:color w:val="auto"/>
              </w:rPr>
              <w:fldChar w:fldCharType="begin"/>
            </w:r>
            <w:r>
              <w:rPr>
                <w:color w:val="auto"/>
              </w:rPr>
              <w:instrText xml:space="preserve"> REF </w:instrText>
            </w:r>
            <w:r w:rsidRPr="0069164A">
              <w:instrText>WarrantyPeriod</w:instrText>
            </w:r>
            <w:r>
              <w:rPr>
                <w:color w:val="auto"/>
              </w:rPr>
              <w:instrText xml:space="preserve"> </w:instrText>
            </w:r>
            <w:r>
              <w:rPr>
                <w:color w:val="auto"/>
              </w:rPr>
              <w:fldChar w:fldCharType="separate"/>
            </w:r>
            <w:r w:rsidR="0055437D">
              <w:rPr>
                <w:noProof/>
              </w:rPr>
              <w:t>0</w:t>
            </w:r>
            <w:r>
              <w:rPr>
                <w:color w:val="auto"/>
              </w:rPr>
              <w:fldChar w:fldCharType="end"/>
            </w:r>
          </w:p>
        </w:tc>
        <w:tc>
          <w:tcPr>
            <w:tcW w:w="2083" w:type="dxa"/>
            <w:vAlign w:val="center"/>
          </w:tcPr>
          <w:p w14:paraId="3AE560BC" w14:textId="47ACF5A8" w:rsidR="00E53030" w:rsidRPr="00EA4BD8" w:rsidRDefault="00E53030" w:rsidP="00E53030">
            <w:pPr>
              <w:pStyle w:val="Table"/>
              <w:bidi w:val="0"/>
            </w:pPr>
            <w:r w:rsidRPr="0069164A">
              <w:t>WarrantyPeriod</w:t>
            </w:r>
          </w:p>
        </w:tc>
      </w:tr>
      <w:tr w:rsidR="00E53030" w:rsidRPr="008A6486" w14:paraId="0BC4C836" w14:textId="77777777" w:rsidTr="00A00486">
        <w:tc>
          <w:tcPr>
            <w:tcW w:w="2837" w:type="dxa"/>
            <w:vAlign w:val="center"/>
          </w:tcPr>
          <w:p w14:paraId="751617E7" w14:textId="08383718" w:rsidR="00E53030" w:rsidRPr="00EA4BD8" w:rsidRDefault="00E53030" w:rsidP="00E53030">
            <w:pPr>
              <w:pStyle w:val="Table"/>
              <w:rPr>
                <w:rtl/>
              </w:rPr>
            </w:pPr>
            <w:r w:rsidRPr="0069164A">
              <w:rPr>
                <w:rFonts w:hint="cs"/>
                <w:rtl/>
              </w:rPr>
              <w:t>شماره‌ی گواهینامه‌ی فنی</w:t>
            </w:r>
          </w:p>
        </w:tc>
        <w:sdt>
          <w:sdtPr>
            <w:alias w:val="DataType"/>
            <w:tag w:val="DataType"/>
            <w:id w:val="-1718115291"/>
            <w:placeholder>
              <w:docPart w:val="4865F2A9D5B9423F8A55B291832204B4"/>
            </w:placeholder>
            <w:dropDownList>
              <w:listItem w:displayText="Farsi text" w:value="Farsi text"/>
              <w:listItem w:displayText="Text" w:value="Text"/>
              <w:listItem w:displayText="Integer" w:value="Integer"/>
              <w:listItem w:displayText="Decimal" w:value="Decimal"/>
              <w:listItem w:displayText="Date" w:value="Date"/>
              <w:listItem w:displayText="Boolean" w:value="Boolean"/>
              <w:listItem w:displayText="URL" w:value="URL"/>
            </w:dropDownList>
          </w:sdtPr>
          <w:sdtContent>
            <w:tc>
              <w:tcPr>
                <w:tcW w:w="1267" w:type="dxa"/>
                <w:vAlign w:val="center"/>
              </w:tcPr>
              <w:p w14:paraId="6B9FFC6A" w14:textId="6FA64219" w:rsidR="00E53030" w:rsidRDefault="00E53030" w:rsidP="00E53030">
                <w:pPr>
                  <w:pStyle w:val="Table"/>
                  <w:bidi w:val="0"/>
                </w:pPr>
                <w:r>
                  <w:t>Text</w:t>
                </w:r>
              </w:p>
            </w:tc>
          </w:sdtContent>
        </w:sdt>
        <w:sdt>
          <w:sdtPr>
            <w:rPr>
              <w:lang w:val="en-US"/>
            </w:rPr>
            <w:alias w:val="Type or Instance"/>
            <w:tag w:val="Type or Instance"/>
            <w:id w:val="1848825439"/>
            <w:placeholder>
              <w:docPart w:val="7EF0E713C9984151B8D718BD5FEE2C97"/>
            </w:placeholder>
            <w:dropDownList>
              <w:listItem w:displayText="Type" w:value="T"/>
              <w:listItem w:displayText="Instance" w:value="I"/>
            </w:dropDownList>
          </w:sdtPr>
          <w:sdtContent>
            <w:tc>
              <w:tcPr>
                <w:tcW w:w="1142" w:type="dxa"/>
                <w:vAlign w:val="center"/>
              </w:tcPr>
              <w:p w14:paraId="73A36651" w14:textId="3D8E30ED" w:rsidR="00E53030" w:rsidRDefault="00E53030" w:rsidP="00E53030">
                <w:pPr>
                  <w:pStyle w:val="Table"/>
                  <w:bidi w:val="0"/>
                  <w:rPr>
                    <w:lang w:val="en-US"/>
                  </w:rPr>
                </w:pPr>
                <w:r>
                  <w:rPr>
                    <w:lang w:val="en-US"/>
                  </w:rPr>
                  <w:t>Type</w:t>
                </w:r>
              </w:p>
            </w:tc>
          </w:sdtContent>
        </w:sdt>
        <w:tc>
          <w:tcPr>
            <w:tcW w:w="1731" w:type="dxa"/>
            <w:vAlign w:val="center"/>
          </w:tcPr>
          <w:p w14:paraId="5E991C59" w14:textId="423F0E01" w:rsidR="00E53030" w:rsidRDefault="00E53030" w:rsidP="00E53030">
            <w:pPr>
              <w:pStyle w:val="Table"/>
              <w:bidi w:val="0"/>
              <w:rPr>
                <w:color w:val="auto"/>
              </w:rPr>
            </w:pPr>
            <w:r>
              <w:rPr>
                <w:color w:val="auto"/>
              </w:rPr>
              <w:fldChar w:fldCharType="begin"/>
            </w:r>
            <w:r>
              <w:rPr>
                <w:color w:val="auto"/>
              </w:rPr>
              <w:instrText xml:space="preserve"> REF </w:instrText>
            </w:r>
            <w:r w:rsidRPr="0069164A">
              <w:instrText>CertificationCode</w:instrText>
            </w:r>
            <w:r>
              <w:rPr>
                <w:color w:val="auto"/>
              </w:rPr>
              <w:instrText xml:space="preserve"> </w:instrText>
            </w:r>
            <w:r>
              <w:rPr>
                <w:color w:val="auto"/>
              </w:rPr>
              <w:fldChar w:fldCharType="separate"/>
            </w:r>
            <w:r w:rsidR="0055437D">
              <w:rPr>
                <w:noProof/>
                <w:lang w:val="en-US"/>
              </w:rPr>
              <w:t>N/A</w:t>
            </w:r>
            <w:r>
              <w:rPr>
                <w:color w:val="auto"/>
              </w:rPr>
              <w:fldChar w:fldCharType="end"/>
            </w:r>
          </w:p>
        </w:tc>
        <w:tc>
          <w:tcPr>
            <w:tcW w:w="2083" w:type="dxa"/>
            <w:vAlign w:val="center"/>
          </w:tcPr>
          <w:p w14:paraId="32E163F7" w14:textId="3BFE3796" w:rsidR="00E53030" w:rsidRPr="00EA4BD8" w:rsidRDefault="00E53030" w:rsidP="00E53030">
            <w:pPr>
              <w:pStyle w:val="Table"/>
              <w:bidi w:val="0"/>
            </w:pPr>
            <w:r w:rsidRPr="0069164A">
              <w:t>CertificationCode</w:t>
            </w:r>
          </w:p>
        </w:tc>
      </w:tr>
      <w:tr w:rsidR="00E53030" w:rsidRPr="008A6486" w14:paraId="2020991B" w14:textId="77777777" w:rsidTr="00A00486">
        <w:tc>
          <w:tcPr>
            <w:tcW w:w="2837" w:type="dxa"/>
            <w:vAlign w:val="center"/>
          </w:tcPr>
          <w:p w14:paraId="323C9105" w14:textId="22A73F86" w:rsidR="00E53030" w:rsidRPr="00EA4BD8" w:rsidRDefault="00E53030" w:rsidP="00E53030">
            <w:pPr>
              <w:pStyle w:val="Table"/>
              <w:rPr>
                <w:rtl/>
              </w:rPr>
            </w:pPr>
            <w:r w:rsidRPr="0069164A">
              <w:rPr>
                <w:rFonts w:hint="cs"/>
                <w:rtl/>
              </w:rPr>
              <w:t>عنوان گواهینامه‌ی فنی</w:t>
            </w:r>
          </w:p>
        </w:tc>
        <w:sdt>
          <w:sdtPr>
            <w:alias w:val="DataType"/>
            <w:tag w:val="DataType"/>
            <w:id w:val="-1571803344"/>
            <w:placeholder>
              <w:docPart w:val="07201FDA862541B79819BC2DBE32F219"/>
            </w:placeholder>
            <w:dropDownList>
              <w:listItem w:displayText="Farsi text" w:value="Farsi text"/>
              <w:listItem w:displayText="Text" w:value="Text"/>
              <w:listItem w:displayText="Integer" w:value="Integer"/>
              <w:listItem w:displayText="Decimal" w:value="Decimal"/>
              <w:listItem w:displayText="Date" w:value="Date"/>
              <w:listItem w:displayText="Boolean" w:value="Boolean"/>
              <w:listItem w:displayText="URL" w:value="URL"/>
            </w:dropDownList>
          </w:sdtPr>
          <w:sdtContent>
            <w:tc>
              <w:tcPr>
                <w:tcW w:w="1267" w:type="dxa"/>
                <w:vAlign w:val="center"/>
              </w:tcPr>
              <w:p w14:paraId="58943712" w14:textId="053CBCD8" w:rsidR="00E53030" w:rsidRDefault="00E53030" w:rsidP="00E53030">
                <w:pPr>
                  <w:pStyle w:val="Table"/>
                  <w:bidi w:val="0"/>
                </w:pPr>
                <w:r>
                  <w:t>Text</w:t>
                </w:r>
              </w:p>
            </w:tc>
          </w:sdtContent>
        </w:sdt>
        <w:sdt>
          <w:sdtPr>
            <w:rPr>
              <w:lang w:val="en-US"/>
            </w:rPr>
            <w:alias w:val="Type or Instance"/>
            <w:tag w:val="Type or Instance"/>
            <w:id w:val="-1970815784"/>
            <w:placeholder>
              <w:docPart w:val="03AA49531E9E451CB140D3B8226DB06A"/>
            </w:placeholder>
            <w:dropDownList>
              <w:listItem w:displayText="Type" w:value="T"/>
              <w:listItem w:displayText="Instance" w:value="I"/>
            </w:dropDownList>
          </w:sdtPr>
          <w:sdtContent>
            <w:tc>
              <w:tcPr>
                <w:tcW w:w="1142" w:type="dxa"/>
                <w:vAlign w:val="center"/>
              </w:tcPr>
              <w:p w14:paraId="4911879A" w14:textId="3CB9639B" w:rsidR="00E53030" w:rsidRDefault="00E53030" w:rsidP="00E53030">
                <w:pPr>
                  <w:pStyle w:val="Table"/>
                  <w:bidi w:val="0"/>
                  <w:rPr>
                    <w:lang w:val="en-US"/>
                  </w:rPr>
                </w:pPr>
                <w:r>
                  <w:rPr>
                    <w:lang w:val="en-US"/>
                  </w:rPr>
                  <w:t>Type</w:t>
                </w:r>
              </w:p>
            </w:tc>
          </w:sdtContent>
        </w:sdt>
        <w:tc>
          <w:tcPr>
            <w:tcW w:w="1731" w:type="dxa"/>
            <w:vAlign w:val="center"/>
          </w:tcPr>
          <w:p w14:paraId="408C0586" w14:textId="27658FF0" w:rsidR="00E53030" w:rsidRDefault="00E53030" w:rsidP="00E53030">
            <w:pPr>
              <w:pStyle w:val="Table"/>
              <w:bidi w:val="0"/>
              <w:rPr>
                <w:color w:val="auto"/>
              </w:rPr>
            </w:pPr>
            <w:r>
              <w:rPr>
                <w:color w:val="auto"/>
              </w:rPr>
              <w:fldChar w:fldCharType="begin"/>
            </w:r>
            <w:r>
              <w:rPr>
                <w:color w:val="auto"/>
              </w:rPr>
              <w:instrText xml:space="preserve"> REF </w:instrText>
            </w:r>
            <w:r w:rsidRPr="0069164A">
              <w:instrText>CertificationTitle</w:instrText>
            </w:r>
            <w:r>
              <w:rPr>
                <w:color w:val="auto"/>
              </w:rPr>
              <w:instrText xml:space="preserve"> </w:instrText>
            </w:r>
            <w:r>
              <w:rPr>
                <w:color w:val="auto"/>
              </w:rPr>
              <w:fldChar w:fldCharType="separate"/>
            </w:r>
            <w:r w:rsidR="0055437D">
              <w:rPr>
                <w:noProof/>
              </w:rPr>
              <w:t>N/A</w:t>
            </w:r>
            <w:r>
              <w:rPr>
                <w:color w:val="auto"/>
              </w:rPr>
              <w:fldChar w:fldCharType="end"/>
            </w:r>
          </w:p>
        </w:tc>
        <w:tc>
          <w:tcPr>
            <w:tcW w:w="2083" w:type="dxa"/>
            <w:vAlign w:val="center"/>
          </w:tcPr>
          <w:p w14:paraId="56BCB2B4" w14:textId="5B62CDC1" w:rsidR="00E53030" w:rsidRPr="00EA4BD8" w:rsidRDefault="00E53030" w:rsidP="00E53030">
            <w:pPr>
              <w:pStyle w:val="Table"/>
              <w:bidi w:val="0"/>
            </w:pPr>
            <w:r w:rsidRPr="0069164A">
              <w:t>CertificationTitle</w:t>
            </w:r>
          </w:p>
        </w:tc>
      </w:tr>
      <w:tr w:rsidR="00E53030" w:rsidRPr="008A6486" w14:paraId="0CA1C7E8" w14:textId="77777777" w:rsidTr="00A00486">
        <w:tc>
          <w:tcPr>
            <w:tcW w:w="2837" w:type="dxa"/>
            <w:vAlign w:val="center"/>
          </w:tcPr>
          <w:p w14:paraId="228D6C78" w14:textId="787C58A6" w:rsidR="00E53030" w:rsidRPr="00EA4BD8" w:rsidRDefault="00E53030" w:rsidP="00E53030">
            <w:pPr>
              <w:pStyle w:val="Table"/>
              <w:rPr>
                <w:rtl/>
              </w:rPr>
            </w:pPr>
            <w:r w:rsidRPr="0069164A">
              <w:rPr>
                <w:rFonts w:hint="cs"/>
                <w:rtl/>
              </w:rPr>
              <w:t>عنوان سازمان اهدا کننده‌ی گواهینامه‌ی فنی</w:t>
            </w:r>
          </w:p>
        </w:tc>
        <w:sdt>
          <w:sdtPr>
            <w:alias w:val="DataType"/>
            <w:tag w:val="DataType"/>
            <w:id w:val="-1088843419"/>
            <w:placeholder>
              <w:docPart w:val="E51DD4C7B9D44994B4DD7427BABD73D6"/>
            </w:placeholder>
            <w:dropDownList>
              <w:listItem w:displayText="Farsi text" w:value="Farsi text"/>
              <w:listItem w:displayText="Text" w:value="Text"/>
              <w:listItem w:displayText="Integer" w:value="Integer"/>
              <w:listItem w:displayText="Decimal" w:value="Decimal"/>
              <w:listItem w:displayText="Date" w:value="Date"/>
              <w:listItem w:displayText="Boolean" w:value="Boolean"/>
              <w:listItem w:displayText="URL" w:value="URL"/>
            </w:dropDownList>
          </w:sdtPr>
          <w:sdtContent>
            <w:tc>
              <w:tcPr>
                <w:tcW w:w="1267" w:type="dxa"/>
                <w:vAlign w:val="center"/>
              </w:tcPr>
              <w:p w14:paraId="2686EFA4" w14:textId="5561DBF4" w:rsidR="00E53030" w:rsidRDefault="00E53030" w:rsidP="00E53030">
                <w:pPr>
                  <w:pStyle w:val="Table"/>
                  <w:bidi w:val="0"/>
                </w:pPr>
                <w:r>
                  <w:t>Text</w:t>
                </w:r>
              </w:p>
            </w:tc>
          </w:sdtContent>
        </w:sdt>
        <w:sdt>
          <w:sdtPr>
            <w:rPr>
              <w:lang w:val="en-US"/>
            </w:rPr>
            <w:alias w:val="Type or Instance"/>
            <w:tag w:val="Type or Instance"/>
            <w:id w:val="899025524"/>
            <w:placeholder>
              <w:docPart w:val="21DFC8B9371E43C5B3A828791A97571B"/>
            </w:placeholder>
            <w:dropDownList>
              <w:listItem w:displayText="Type" w:value="T"/>
              <w:listItem w:displayText="Instance" w:value="I"/>
            </w:dropDownList>
          </w:sdtPr>
          <w:sdtContent>
            <w:tc>
              <w:tcPr>
                <w:tcW w:w="1142" w:type="dxa"/>
                <w:vAlign w:val="center"/>
              </w:tcPr>
              <w:p w14:paraId="21A43B53" w14:textId="7E1CF42D" w:rsidR="00E53030" w:rsidRDefault="00E53030" w:rsidP="00E53030">
                <w:pPr>
                  <w:pStyle w:val="Table"/>
                  <w:bidi w:val="0"/>
                  <w:rPr>
                    <w:lang w:val="en-US"/>
                  </w:rPr>
                </w:pPr>
                <w:r>
                  <w:rPr>
                    <w:lang w:val="en-US"/>
                  </w:rPr>
                  <w:t>Type</w:t>
                </w:r>
              </w:p>
            </w:tc>
          </w:sdtContent>
        </w:sdt>
        <w:tc>
          <w:tcPr>
            <w:tcW w:w="1731" w:type="dxa"/>
            <w:vAlign w:val="center"/>
          </w:tcPr>
          <w:p w14:paraId="3484A357" w14:textId="521FD7D1" w:rsidR="00E53030" w:rsidRDefault="00E53030" w:rsidP="00E53030">
            <w:pPr>
              <w:pStyle w:val="Table"/>
              <w:bidi w:val="0"/>
              <w:rPr>
                <w:color w:val="auto"/>
              </w:rPr>
            </w:pPr>
            <w:r>
              <w:rPr>
                <w:color w:val="auto"/>
              </w:rPr>
              <w:fldChar w:fldCharType="begin"/>
            </w:r>
            <w:r>
              <w:rPr>
                <w:color w:val="auto"/>
              </w:rPr>
              <w:instrText xml:space="preserve"> REF </w:instrText>
            </w:r>
            <w:r w:rsidRPr="0069164A">
              <w:instrText>CertificateProvider</w:instrText>
            </w:r>
            <w:r>
              <w:rPr>
                <w:color w:val="auto"/>
              </w:rPr>
              <w:instrText xml:space="preserve"> </w:instrText>
            </w:r>
            <w:r>
              <w:rPr>
                <w:color w:val="auto"/>
              </w:rPr>
              <w:fldChar w:fldCharType="separate"/>
            </w:r>
            <w:r w:rsidR="0055437D">
              <w:rPr>
                <w:noProof/>
              </w:rPr>
              <w:t>N/A</w:t>
            </w:r>
            <w:r>
              <w:rPr>
                <w:color w:val="auto"/>
              </w:rPr>
              <w:fldChar w:fldCharType="end"/>
            </w:r>
          </w:p>
        </w:tc>
        <w:tc>
          <w:tcPr>
            <w:tcW w:w="2083" w:type="dxa"/>
            <w:vAlign w:val="center"/>
          </w:tcPr>
          <w:p w14:paraId="5F7AFF52" w14:textId="3482E530" w:rsidR="00E53030" w:rsidRPr="00EA4BD8" w:rsidRDefault="00E53030" w:rsidP="00E53030">
            <w:pPr>
              <w:pStyle w:val="Table"/>
              <w:bidi w:val="0"/>
            </w:pPr>
            <w:r w:rsidRPr="0069164A">
              <w:t>CertificateProvider</w:t>
            </w:r>
          </w:p>
        </w:tc>
      </w:tr>
      <w:tr w:rsidR="00E53030" w:rsidRPr="008A6486" w14:paraId="45525301" w14:textId="77777777" w:rsidTr="00A00486">
        <w:tc>
          <w:tcPr>
            <w:tcW w:w="2837" w:type="dxa"/>
            <w:vAlign w:val="center"/>
          </w:tcPr>
          <w:p w14:paraId="02B81430" w14:textId="1C9F2DAB" w:rsidR="00E53030" w:rsidRPr="00EA4BD8" w:rsidRDefault="00E53030" w:rsidP="00E53030">
            <w:pPr>
              <w:pStyle w:val="Table"/>
              <w:rPr>
                <w:rtl/>
              </w:rPr>
            </w:pPr>
            <w:r w:rsidRPr="0069164A">
              <w:rPr>
                <w:rFonts w:hint="cs"/>
                <w:rtl/>
              </w:rPr>
              <w:t>آدرس محل ذخیره‌سازی گواهینامه‌ی فنی</w:t>
            </w:r>
          </w:p>
        </w:tc>
        <w:sdt>
          <w:sdtPr>
            <w:alias w:val="DataType"/>
            <w:tag w:val="DataType"/>
            <w:id w:val="974255997"/>
            <w:placeholder>
              <w:docPart w:val="E4AC475E11DB42359EB29A210C50B918"/>
            </w:placeholder>
            <w:dropDownList>
              <w:listItem w:displayText="Farsi text" w:value="Farsi text"/>
              <w:listItem w:displayText="Text" w:value="Text"/>
              <w:listItem w:displayText="Integer" w:value="Integer"/>
              <w:listItem w:displayText="Decimal" w:value="Decimal"/>
              <w:listItem w:displayText="Date" w:value="Date"/>
              <w:listItem w:displayText="Boolean" w:value="Boolean"/>
              <w:listItem w:displayText="URL" w:value="URL"/>
            </w:dropDownList>
          </w:sdtPr>
          <w:sdtContent>
            <w:tc>
              <w:tcPr>
                <w:tcW w:w="1267" w:type="dxa"/>
                <w:vAlign w:val="center"/>
              </w:tcPr>
              <w:p w14:paraId="6AEB3619" w14:textId="21A7BAAF" w:rsidR="00E53030" w:rsidRDefault="00E53030" w:rsidP="00E53030">
                <w:pPr>
                  <w:pStyle w:val="Table"/>
                  <w:bidi w:val="0"/>
                </w:pPr>
                <w:r>
                  <w:t>URL</w:t>
                </w:r>
              </w:p>
            </w:tc>
          </w:sdtContent>
        </w:sdt>
        <w:sdt>
          <w:sdtPr>
            <w:rPr>
              <w:lang w:val="en-US"/>
            </w:rPr>
            <w:alias w:val="Type or Instance"/>
            <w:tag w:val="Type or Instance"/>
            <w:id w:val="-487166741"/>
            <w:placeholder>
              <w:docPart w:val="1EEF15833E0F4FD19488B1EAF9B17FC2"/>
            </w:placeholder>
            <w:dropDownList>
              <w:listItem w:displayText="Type" w:value="T"/>
              <w:listItem w:displayText="Instance" w:value="I"/>
            </w:dropDownList>
          </w:sdtPr>
          <w:sdtContent>
            <w:tc>
              <w:tcPr>
                <w:tcW w:w="1142" w:type="dxa"/>
                <w:vAlign w:val="center"/>
              </w:tcPr>
              <w:p w14:paraId="5C8753EB" w14:textId="2C29503A" w:rsidR="00E53030" w:rsidRDefault="00E53030" w:rsidP="00E53030">
                <w:pPr>
                  <w:pStyle w:val="Table"/>
                  <w:bidi w:val="0"/>
                  <w:rPr>
                    <w:lang w:val="en-US"/>
                  </w:rPr>
                </w:pPr>
                <w:r>
                  <w:rPr>
                    <w:lang w:val="en-US"/>
                  </w:rPr>
                  <w:t>Type</w:t>
                </w:r>
              </w:p>
            </w:tc>
          </w:sdtContent>
        </w:sdt>
        <w:tc>
          <w:tcPr>
            <w:tcW w:w="1731" w:type="dxa"/>
            <w:vAlign w:val="center"/>
          </w:tcPr>
          <w:p w14:paraId="4EAB526F" w14:textId="30D04660" w:rsidR="00E53030" w:rsidRDefault="00E53030" w:rsidP="00E53030">
            <w:pPr>
              <w:pStyle w:val="Table"/>
              <w:bidi w:val="0"/>
              <w:rPr>
                <w:color w:val="auto"/>
              </w:rPr>
            </w:pPr>
            <w:r>
              <w:rPr>
                <w:color w:val="auto"/>
              </w:rPr>
              <w:fldChar w:fldCharType="begin"/>
            </w:r>
            <w:r>
              <w:rPr>
                <w:color w:val="auto"/>
              </w:rPr>
              <w:instrText xml:space="preserve"> REF </w:instrText>
            </w:r>
            <w:r w:rsidRPr="0069164A">
              <w:instrText>CertificationURL</w:instrText>
            </w:r>
            <w:r>
              <w:rPr>
                <w:color w:val="auto"/>
              </w:rPr>
              <w:instrText xml:space="preserve"> </w:instrText>
            </w:r>
            <w:r>
              <w:rPr>
                <w:color w:val="auto"/>
              </w:rPr>
              <w:fldChar w:fldCharType="separate"/>
            </w:r>
            <w:r w:rsidR="0055437D">
              <w:rPr>
                <w:noProof/>
              </w:rPr>
              <w:t>N/A</w:t>
            </w:r>
            <w:r>
              <w:rPr>
                <w:color w:val="auto"/>
              </w:rPr>
              <w:fldChar w:fldCharType="end"/>
            </w:r>
          </w:p>
        </w:tc>
        <w:tc>
          <w:tcPr>
            <w:tcW w:w="2083" w:type="dxa"/>
            <w:vAlign w:val="center"/>
          </w:tcPr>
          <w:p w14:paraId="1D865407" w14:textId="52EF98F8" w:rsidR="00E53030" w:rsidRPr="00EA4BD8" w:rsidRDefault="00E53030" w:rsidP="00E53030">
            <w:pPr>
              <w:pStyle w:val="Table"/>
              <w:bidi w:val="0"/>
            </w:pPr>
            <w:r w:rsidRPr="0069164A">
              <w:t>CertificationURL</w:t>
            </w:r>
          </w:p>
        </w:tc>
      </w:tr>
      <w:tr w:rsidR="00E53030" w:rsidRPr="008A6486" w14:paraId="634A0E72" w14:textId="77777777" w:rsidTr="00A00486">
        <w:tc>
          <w:tcPr>
            <w:tcW w:w="2837" w:type="dxa"/>
            <w:vAlign w:val="center"/>
          </w:tcPr>
          <w:p w14:paraId="03080099" w14:textId="26DB177E" w:rsidR="00E53030" w:rsidRPr="00EA4BD8" w:rsidRDefault="00E53030" w:rsidP="00E53030">
            <w:pPr>
              <w:pStyle w:val="Table"/>
              <w:rPr>
                <w:rtl/>
              </w:rPr>
            </w:pPr>
            <w:r w:rsidRPr="0069729C">
              <w:rPr>
                <w:rFonts w:hint="cs"/>
                <w:rtl/>
              </w:rPr>
              <w:t>قیمت خرید محصول در بازار</w:t>
            </w:r>
          </w:p>
        </w:tc>
        <w:sdt>
          <w:sdtPr>
            <w:alias w:val="DataType"/>
            <w:tag w:val="DataType"/>
            <w:id w:val="1246992424"/>
            <w:placeholder>
              <w:docPart w:val="40D3352E25B34E5CA73BF50A308FB91D"/>
            </w:placeholder>
            <w:dropDownList>
              <w:listItem w:displayText="Farsi text" w:value="Farsi text"/>
              <w:listItem w:displayText="Text" w:value="Text"/>
              <w:listItem w:displayText="Integer" w:value="Integer"/>
              <w:listItem w:displayText="Decimal" w:value="Decimal"/>
              <w:listItem w:displayText="Date" w:value="Date"/>
              <w:listItem w:displayText="Boolean" w:value="Boolean"/>
              <w:listItem w:displayText="URL" w:value="URL"/>
            </w:dropDownList>
          </w:sdtPr>
          <w:sdtContent>
            <w:tc>
              <w:tcPr>
                <w:tcW w:w="1267" w:type="dxa"/>
                <w:vAlign w:val="center"/>
              </w:tcPr>
              <w:p w14:paraId="650BA34E" w14:textId="3E20F545" w:rsidR="00E53030" w:rsidRDefault="00E53030" w:rsidP="00E53030">
                <w:pPr>
                  <w:pStyle w:val="Table"/>
                  <w:bidi w:val="0"/>
                </w:pPr>
                <w:r>
                  <w:t>Text</w:t>
                </w:r>
              </w:p>
            </w:tc>
          </w:sdtContent>
        </w:sdt>
        <w:sdt>
          <w:sdtPr>
            <w:rPr>
              <w:lang w:val="en-US"/>
            </w:rPr>
            <w:alias w:val="Type or Instance"/>
            <w:tag w:val="Type or Instance"/>
            <w:id w:val="-1770304595"/>
            <w:placeholder>
              <w:docPart w:val="5AAC5C8C8F954C75946008202443C292"/>
            </w:placeholder>
            <w:dropDownList>
              <w:listItem w:displayText="Type" w:value="T"/>
              <w:listItem w:displayText="Instance" w:value="I"/>
            </w:dropDownList>
          </w:sdtPr>
          <w:sdtContent>
            <w:tc>
              <w:tcPr>
                <w:tcW w:w="1142" w:type="dxa"/>
                <w:vAlign w:val="center"/>
              </w:tcPr>
              <w:p w14:paraId="0A84CA3F" w14:textId="604E6B05" w:rsidR="00E53030" w:rsidRDefault="00E53030" w:rsidP="00E53030">
                <w:pPr>
                  <w:pStyle w:val="Table"/>
                  <w:bidi w:val="0"/>
                  <w:rPr>
                    <w:lang w:val="en-US"/>
                  </w:rPr>
                </w:pPr>
                <w:r>
                  <w:rPr>
                    <w:lang w:val="en-US"/>
                  </w:rPr>
                  <w:t>Type</w:t>
                </w:r>
              </w:p>
            </w:tc>
          </w:sdtContent>
        </w:sdt>
        <w:tc>
          <w:tcPr>
            <w:tcW w:w="1731" w:type="dxa"/>
            <w:vAlign w:val="center"/>
          </w:tcPr>
          <w:p w14:paraId="234F9460" w14:textId="3FB9D050" w:rsidR="00E53030" w:rsidRDefault="00E53030" w:rsidP="00E53030">
            <w:pPr>
              <w:pStyle w:val="Table"/>
              <w:bidi w:val="0"/>
              <w:rPr>
                <w:color w:val="auto"/>
              </w:rPr>
            </w:pPr>
            <w:r>
              <w:rPr>
                <w:color w:val="auto"/>
              </w:rPr>
              <w:fldChar w:fldCharType="begin">
                <w:ffData>
                  <w:name w:val="ProductPrice"/>
                  <w:enabled/>
                  <w:calcOnExit/>
                  <w:textInput>
                    <w:type w:val="number"/>
                    <w:default w:val="0"/>
                    <w:format w:val="0"/>
                  </w:textInput>
                </w:ffData>
              </w:fldChar>
            </w:r>
            <w:bookmarkStart w:id="94" w:name="ProductPrice"/>
            <w:r>
              <w:rPr>
                <w:color w:val="auto"/>
              </w:rPr>
              <w:instrText xml:space="preserve"> FORMTEXT </w:instrText>
            </w:r>
            <w:r>
              <w:rPr>
                <w:color w:val="auto"/>
              </w:rPr>
            </w:r>
            <w:r>
              <w:rPr>
                <w:color w:val="auto"/>
              </w:rPr>
              <w:fldChar w:fldCharType="separate"/>
            </w:r>
            <w:r>
              <w:rPr>
                <w:noProof/>
                <w:color w:val="auto"/>
              </w:rPr>
              <w:t>0</w:t>
            </w:r>
            <w:r>
              <w:rPr>
                <w:color w:val="auto"/>
              </w:rPr>
              <w:fldChar w:fldCharType="end"/>
            </w:r>
            <w:bookmarkEnd w:id="94"/>
          </w:p>
        </w:tc>
        <w:tc>
          <w:tcPr>
            <w:tcW w:w="2083" w:type="dxa"/>
            <w:vAlign w:val="center"/>
          </w:tcPr>
          <w:p w14:paraId="3EFBF746" w14:textId="32BC8CDB" w:rsidR="00E53030" w:rsidRPr="00EA4BD8" w:rsidRDefault="00E53030" w:rsidP="00E53030">
            <w:pPr>
              <w:pStyle w:val="Table"/>
              <w:bidi w:val="0"/>
            </w:pPr>
            <w:r w:rsidRPr="0069729C">
              <w:t>ProductPrice</w:t>
            </w:r>
          </w:p>
        </w:tc>
      </w:tr>
      <w:tr w:rsidR="00E53030" w:rsidRPr="008A6486" w14:paraId="670E06FF" w14:textId="77777777" w:rsidTr="00A00486">
        <w:tc>
          <w:tcPr>
            <w:tcW w:w="2837" w:type="dxa"/>
            <w:vAlign w:val="center"/>
          </w:tcPr>
          <w:p w14:paraId="689FCA91" w14:textId="067479B1" w:rsidR="00E53030" w:rsidRPr="00EA4BD8" w:rsidRDefault="00E53030" w:rsidP="00E53030">
            <w:pPr>
              <w:pStyle w:val="Table"/>
              <w:rPr>
                <w:rtl/>
              </w:rPr>
            </w:pPr>
            <w:r w:rsidRPr="0069729C">
              <w:rPr>
                <w:rFonts w:hint="cs"/>
                <w:rtl/>
              </w:rPr>
              <w:t>تاریخ به روز رسانی قیمت خرید محصول به میلادی با فرمت &lt;</w:t>
            </w:r>
            <w:r w:rsidRPr="0069729C">
              <w:t>yyyy-mm-dd</w:t>
            </w:r>
            <w:r w:rsidRPr="0069729C">
              <w:rPr>
                <w:rtl/>
              </w:rPr>
              <w:t>&gt;</w:t>
            </w:r>
          </w:p>
        </w:tc>
        <w:sdt>
          <w:sdtPr>
            <w:alias w:val="DataType"/>
            <w:tag w:val="DataType"/>
            <w:id w:val="-474529572"/>
            <w:placeholder>
              <w:docPart w:val="5BB2D7DEEBF441AEBE097D9AD020BD67"/>
            </w:placeholder>
            <w:dropDownList>
              <w:listItem w:displayText="Farsi text" w:value="Farsi text"/>
              <w:listItem w:displayText="Text" w:value="Text"/>
              <w:listItem w:displayText="Integer" w:value="Integer"/>
              <w:listItem w:displayText="Decimal" w:value="Decimal"/>
              <w:listItem w:displayText="Date" w:value="Date"/>
              <w:listItem w:displayText="Boolean" w:value="Boolean"/>
              <w:listItem w:displayText="URL" w:value="URL"/>
            </w:dropDownList>
          </w:sdtPr>
          <w:sdtContent>
            <w:tc>
              <w:tcPr>
                <w:tcW w:w="1267" w:type="dxa"/>
                <w:vAlign w:val="center"/>
              </w:tcPr>
              <w:p w14:paraId="552AFDC8" w14:textId="3D6D1D65" w:rsidR="00E53030" w:rsidRDefault="00E53030" w:rsidP="00E53030">
                <w:pPr>
                  <w:pStyle w:val="Table"/>
                  <w:bidi w:val="0"/>
                </w:pPr>
                <w:r>
                  <w:t>Date</w:t>
                </w:r>
              </w:p>
            </w:tc>
          </w:sdtContent>
        </w:sdt>
        <w:sdt>
          <w:sdtPr>
            <w:rPr>
              <w:lang w:val="en-US"/>
            </w:rPr>
            <w:alias w:val="Type or Instance"/>
            <w:tag w:val="Type or Instance"/>
            <w:id w:val="2042316480"/>
            <w:placeholder>
              <w:docPart w:val="AE09E15F09574AB7AA675C9B4CD4A5BC"/>
            </w:placeholder>
            <w:dropDownList>
              <w:listItem w:displayText="Type" w:value="T"/>
              <w:listItem w:displayText="Instance" w:value="I"/>
            </w:dropDownList>
          </w:sdtPr>
          <w:sdtContent>
            <w:tc>
              <w:tcPr>
                <w:tcW w:w="1142" w:type="dxa"/>
                <w:vAlign w:val="center"/>
              </w:tcPr>
              <w:p w14:paraId="6D56CB14" w14:textId="381325D9" w:rsidR="00E53030" w:rsidRDefault="00E53030" w:rsidP="00E53030">
                <w:pPr>
                  <w:pStyle w:val="Table"/>
                  <w:bidi w:val="0"/>
                  <w:rPr>
                    <w:lang w:val="en-US"/>
                  </w:rPr>
                </w:pPr>
                <w:r>
                  <w:rPr>
                    <w:lang w:val="en-US"/>
                  </w:rPr>
                  <w:t>Type</w:t>
                </w:r>
              </w:p>
            </w:tc>
          </w:sdtContent>
        </w:sdt>
        <w:tc>
          <w:tcPr>
            <w:tcW w:w="1731" w:type="dxa"/>
            <w:vAlign w:val="center"/>
          </w:tcPr>
          <w:p w14:paraId="35B9ADE9" w14:textId="480AD963" w:rsidR="00E53030" w:rsidRDefault="00E53030" w:rsidP="00E53030">
            <w:pPr>
              <w:pStyle w:val="Table"/>
              <w:bidi w:val="0"/>
              <w:rPr>
                <w:color w:val="auto"/>
              </w:rPr>
            </w:pPr>
            <w:r>
              <w:rPr>
                <w:color w:val="auto"/>
              </w:rPr>
              <w:fldChar w:fldCharType="begin">
                <w:ffData>
                  <w:name w:val="PriceModification"/>
                  <w:enabled/>
                  <w:calcOnExit/>
                  <w:textInput>
                    <w:type w:val="date"/>
                    <w:default w:val="2000-01-01"/>
                    <w:format w:val="yyyy-MM-dd"/>
                  </w:textInput>
                </w:ffData>
              </w:fldChar>
            </w:r>
            <w:bookmarkStart w:id="95" w:name="PriceModification"/>
            <w:r>
              <w:rPr>
                <w:color w:val="auto"/>
              </w:rPr>
              <w:instrText xml:space="preserve"> FORMTEXT </w:instrText>
            </w:r>
            <w:r>
              <w:rPr>
                <w:color w:val="auto"/>
              </w:rPr>
            </w:r>
            <w:r>
              <w:rPr>
                <w:color w:val="auto"/>
              </w:rPr>
              <w:fldChar w:fldCharType="separate"/>
            </w:r>
            <w:r>
              <w:rPr>
                <w:noProof/>
                <w:color w:val="auto"/>
              </w:rPr>
              <w:t>2000-01-01</w:t>
            </w:r>
            <w:r>
              <w:rPr>
                <w:color w:val="auto"/>
              </w:rPr>
              <w:fldChar w:fldCharType="end"/>
            </w:r>
            <w:bookmarkEnd w:id="95"/>
          </w:p>
        </w:tc>
        <w:tc>
          <w:tcPr>
            <w:tcW w:w="2083" w:type="dxa"/>
            <w:vAlign w:val="center"/>
          </w:tcPr>
          <w:p w14:paraId="2F518FFF" w14:textId="43637D85" w:rsidR="00E53030" w:rsidRPr="00EA4BD8" w:rsidRDefault="00E53030" w:rsidP="00E53030">
            <w:pPr>
              <w:pStyle w:val="Table"/>
              <w:bidi w:val="0"/>
            </w:pPr>
            <w:r w:rsidRPr="0069729C">
              <w:t>PriceModificationDate</w:t>
            </w:r>
          </w:p>
        </w:tc>
      </w:tr>
      <w:tr w:rsidR="00E53030" w:rsidRPr="008A6486" w14:paraId="1836F035" w14:textId="77777777" w:rsidTr="00A00486">
        <w:tc>
          <w:tcPr>
            <w:tcW w:w="2837" w:type="dxa"/>
            <w:vAlign w:val="center"/>
          </w:tcPr>
          <w:p w14:paraId="3E3B8629" w14:textId="5AD33DAB" w:rsidR="00E53030" w:rsidRPr="00EA4BD8" w:rsidRDefault="00E53030" w:rsidP="00E53030">
            <w:pPr>
              <w:pStyle w:val="Table"/>
              <w:rPr>
                <w:rtl/>
              </w:rPr>
            </w:pPr>
            <w:r w:rsidRPr="0069729C">
              <w:rPr>
                <w:rFonts w:hint="cs"/>
                <w:rtl/>
              </w:rPr>
              <w:t xml:space="preserve">قیمت مدل </w:t>
            </w:r>
            <w:r w:rsidRPr="0069729C">
              <w:t>BIM</w:t>
            </w:r>
            <w:r w:rsidRPr="0069729C">
              <w:rPr>
                <w:rFonts w:hint="cs"/>
                <w:rtl/>
              </w:rPr>
              <w:t xml:space="preserve"> شیء</w:t>
            </w:r>
          </w:p>
        </w:tc>
        <w:sdt>
          <w:sdtPr>
            <w:alias w:val="DataType"/>
            <w:tag w:val="DataType"/>
            <w:id w:val="1140691606"/>
            <w:placeholder>
              <w:docPart w:val="1F4E4258E7BE46368D7707DA57C94DB6"/>
            </w:placeholder>
            <w:dropDownList>
              <w:listItem w:displayText="Farsi text" w:value="Farsi text"/>
              <w:listItem w:displayText="Text" w:value="Text"/>
              <w:listItem w:displayText="Integer" w:value="Integer"/>
              <w:listItem w:displayText="Decimal" w:value="Decimal"/>
              <w:listItem w:displayText="Date" w:value="Date"/>
              <w:listItem w:displayText="Boolean" w:value="Boolean"/>
              <w:listItem w:displayText="URL" w:value="URL"/>
            </w:dropDownList>
          </w:sdtPr>
          <w:sdtContent>
            <w:tc>
              <w:tcPr>
                <w:tcW w:w="1267" w:type="dxa"/>
                <w:vAlign w:val="center"/>
              </w:tcPr>
              <w:p w14:paraId="0C96AF96" w14:textId="74F1A79A" w:rsidR="00E53030" w:rsidRDefault="00E53030" w:rsidP="00E53030">
                <w:pPr>
                  <w:pStyle w:val="Table"/>
                  <w:bidi w:val="0"/>
                </w:pPr>
                <w:r>
                  <w:t>Text</w:t>
                </w:r>
              </w:p>
            </w:tc>
          </w:sdtContent>
        </w:sdt>
        <w:sdt>
          <w:sdtPr>
            <w:rPr>
              <w:lang w:val="en-US"/>
            </w:rPr>
            <w:alias w:val="Type or Instance"/>
            <w:tag w:val="Type or Instance"/>
            <w:id w:val="-458183079"/>
            <w:placeholder>
              <w:docPart w:val="E4F8F761DA494309955BFF4D96B27BC0"/>
            </w:placeholder>
            <w:dropDownList>
              <w:listItem w:displayText="Type" w:value="T"/>
              <w:listItem w:displayText="Instance" w:value="I"/>
            </w:dropDownList>
          </w:sdtPr>
          <w:sdtContent>
            <w:tc>
              <w:tcPr>
                <w:tcW w:w="1142" w:type="dxa"/>
                <w:vAlign w:val="center"/>
              </w:tcPr>
              <w:p w14:paraId="0BDAB50F" w14:textId="6FF4AC0C" w:rsidR="00E53030" w:rsidRDefault="00E53030" w:rsidP="00E53030">
                <w:pPr>
                  <w:pStyle w:val="Table"/>
                  <w:bidi w:val="0"/>
                  <w:rPr>
                    <w:lang w:val="en-US"/>
                  </w:rPr>
                </w:pPr>
                <w:r>
                  <w:rPr>
                    <w:lang w:val="en-US"/>
                  </w:rPr>
                  <w:t>Type</w:t>
                </w:r>
              </w:p>
            </w:tc>
          </w:sdtContent>
        </w:sdt>
        <w:tc>
          <w:tcPr>
            <w:tcW w:w="1731" w:type="dxa"/>
            <w:vAlign w:val="center"/>
          </w:tcPr>
          <w:p w14:paraId="6060B054" w14:textId="2F91D282" w:rsidR="00E53030" w:rsidRDefault="00E53030" w:rsidP="00E53030">
            <w:pPr>
              <w:pStyle w:val="Table"/>
              <w:bidi w:val="0"/>
              <w:rPr>
                <w:color w:val="auto"/>
              </w:rPr>
            </w:pPr>
            <w:r>
              <w:rPr>
                <w:color w:val="auto"/>
              </w:rPr>
              <w:fldChar w:fldCharType="begin">
                <w:ffData>
                  <w:name w:val="ModelPrice"/>
                  <w:enabled/>
                  <w:calcOnExit/>
                  <w:textInput>
                    <w:type w:val="number"/>
                    <w:default w:val="0"/>
                    <w:format w:val="0"/>
                  </w:textInput>
                </w:ffData>
              </w:fldChar>
            </w:r>
            <w:bookmarkStart w:id="96" w:name="ModelPrice"/>
            <w:r>
              <w:rPr>
                <w:color w:val="auto"/>
              </w:rPr>
              <w:instrText xml:space="preserve"> FORMTEXT </w:instrText>
            </w:r>
            <w:r>
              <w:rPr>
                <w:color w:val="auto"/>
              </w:rPr>
            </w:r>
            <w:r>
              <w:rPr>
                <w:color w:val="auto"/>
              </w:rPr>
              <w:fldChar w:fldCharType="separate"/>
            </w:r>
            <w:r>
              <w:rPr>
                <w:noProof/>
                <w:color w:val="auto"/>
              </w:rPr>
              <w:t>0</w:t>
            </w:r>
            <w:r>
              <w:rPr>
                <w:color w:val="auto"/>
              </w:rPr>
              <w:fldChar w:fldCharType="end"/>
            </w:r>
            <w:bookmarkEnd w:id="96"/>
          </w:p>
        </w:tc>
        <w:tc>
          <w:tcPr>
            <w:tcW w:w="2083" w:type="dxa"/>
            <w:vAlign w:val="center"/>
          </w:tcPr>
          <w:p w14:paraId="785962F9" w14:textId="4CCE2904" w:rsidR="00E53030" w:rsidRPr="00EA4BD8" w:rsidRDefault="00E53030" w:rsidP="00E53030">
            <w:pPr>
              <w:pStyle w:val="Table"/>
              <w:bidi w:val="0"/>
            </w:pPr>
            <w:r w:rsidRPr="0069729C">
              <w:t>ModelPrice</w:t>
            </w:r>
          </w:p>
        </w:tc>
      </w:tr>
      <w:tr w:rsidR="00E53030" w:rsidRPr="008A6486" w14:paraId="681CADD8" w14:textId="77777777" w:rsidTr="00A00486">
        <w:tc>
          <w:tcPr>
            <w:tcW w:w="2837" w:type="dxa"/>
            <w:vAlign w:val="center"/>
          </w:tcPr>
          <w:p w14:paraId="1A11D0E8" w14:textId="1C086C9A" w:rsidR="00E53030" w:rsidRPr="00EA4BD8" w:rsidRDefault="00E53030" w:rsidP="00E53030">
            <w:pPr>
              <w:pStyle w:val="Table"/>
              <w:rPr>
                <w:rtl/>
              </w:rPr>
            </w:pPr>
            <w:r>
              <w:rPr>
                <w:rFonts w:hint="cs"/>
                <w:rtl/>
              </w:rPr>
              <w:t>واحد قیمت‌های مندرج در پایگاه داده</w:t>
            </w:r>
          </w:p>
        </w:tc>
        <w:sdt>
          <w:sdtPr>
            <w:alias w:val="DataType"/>
            <w:tag w:val="DataType"/>
            <w:id w:val="-705789198"/>
            <w:placeholder>
              <w:docPart w:val="1412AB9307BC4F1F8EF860CE603BE65A"/>
            </w:placeholder>
            <w:dropDownList>
              <w:listItem w:displayText="Farsi text" w:value="Farsi text"/>
              <w:listItem w:displayText="Text" w:value="Text"/>
              <w:listItem w:displayText="Integer" w:value="Integer"/>
              <w:listItem w:displayText="Decimal" w:value="Decimal"/>
              <w:listItem w:displayText="Date" w:value="Date"/>
              <w:listItem w:displayText="Boolean" w:value="Boolean"/>
              <w:listItem w:displayText="URL" w:value="URL"/>
            </w:dropDownList>
          </w:sdtPr>
          <w:sdtContent>
            <w:tc>
              <w:tcPr>
                <w:tcW w:w="1267" w:type="dxa"/>
                <w:vAlign w:val="center"/>
              </w:tcPr>
              <w:p w14:paraId="38880476" w14:textId="0A3B03E0" w:rsidR="00E53030" w:rsidRDefault="00E53030" w:rsidP="00E53030">
                <w:pPr>
                  <w:pStyle w:val="Table"/>
                  <w:bidi w:val="0"/>
                </w:pPr>
                <w:r>
                  <w:t>Text</w:t>
                </w:r>
              </w:p>
            </w:tc>
          </w:sdtContent>
        </w:sdt>
        <w:sdt>
          <w:sdtPr>
            <w:rPr>
              <w:lang w:val="en-US"/>
            </w:rPr>
            <w:alias w:val="Type or Instance"/>
            <w:tag w:val="Type or Instance"/>
            <w:id w:val="-452634306"/>
            <w:placeholder>
              <w:docPart w:val="9DA142C660544ACBA878B93BF990C8E3"/>
            </w:placeholder>
            <w:dropDownList>
              <w:listItem w:displayText="Type" w:value="T"/>
              <w:listItem w:displayText="Instance" w:value="I"/>
            </w:dropDownList>
          </w:sdtPr>
          <w:sdtContent>
            <w:tc>
              <w:tcPr>
                <w:tcW w:w="1142" w:type="dxa"/>
                <w:vAlign w:val="center"/>
              </w:tcPr>
              <w:p w14:paraId="551FF4D6" w14:textId="57F69EB8" w:rsidR="00E53030" w:rsidRDefault="00E53030" w:rsidP="00E53030">
                <w:pPr>
                  <w:pStyle w:val="Table"/>
                  <w:bidi w:val="0"/>
                  <w:rPr>
                    <w:lang w:val="en-US"/>
                  </w:rPr>
                </w:pPr>
                <w:r>
                  <w:rPr>
                    <w:lang w:val="en-US"/>
                  </w:rPr>
                  <w:t>Type</w:t>
                </w:r>
              </w:p>
            </w:tc>
          </w:sdtContent>
        </w:sdt>
        <w:tc>
          <w:tcPr>
            <w:tcW w:w="1731" w:type="dxa"/>
            <w:vAlign w:val="center"/>
          </w:tcPr>
          <w:p w14:paraId="4600AB01" w14:textId="55CC5A3E" w:rsidR="00E53030" w:rsidRDefault="00E53030" w:rsidP="00E53030">
            <w:pPr>
              <w:pStyle w:val="Table"/>
              <w:bidi w:val="0"/>
              <w:rPr>
                <w:color w:val="auto"/>
              </w:rPr>
            </w:pPr>
            <w:r>
              <w:rPr>
                <w:color w:val="auto"/>
              </w:rPr>
              <w:fldChar w:fldCharType="begin">
                <w:ffData>
                  <w:name w:val="Currency"/>
                  <w:enabled/>
                  <w:calcOnExit/>
                  <w:ddList>
                    <w:listEntry w:val="IRR"/>
                    <w:listEntry w:val="USD"/>
                    <w:listEntry w:val="EUR"/>
                    <w:listEntry w:val="CAD"/>
                  </w:ddList>
                </w:ffData>
              </w:fldChar>
            </w:r>
            <w:bookmarkStart w:id="97" w:name="Currency"/>
            <w:r>
              <w:rPr>
                <w:color w:val="auto"/>
              </w:rPr>
              <w:instrText xml:space="preserve"> FORMDROPDOWN </w:instrText>
            </w:r>
            <w:r w:rsidR="00000000">
              <w:rPr>
                <w:color w:val="auto"/>
              </w:rPr>
            </w:r>
            <w:r w:rsidR="00000000">
              <w:rPr>
                <w:color w:val="auto"/>
              </w:rPr>
              <w:fldChar w:fldCharType="separate"/>
            </w:r>
            <w:r>
              <w:rPr>
                <w:color w:val="auto"/>
              </w:rPr>
              <w:fldChar w:fldCharType="end"/>
            </w:r>
            <w:bookmarkEnd w:id="97"/>
          </w:p>
        </w:tc>
        <w:tc>
          <w:tcPr>
            <w:tcW w:w="2083" w:type="dxa"/>
            <w:vAlign w:val="center"/>
          </w:tcPr>
          <w:p w14:paraId="22AD2978" w14:textId="04BB6BF8" w:rsidR="00E53030" w:rsidRPr="00EA4BD8" w:rsidRDefault="00E53030" w:rsidP="00E53030">
            <w:pPr>
              <w:pStyle w:val="Table"/>
              <w:bidi w:val="0"/>
            </w:pPr>
            <w:r>
              <w:rPr>
                <w:lang w:val="en-US"/>
              </w:rPr>
              <w:t>Currency</w:t>
            </w:r>
          </w:p>
        </w:tc>
      </w:tr>
    </w:tbl>
    <w:p w14:paraId="218999BE" w14:textId="77777777" w:rsidR="0069729C" w:rsidRDefault="0069729C" w:rsidP="0055437D">
      <w:pPr>
        <w:rPr>
          <w:rtl/>
          <w:lang w:bidi="fa-IR"/>
        </w:rPr>
      </w:pPr>
    </w:p>
    <w:sectPr w:rsidR="0069729C" w:rsidSect="00FB6702">
      <w:headerReference w:type="default" r:id="rId18"/>
      <w:footerReference w:type="default" r:id="rId19"/>
      <w:footnotePr>
        <w:numRestart w:val="eachPage"/>
      </w:footnotePr>
      <w:pgSz w:w="11906" w:h="16838" w:code="9"/>
      <w:pgMar w:top="1418" w:right="1418" w:bottom="1418" w:left="1418" w:header="709" w:footer="646" w:gutter="0"/>
      <w:pgNumType w:start="1"/>
      <w:cols w:space="708"/>
      <w:bidi/>
      <w:rtlGutter/>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664744D" w14:textId="77777777" w:rsidR="003F7C10" w:rsidRDefault="003F7C10" w:rsidP="00536FAF">
      <w:r>
        <w:separator/>
      </w:r>
    </w:p>
    <w:p w14:paraId="76CE67F7" w14:textId="77777777" w:rsidR="003F7C10" w:rsidRDefault="003F7C10" w:rsidP="00536FAF"/>
  </w:endnote>
  <w:endnote w:type="continuationSeparator" w:id="0">
    <w:p w14:paraId="698BF3BA" w14:textId="77777777" w:rsidR="003F7C10" w:rsidRDefault="003F7C10" w:rsidP="00536FAF">
      <w:r>
        <w:continuationSeparator/>
      </w:r>
    </w:p>
    <w:p w14:paraId="39121C5C" w14:textId="77777777" w:rsidR="003F7C10" w:rsidRDefault="003F7C10" w:rsidP="00536FA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B Nazanin">
    <w:panose1 w:val="00000400000000000000"/>
    <w:charset w:val="B2"/>
    <w:family w:val="auto"/>
    <w:pitch w:val="variable"/>
    <w:sig w:usb0="00002001" w:usb1="80000000" w:usb2="00000008" w:usb3="00000000" w:csb0="00000040" w:csb1="00000000"/>
    <w:embedRegular r:id="rId1" w:fontKey="{74D9FA5D-7A77-45D7-A48A-968C2E0082D6}"/>
    <w:embedBold r:id="rId2" w:fontKey="{0AC8566B-62E3-4EE0-9FF6-53E23B28424C}"/>
    <w:embedItalic r:id="rId3" w:fontKey="{FD1157C0-AF03-45FB-B92F-FAD8BAAEC0D9}"/>
    <w:embedBoldItalic r:id="rId4" w:fontKey="{75AE0DD4-9819-48B7-AAED-E02197CAFFAF}"/>
  </w:font>
  <w:font w:name="Arial">
    <w:panose1 w:val="020B0604020202020204"/>
    <w:charset w:val="00"/>
    <w:family w:val="swiss"/>
    <w:pitch w:val="variable"/>
    <w:sig w:usb0="E0002EFF" w:usb1="C000785B" w:usb2="00000009" w:usb3="00000000" w:csb0="000001FF" w:csb1="00000000"/>
  </w:font>
  <w:font w:name="Courier New">
    <w:panose1 w:val="02070609020205020404"/>
    <w:charset w:val="00"/>
    <w:family w:val="modern"/>
    <w:pitch w:val="fixed"/>
    <w:sig w:usb0="E0002EFF" w:usb1="C0007843" w:usb2="00000009" w:usb3="00000000" w:csb0="000001FF" w:csb1="00000000"/>
  </w:font>
  <w:font w:name="Nazanin">
    <w:altName w:val="Courier New"/>
    <w:panose1 w:val="00000400000000000000"/>
    <w:charset w:val="B2"/>
    <w:family w:val="auto"/>
    <w:pitch w:val="variable"/>
    <w:sig w:usb0="00002001" w:usb1="80000000" w:usb2="00000008" w:usb3="00000000" w:csb0="00000040"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embedRegular r:id="rId5" w:subsetted="1" w:fontKey="{E97D4311-DC08-4DFB-9D12-91C06CD7C8FE}"/>
  </w:font>
  <w:font w:name="Calibri Light">
    <w:panose1 w:val="020F03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tl/>
      </w:rPr>
      <w:id w:val="690042945"/>
      <w:docPartObj>
        <w:docPartGallery w:val="Page Numbers (Bottom of Page)"/>
        <w:docPartUnique/>
      </w:docPartObj>
    </w:sdtPr>
    <w:sdtEndPr>
      <w:rPr>
        <w:noProof/>
      </w:rPr>
    </w:sdtEndPr>
    <w:sdtContent>
      <w:p w14:paraId="2B688BBB" w14:textId="692A3DC8" w:rsidR="00262066" w:rsidRDefault="00262066">
        <w:pPr>
          <w:pStyle w:val="Footer"/>
          <w:jc w:val="center"/>
        </w:pPr>
        <w:r>
          <w:fldChar w:fldCharType="begin"/>
        </w:r>
        <w:r>
          <w:instrText xml:space="preserve"> PAGE   \* MERGEFORMAT </w:instrText>
        </w:r>
        <w:r>
          <w:fldChar w:fldCharType="separate"/>
        </w:r>
        <w:r w:rsidR="00D67C11">
          <w:rPr>
            <w:noProof/>
            <w:rtl/>
          </w:rPr>
          <w:t>1</w:t>
        </w:r>
        <w:r>
          <w:rPr>
            <w:noProof/>
          </w:rPr>
          <w:fldChar w:fldCharType="end"/>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F279B4" w14:textId="316CF13F" w:rsidR="00262066" w:rsidRDefault="00262066" w:rsidP="001B339B">
    <w:pPr>
      <w:pStyle w:val="Footer"/>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tl/>
      </w:rPr>
      <w:id w:val="219568663"/>
      <w:docPartObj>
        <w:docPartGallery w:val="Page Numbers (Bottom of Page)"/>
        <w:docPartUnique/>
      </w:docPartObj>
    </w:sdtPr>
    <w:sdtEndPr>
      <w:rPr>
        <w:noProof/>
      </w:rPr>
    </w:sdtEndPr>
    <w:sdtContent>
      <w:p w14:paraId="40C378FC" w14:textId="77777777" w:rsidR="00262066" w:rsidRDefault="00262066">
        <w:pPr>
          <w:pStyle w:val="Footer"/>
          <w:jc w:val="center"/>
        </w:pPr>
        <w:r>
          <w:fldChar w:fldCharType="begin"/>
        </w:r>
        <w:r>
          <w:instrText xml:space="preserve"> PAGE   \* MERGEFORMAT </w:instrText>
        </w:r>
        <w:r>
          <w:fldChar w:fldCharType="separate"/>
        </w:r>
        <w:r w:rsidR="00506DA0">
          <w:rPr>
            <w:rFonts w:hint="eastAsia"/>
            <w:noProof/>
            <w:rtl/>
          </w:rPr>
          <w:t>أ‌</w:t>
        </w:r>
        <w:r>
          <w:rPr>
            <w:noProof/>
          </w:rPr>
          <w:fldChar w:fldCharType="end"/>
        </w:r>
      </w:p>
    </w:sdtContent>
  </w:sdt>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tl/>
      </w:rPr>
      <w:id w:val="654731631"/>
      <w:docPartObj>
        <w:docPartGallery w:val="Page Numbers (Bottom of Page)"/>
        <w:docPartUnique/>
      </w:docPartObj>
    </w:sdtPr>
    <w:sdtEndPr>
      <w:rPr>
        <w:noProof/>
      </w:rPr>
    </w:sdtEndPr>
    <w:sdtContent>
      <w:p w14:paraId="15010BE7" w14:textId="77777777" w:rsidR="00262066" w:rsidRDefault="00262066">
        <w:pPr>
          <w:pStyle w:val="Footer"/>
          <w:jc w:val="center"/>
        </w:pPr>
        <w:r>
          <w:fldChar w:fldCharType="begin"/>
        </w:r>
        <w:r>
          <w:instrText xml:space="preserve"> PAGE   \* MERGEFORMAT </w:instrText>
        </w:r>
        <w:r>
          <w:fldChar w:fldCharType="separate"/>
        </w:r>
        <w:r w:rsidR="002A7BFA">
          <w:rPr>
            <w:noProof/>
            <w:rtl/>
          </w:rPr>
          <w:t>12</w:t>
        </w:r>
        <w:r>
          <w:rPr>
            <w:noProof/>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8B9B494" w14:textId="77777777" w:rsidR="003F7C10" w:rsidRDefault="003F7C10" w:rsidP="00536FAF">
      <w:pPr>
        <w:bidi w:val="0"/>
      </w:pPr>
      <w:r>
        <w:separator/>
      </w:r>
    </w:p>
  </w:footnote>
  <w:footnote w:type="continuationSeparator" w:id="0">
    <w:p w14:paraId="27A001BE" w14:textId="77777777" w:rsidR="003F7C10" w:rsidRDefault="003F7C10" w:rsidP="00536FAF">
      <w:r>
        <w:continuationSeparator/>
      </w:r>
    </w:p>
    <w:p w14:paraId="406FABD1" w14:textId="77777777" w:rsidR="003F7C10" w:rsidRDefault="003F7C10" w:rsidP="00536FAF"/>
  </w:footnote>
  <w:footnote w:id="1">
    <w:p w14:paraId="26B51351" w14:textId="1A1B44F9" w:rsidR="00262066" w:rsidRDefault="00262066" w:rsidP="00445EBE">
      <w:pPr>
        <w:pStyle w:val="FootnoteText"/>
        <w:bidi w:val="0"/>
        <w:rPr>
          <w:lang w:bidi="fa-IR"/>
        </w:rPr>
      </w:pPr>
      <w:r>
        <w:rPr>
          <w:rStyle w:val="FootnoteReference"/>
        </w:rPr>
        <w:footnoteRef/>
      </w:r>
      <w:r>
        <w:rPr>
          <w:rtl/>
        </w:rPr>
        <w:t xml:space="preserve"> </w:t>
      </w:r>
      <w:r>
        <w:rPr>
          <w:lang w:bidi="fa-IR"/>
        </w:rPr>
        <w:t>Building Information Modeling</w:t>
      </w:r>
    </w:p>
  </w:footnote>
  <w:footnote w:id="2">
    <w:p w14:paraId="69FFC59E" w14:textId="3E76BCB0" w:rsidR="00262066" w:rsidRDefault="00262066" w:rsidP="004063A2">
      <w:pPr>
        <w:pStyle w:val="FootnoteText"/>
        <w:bidi w:val="0"/>
        <w:rPr>
          <w:lang w:bidi="fa-IR"/>
        </w:rPr>
      </w:pPr>
      <w:r>
        <w:rPr>
          <w:rStyle w:val="FootnoteReference"/>
        </w:rPr>
        <w:footnoteRef/>
      </w:r>
      <w:r>
        <w:rPr>
          <w:rtl/>
        </w:rPr>
        <w:t xml:space="preserve"> </w:t>
      </w:r>
      <w:r w:rsidRPr="004063A2">
        <w:t>National Library of BIM Objects</w:t>
      </w:r>
    </w:p>
  </w:footnote>
  <w:footnote w:id="3">
    <w:p w14:paraId="4ECFFBC4" w14:textId="0D136BF9" w:rsidR="00262066" w:rsidRDefault="00262066" w:rsidP="00C00B3B">
      <w:pPr>
        <w:pStyle w:val="FootnoteText"/>
        <w:bidi w:val="0"/>
        <w:rPr>
          <w:lang w:bidi="fa-IR"/>
        </w:rPr>
      </w:pPr>
      <w:r>
        <w:rPr>
          <w:rStyle w:val="FootnoteReference"/>
        </w:rPr>
        <w:footnoteRef/>
      </w:r>
      <w:r>
        <w:rPr>
          <w:rtl/>
        </w:rPr>
        <w:t xml:space="preserve"> </w:t>
      </w:r>
      <w:r w:rsidRPr="00C00B3B">
        <w:t>BIM Object Development Standard</w:t>
      </w:r>
    </w:p>
  </w:footnote>
  <w:footnote w:id="4">
    <w:p w14:paraId="449862F4" w14:textId="297ADD92" w:rsidR="00262066" w:rsidRDefault="00262066" w:rsidP="00134C17">
      <w:pPr>
        <w:pStyle w:val="FootnoteText"/>
        <w:bidi w:val="0"/>
        <w:rPr>
          <w:lang w:bidi="fa-IR"/>
        </w:rPr>
      </w:pPr>
      <w:r>
        <w:rPr>
          <w:rStyle w:val="FootnoteReference"/>
        </w:rPr>
        <w:footnoteRef/>
      </w:r>
      <w:r>
        <w:rPr>
          <w:rtl/>
        </w:rPr>
        <w:t xml:space="preserve"> </w:t>
      </w:r>
      <w:r>
        <w:rPr>
          <w:lang w:bidi="fa-IR"/>
        </w:rPr>
        <w:t>Type</w:t>
      </w:r>
    </w:p>
  </w:footnote>
  <w:footnote w:id="5">
    <w:p w14:paraId="67EA30D3" w14:textId="6B4564E0" w:rsidR="00262066" w:rsidRDefault="00262066" w:rsidP="00EB00C1">
      <w:pPr>
        <w:pStyle w:val="FootnoteText"/>
        <w:bidi w:val="0"/>
        <w:rPr>
          <w:lang w:bidi="fa-IR"/>
        </w:rPr>
      </w:pPr>
      <w:r>
        <w:rPr>
          <w:rStyle w:val="FootnoteReference"/>
        </w:rPr>
        <w:footnoteRef/>
      </w:r>
      <w:r>
        <w:rPr>
          <w:rtl/>
        </w:rPr>
        <w:t xml:space="preserve"> </w:t>
      </w:r>
      <w:r w:rsidRPr="00EB00C1">
        <w:t>PascalCase</w:t>
      </w:r>
    </w:p>
  </w:footnote>
  <w:footnote w:id="6">
    <w:p w14:paraId="343C3061" w14:textId="3CEEE9BC" w:rsidR="00262066" w:rsidRDefault="00262066" w:rsidP="00457F35">
      <w:pPr>
        <w:pStyle w:val="FootnoteText"/>
        <w:bidi w:val="0"/>
        <w:rPr>
          <w:lang w:bidi="fa-IR"/>
        </w:rPr>
      </w:pPr>
      <w:r>
        <w:rPr>
          <w:rStyle w:val="FootnoteReference"/>
        </w:rPr>
        <w:footnoteRef/>
      </w:r>
      <w:r>
        <w:rPr>
          <w:rtl/>
        </w:rPr>
        <w:t xml:space="preserve"> </w:t>
      </w:r>
      <w:r>
        <w:rPr>
          <w:lang w:bidi="fa-IR"/>
        </w:rPr>
        <w:t>Space</w:t>
      </w:r>
    </w:p>
  </w:footnote>
  <w:footnote w:id="7">
    <w:p w14:paraId="671B9C6C" w14:textId="08D3272A" w:rsidR="00262066" w:rsidRDefault="00262066" w:rsidP="00457F35">
      <w:pPr>
        <w:pStyle w:val="FootnoteText"/>
        <w:bidi w:val="0"/>
        <w:rPr>
          <w:lang w:bidi="fa-IR"/>
        </w:rPr>
      </w:pPr>
      <w:r>
        <w:rPr>
          <w:rStyle w:val="FootnoteReference"/>
        </w:rPr>
        <w:footnoteRef/>
      </w:r>
      <w:r>
        <w:rPr>
          <w:rtl/>
        </w:rPr>
        <w:t xml:space="preserve"> </w:t>
      </w:r>
      <w:r w:rsidRPr="00457F35">
        <w:t>Hyphen</w:t>
      </w:r>
    </w:p>
  </w:footnote>
  <w:footnote w:id="8">
    <w:p w14:paraId="6ACC0271" w14:textId="6B4B232C" w:rsidR="00262066" w:rsidRDefault="00262066" w:rsidP="00B252C5">
      <w:pPr>
        <w:pStyle w:val="FootnoteText"/>
        <w:bidi w:val="0"/>
        <w:rPr>
          <w:lang w:bidi="fa-IR"/>
        </w:rPr>
      </w:pPr>
      <w:r>
        <w:rPr>
          <w:rStyle w:val="FootnoteReference"/>
        </w:rPr>
        <w:footnoteRef/>
      </w:r>
      <w:r>
        <w:rPr>
          <w:rtl/>
        </w:rPr>
        <w:t xml:space="preserve"> </w:t>
      </w:r>
      <w:r>
        <w:rPr>
          <w:lang w:bidi="fa-IR"/>
        </w:rPr>
        <w:t>Generic</w:t>
      </w:r>
    </w:p>
  </w:footnote>
  <w:footnote w:id="9">
    <w:p w14:paraId="5D5ABE8C" w14:textId="31B1118A" w:rsidR="00262066" w:rsidRDefault="00262066" w:rsidP="00EF757C">
      <w:pPr>
        <w:pStyle w:val="FootnoteText"/>
        <w:bidi w:val="0"/>
        <w:rPr>
          <w:lang w:bidi="fa-IR"/>
        </w:rPr>
      </w:pPr>
      <w:r>
        <w:rPr>
          <w:rStyle w:val="FootnoteReference"/>
        </w:rPr>
        <w:footnoteRef/>
      </w:r>
      <w:r>
        <w:rPr>
          <w:rtl/>
        </w:rPr>
        <w:t xml:space="preserve"> </w:t>
      </w:r>
      <w:r w:rsidRPr="00EF757C">
        <w:t>Classification</w:t>
      </w:r>
    </w:p>
  </w:footnote>
  <w:footnote w:id="10">
    <w:p w14:paraId="5B9AD279" w14:textId="50828F79" w:rsidR="00262066" w:rsidRDefault="00262066" w:rsidP="00EF757C">
      <w:pPr>
        <w:pStyle w:val="FootnoteText"/>
        <w:bidi w:val="0"/>
        <w:rPr>
          <w:lang w:bidi="fa-IR"/>
        </w:rPr>
      </w:pPr>
      <w:r>
        <w:rPr>
          <w:rStyle w:val="FootnoteReference"/>
        </w:rPr>
        <w:footnoteRef/>
      </w:r>
      <w:r>
        <w:rPr>
          <w:rtl/>
        </w:rPr>
        <w:t xml:space="preserve"> </w:t>
      </w:r>
      <w:r w:rsidRPr="00EF757C">
        <w:rPr>
          <w:lang w:bidi="fa-IR"/>
        </w:rPr>
        <w:t>Element Type</w:t>
      </w:r>
    </w:p>
  </w:footnote>
  <w:footnote w:id="11">
    <w:p w14:paraId="6137EEED" w14:textId="02DE88D4" w:rsidR="00262066" w:rsidRDefault="00262066" w:rsidP="00EF757C">
      <w:pPr>
        <w:pStyle w:val="FootnoteText"/>
        <w:bidi w:val="0"/>
        <w:rPr>
          <w:lang w:bidi="fa-IR"/>
        </w:rPr>
      </w:pPr>
      <w:r>
        <w:rPr>
          <w:rStyle w:val="FootnoteReference"/>
        </w:rPr>
        <w:footnoteRef/>
      </w:r>
      <w:r>
        <w:rPr>
          <w:rtl/>
        </w:rPr>
        <w:t xml:space="preserve"> </w:t>
      </w:r>
      <w:r w:rsidRPr="00EF757C">
        <w:rPr>
          <w:lang w:bidi="fa-IR"/>
        </w:rPr>
        <w:t>Object Title</w:t>
      </w:r>
    </w:p>
  </w:footnote>
  <w:footnote w:id="12">
    <w:p w14:paraId="44AAF7D4" w14:textId="57B2A06E" w:rsidR="00262066" w:rsidRDefault="00262066" w:rsidP="00A22722">
      <w:pPr>
        <w:pStyle w:val="FootnoteText"/>
        <w:bidi w:val="0"/>
        <w:rPr>
          <w:lang w:bidi="fa-IR"/>
        </w:rPr>
      </w:pPr>
      <w:r>
        <w:rPr>
          <w:rStyle w:val="FootnoteReference"/>
        </w:rPr>
        <w:footnoteRef/>
      </w:r>
      <w:r>
        <w:rPr>
          <w:rtl/>
        </w:rPr>
        <w:t xml:space="preserve"> </w:t>
      </w:r>
      <w:r w:rsidRPr="00A22722">
        <w:t>Identity Data</w:t>
      </w:r>
    </w:p>
  </w:footnote>
  <w:footnote w:id="13">
    <w:p w14:paraId="678E80C7" w14:textId="1F1D3756" w:rsidR="00262066" w:rsidRDefault="00262066" w:rsidP="006B2C69">
      <w:pPr>
        <w:pStyle w:val="FootnoteText"/>
        <w:bidi w:val="0"/>
        <w:rPr>
          <w:lang w:bidi="fa-IR"/>
        </w:rPr>
      </w:pPr>
      <w:r>
        <w:rPr>
          <w:rStyle w:val="FootnoteReference"/>
        </w:rPr>
        <w:footnoteRef/>
      </w:r>
      <w:r>
        <w:rPr>
          <w:rtl/>
        </w:rPr>
        <w:t xml:space="preserve"> </w:t>
      </w:r>
      <w:r w:rsidRPr="006B2C69">
        <w:t>Author</w:t>
      </w:r>
    </w:p>
  </w:footnote>
  <w:footnote w:id="14">
    <w:p w14:paraId="40C0581D" w14:textId="42560ED3" w:rsidR="00262066" w:rsidRDefault="00262066" w:rsidP="00980887">
      <w:pPr>
        <w:pStyle w:val="FootnoteText"/>
        <w:bidi w:val="0"/>
        <w:rPr>
          <w:lang w:bidi="fa-IR"/>
        </w:rPr>
      </w:pPr>
      <w:r>
        <w:rPr>
          <w:rStyle w:val="FootnoteReference"/>
        </w:rPr>
        <w:footnoteRef/>
      </w:r>
      <w:r>
        <w:rPr>
          <w:rtl/>
        </w:rPr>
        <w:t xml:space="preserve"> </w:t>
      </w:r>
      <w:r w:rsidRPr="00980887">
        <w:t>Manufacturer</w:t>
      </w:r>
    </w:p>
  </w:footnote>
  <w:footnote w:id="15">
    <w:p w14:paraId="04DF1C83" w14:textId="194ED98E" w:rsidR="00262066" w:rsidRDefault="00262066" w:rsidP="000E5EA7">
      <w:pPr>
        <w:pStyle w:val="FootnoteText"/>
        <w:bidi w:val="0"/>
        <w:rPr>
          <w:lang w:bidi="fa-IR"/>
        </w:rPr>
      </w:pPr>
      <w:r>
        <w:rPr>
          <w:rStyle w:val="FootnoteReference"/>
        </w:rPr>
        <w:footnoteRef/>
      </w:r>
      <w:r>
        <w:rPr>
          <w:rtl/>
        </w:rPr>
        <w:t xml:space="preserve"> </w:t>
      </w:r>
      <w:r w:rsidRPr="000E5EA7">
        <w:t>Construction</w:t>
      </w:r>
    </w:p>
  </w:footnote>
  <w:footnote w:id="16">
    <w:p w14:paraId="6130872A" w14:textId="78C57D86" w:rsidR="00262066" w:rsidRDefault="00262066" w:rsidP="000E5EA7">
      <w:pPr>
        <w:pStyle w:val="FootnoteText"/>
        <w:bidi w:val="0"/>
        <w:rPr>
          <w:lang w:bidi="fa-IR"/>
        </w:rPr>
      </w:pPr>
      <w:r>
        <w:rPr>
          <w:rStyle w:val="FootnoteReference"/>
        </w:rPr>
        <w:footnoteRef/>
      </w:r>
      <w:r>
        <w:rPr>
          <w:rtl/>
        </w:rPr>
        <w:t xml:space="preserve"> </w:t>
      </w:r>
      <w:r w:rsidRPr="000E5EA7">
        <w:t>Operation and Maintenance</w:t>
      </w:r>
    </w:p>
  </w:footnote>
  <w:footnote w:id="17">
    <w:p w14:paraId="66E10975" w14:textId="730DEF11" w:rsidR="00262066" w:rsidRDefault="00262066" w:rsidP="00766122">
      <w:pPr>
        <w:pStyle w:val="FootnoteText"/>
        <w:bidi w:val="0"/>
        <w:rPr>
          <w:lang w:bidi="fa-IR"/>
        </w:rPr>
      </w:pPr>
      <w:r>
        <w:rPr>
          <w:rStyle w:val="FootnoteReference"/>
        </w:rPr>
        <w:footnoteRef/>
      </w:r>
      <w:r>
        <w:rPr>
          <w:rtl/>
        </w:rPr>
        <w:t xml:space="preserve"> </w:t>
      </w:r>
      <w:r w:rsidRPr="00766122">
        <w:t>Certificates</w:t>
      </w:r>
    </w:p>
  </w:footnote>
  <w:footnote w:id="18">
    <w:p w14:paraId="4761EE37" w14:textId="4A2933CD" w:rsidR="00262066" w:rsidRDefault="00262066" w:rsidP="00874B1D">
      <w:pPr>
        <w:pStyle w:val="FootnoteText"/>
        <w:bidi w:val="0"/>
        <w:rPr>
          <w:lang w:bidi="fa-IR"/>
        </w:rPr>
      </w:pPr>
      <w:r>
        <w:rPr>
          <w:rStyle w:val="FootnoteReference"/>
        </w:rPr>
        <w:footnoteRef/>
      </w:r>
      <w:r>
        <w:rPr>
          <w:rtl/>
        </w:rPr>
        <w:t xml:space="preserve"> </w:t>
      </w:r>
      <w:r>
        <w:rPr>
          <w:lang w:bidi="fa-IR"/>
        </w:rPr>
        <w:t>Embedded</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4AD3E8" w14:textId="3F307FBE" w:rsidR="00262066" w:rsidRPr="00FB6702" w:rsidRDefault="00262066" w:rsidP="00FB6702">
    <w:pPr>
      <w:pStyle w:val="Header"/>
      <w:jc w:val="both"/>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3909B1" w14:textId="3C3DDE27" w:rsidR="00262066" w:rsidRPr="00C32BB0" w:rsidRDefault="00604C65" w:rsidP="00AD7744">
    <w:pPr>
      <w:pStyle w:val="MiddleText"/>
    </w:pPr>
    <w:r w:rsidRPr="00604C65">
      <w:rPr>
        <w:rtl/>
      </w:rPr>
      <w:t>قالب توسعه‌</w:t>
    </w:r>
    <w:r w:rsidRPr="00604C65">
      <w:rPr>
        <w:rFonts w:hint="cs"/>
        <w:rtl/>
      </w:rPr>
      <w:t>ی</w:t>
    </w:r>
    <w:r w:rsidRPr="00604C65">
      <w:rPr>
        <w:rtl/>
      </w:rPr>
      <w:t xml:space="preserve"> ش</w:t>
    </w:r>
    <w:r w:rsidRPr="00604C65">
      <w:rPr>
        <w:rFonts w:hint="cs"/>
        <w:rtl/>
      </w:rPr>
      <w:t>ی</w:t>
    </w:r>
    <w:r w:rsidRPr="00604C65">
      <w:rPr>
        <w:rFonts w:hint="eastAsia"/>
        <w:rtl/>
      </w:rPr>
      <w:t>ء</w:t>
    </w:r>
    <w:r w:rsidRPr="00604C65">
      <w:rPr>
        <w:rtl/>
      </w:rPr>
      <w:t xml:space="preserve"> </w:t>
    </w:r>
    <w:r w:rsidR="00262066">
      <w:rPr>
        <w:noProof/>
        <w:rtl/>
      </w:rPr>
      <mc:AlternateContent>
        <mc:Choice Requires="wps">
          <w:drawing>
            <wp:anchor distT="0" distB="0" distL="114300" distR="114300" simplePos="0" relativeHeight="251663360" behindDoc="0" locked="0" layoutInCell="1" allowOverlap="1" wp14:anchorId="20250045" wp14:editId="19088554">
              <wp:simplePos x="0" y="0"/>
              <wp:positionH relativeFrom="page">
                <wp:align>left</wp:align>
              </wp:positionH>
              <wp:positionV relativeFrom="paragraph">
                <wp:posOffset>410845</wp:posOffset>
              </wp:positionV>
              <wp:extent cx="7581900" cy="0"/>
              <wp:effectExtent l="0" t="0" r="0" b="0"/>
              <wp:wrapNone/>
              <wp:docPr id="4" name="Straight Connector 4"/>
              <wp:cNvGraphicFramePr/>
              <a:graphic xmlns:a="http://schemas.openxmlformats.org/drawingml/2006/main">
                <a:graphicData uri="http://schemas.microsoft.com/office/word/2010/wordprocessingShape">
                  <wps:wsp>
                    <wps:cNvCnPr/>
                    <wps:spPr>
                      <a:xfrm flipV="1">
                        <a:off x="0" y="0"/>
                        <a:ext cx="758190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2F33A69E" id="Straight Connector 4" o:spid="_x0000_s1026" style="position:absolute;flip:y;z-index:251663360;visibility:visible;mso-wrap-style:square;mso-width-percent:0;mso-height-percent:0;mso-wrap-distance-left:9pt;mso-wrap-distance-top:0;mso-wrap-distance-right:9pt;mso-wrap-distance-bottom:0;mso-position-horizontal:left;mso-position-horizontal-relative:page;mso-position-vertical:absolute;mso-position-vertical-relative:text;mso-width-percent:0;mso-height-percent:0;mso-width-relative:margin;mso-height-relative:margin" from="0,32.35pt" to="597pt,32.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" strokecolor="#5b9bd5 [3204]" strokeweight=".5pt">
              <v:stroke joinstyle="miter"/>
              <w10:wrap anchorx="page"/>
            </v:line>
          </w:pict>
        </mc:Fallback>
      </mc:AlternateContent>
    </w:r>
    <w:sdt>
      <w:sdtPr>
        <w:rPr>
          <w:rtl/>
        </w:rPr>
        <w:alias w:val="Title"/>
        <w:tag w:val=""/>
        <w:id w:val="1883205868"/>
        <w:lock w:val="sdtContentLocked"/>
        <w:placeholder>
          <w:docPart w:val="E6A2E61AD6934BFC8743C62E855C84B9"/>
        </w:placeholder>
        <w:dataBinding w:prefixMappings="xmlns:ns0='http://purl.org/dc/elements/1.1/' xmlns:ns1='http://schemas.openxmlformats.org/package/2006/metadata/core-properties' " w:xpath="/ns1:coreProperties[1]/ns0:title[1]" w:storeItemID="{6C3C8BC8-F283-45AE-878A-BAB7291924A1}"/>
        <w:text/>
      </w:sdtPr>
      <w:sdtContent>
        <w:r w:rsidR="0055437D">
          <w:rPr>
            <w:rtl/>
          </w:rPr>
          <w:t>توالت فرنگی</w:t>
        </w:r>
      </w:sdtContent>
    </w:sdt>
    <w:r>
      <w:rPr>
        <w:rFonts w:hint="cs"/>
        <w:rtl/>
      </w:rPr>
      <w:t xml:space="preserve"> </w:t>
    </w:r>
    <w:r w:rsidRPr="00604C65">
      <w:rPr>
        <w:rtl/>
      </w:rPr>
      <w:t>برا</w:t>
    </w:r>
    <w:r w:rsidRPr="00604C65">
      <w:rPr>
        <w:rFonts w:hint="cs"/>
        <w:rtl/>
      </w:rPr>
      <w:t>ی</w:t>
    </w:r>
    <w:r w:rsidRPr="00604C65">
      <w:rPr>
        <w:rtl/>
      </w:rPr>
      <w:t xml:space="preserve"> کتابخانه‌</w:t>
    </w:r>
    <w:r w:rsidRPr="00604C65">
      <w:rPr>
        <w:rFonts w:hint="cs"/>
        <w:rtl/>
      </w:rPr>
      <w:t>ی</w:t>
    </w:r>
    <w:r w:rsidRPr="00604C65">
      <w:rPr>
        <w:rtl/>
      </w:rPr>
      <w:t xml:space="preserve"> مل</w:t>
    </w:r>
    <w:r w:rsidRPr="00604C65">
      <w:rPr>
        <w:rFonts w:hint="cs"/>
        <w:rtl/>
      </w:rPr>
      <w:t>ی</w:t>
    </w:r>
    <w:r w:rsidRPr="00604C65">
      <w:rPr>
        <w:rtl/>
      </w:rPr>
      <w:t xml:space="preserve"> اش</w:t>
    </w:r>
    <w:r w:rsidRPr="00604C65">
      <w:rPr>
        <w:rFonts w:hint="cs"/>
        <w:rtl/>
      </w:rPr>
      <w:t>ی</w:t>
    </w:r>
    <w:r w:rsidRPr="00604C65">
      <w:rPr>
        <w:rFonts w:hint="eastAsia"/>
        <w:rtl/>
      </w:rPr>
      <w:t>اء</w:t>
    </w:r>
    <w:r w:rsidRPr="00604C65">
      <w:rPr>
        <w:rtl/>
      </w:rPr>
      <w:t xml:space="preserve"> </w:t>
    </w:r>
    <w:r w:rsidRPr="00604C65">
      <w:t>BIM</w:t>
    </w:r>
    <w:r>
      <w:rPr>
        <w:rFonts w:hint="cs"/>
        <w:rtl/>
      </w:rPr>
      <w:t xml:space="preserve"> (</w:t>
    </w:r>
    <w:r w:rsidRPr="00604C65">
      <w:t>NLBO</w:t>
    </w:r>
    <w:r>
      <w:rPr>
        <w:rFonts w:hint="cs"/>
        <w:rtl/>
      </w:rPr>
      <w:t>)</w:t>
    </w:r>
  </w:p>
  <w:p w14:paraId="00358466" w14:textId="327FF395" w:rsidR="00262066" w:rsidRPr="00C32BB0" w:rsidRDefault="00262066" w:rsidP="00524ECF">
    <w:pPr>
      <w:pStyle w:val="Header"/>
      <w:tabs>
        <w:tab w:val="center" w:pos="7289"/>
      </w:tabs>
      <w:jc w:val="both"/>
    </w:pPr>
    <w:r>
      <w:tab/>
    </w:r>
    <w:r>
      <w:tab/>
    </w:r>
    <w:r w:rsidRPr="00C32BB0">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3"/>
    <w:multiLevelType w:val="singleLevel"/>
    <w:tmpl w:val="02F482E6"/>
    <w:lvl w:ilvl="0">
      <w:start w:val="1"/>
      <w:numFmt w:val="bullet"/>
      <w:pStyle w:val="ListBullet2"/>
      <w:lvlText w:val=""/>
      <w:lvlJc w:val="left"/>
      <w:pPr>
        <w:tabs>
          <w:tab w:val="num" w:pos="720"/>
        </w:tabs>
        <w:ind w:left="720" w:hanging="360"/>
      </w:pPr>
      <w:rPr>
        <w:rFonts w:ascii="Symbol" w:hAnsi="Symbol" w:hint="default"/>
      </w:rPr>
    </w:lvl>
  </w:abstractNum>
  <w:abstractNum w:abstractNumId="1" w15:restartNumberingAfterBreak="0">
    <w:nsid w:val="FFFFFF88"/>
    <w:multiLevelType w:val="singleLevel"/>
    <w:tmpl w:val="2A0C9BCC"/>
    <w:lvl w:ilvl="0">
      <w:start w:val="1"/>
      <w:numFmt w:val="decimal"/>
      <w:pStyle w:val="ListNumber"/>
      <w:lvlText w:val="%1."/>
      <w:lvlJc w:val="left"/>
      <w:pPr>
        <w:tabs>
          <w:tab w:val="num" w:pos="360"/>
        </w:tabs>
        <w:ind w:left="360" w:hanging="360"/>
      </w:pPr>
    </w:lvl>
  </w:abstractNum>
  <w:abstractNum w:abstractNumId="2" w15:restartNumberingAfterBreak="0">
    <w:nsid w:val="FFFFFF89"/>
    <w:multiLevelType w:val="singleLevel"/>
    <w:tmpl w:val="EB0E17F6"/>
    <w:lvl w:ilvl="0">
      <w:start w:val="1"/>
      <w:numFmt w:val="bullet"/>
      <w:pStyle w:val="ListBullet"/>
      <w:lvlText w:val=""/>
      <w:lvlJc w:val="left"/>
      <w:pPr>
        <w:tabs>
          <w:tab w:val="num" w:pos="360"/>
        </w:tabs>
        <w:ind w:left="360" w:hanging="360"/>
      </w:pPr>
      <w:rPr>
        <w:rFonts w:ascii="Symbol" w:hAnsi="Symbol" w:hint="default"/>
      </w:rPr>
    </w:lvl>
  </w:abstractNum>
  <w:abstractNum w:abstractNumId="3" w15:restartNumberingAfterBreak="0">
    <w:nsid w:val="02883F07"/>
    <w:multiLevelType w:val="multilevel"/>
    <w:tmpl w:val="4A9CD45E"/>
    <w:name w:val="لیست فرعی یک"/>
    <w:lvl w:ilvl="0">
      <w:start w:val="1"/>
      <w:numFmt w:val="decimal"/>
      <w:lvlText w:val="%1-"/>
      <w:lvlJc w:val="left"/>
      <w:pPr>
        <w:ind w:left="630" w:hanging="630"/>
      </w:pPr>
      <w:rPr>
        <w:rFonts w:hint="default"/>
        <w:sz w:val="26"/>
      </w:rPr>
    </w:lvl>
    <w:lvl w:ilvl="1">
      <w:start w:val="1"/>
      <w:numFmt w:val="decimal"/>
      <w:lvlText w:val="%1-%2-"/>
      <w:lvlJc w:val="left"/>
      <w:pPr>
        <w:ind w:left="936" w:hanging="720"/>
      </w:pPr>
      <w:rPr>
        <w:rFonts w:hint="default"/>
        <w:sz w:val="26"/>
      </w:rPr>
    </w:lvl>
    <w:lvl w:ilvl="2">
      <w:start w:val="1"/>
      <w:numFmt w:val="decimal"/>
      <w:suff w:val="space"/>
      <w:lvlText w:val="%1-%2-%3-"/>
      <w:lvlJc w:val="left"/>
      <w:pPr>
        <w:ind w:left="1152" w:hanging="720"/>
      </w:pPr>
      <w:rPr>
        <w:rFonts w:hint="default"/>
        <w:sz w:val="26"/>
      </w:rPr>
    </w:lvl>
    <w:lvl w:ilvl="3">
      <w:start w:val="1"/>
      <w:numFmt w:val="decimal"/>
      <w:lvlText w:val="%1-%2-%3-%4."/>
      <w:lvlJc w:val="left"/>
      <w:pPr>
        <w:ind w:left="1728" w:hanging="1080"/>
      </w:pPr>
      <w:rPr>
        <w:rFonts w:hint="default"/>
        <w:sz w:val="26"/>
      </w:rPr>
    </w:lvl>
    <w:lvl w:ilvl="4">
      <w:start w:val="1"/>
      <w:numFmt w:val="decimal"/>
      <w:lvlText w:val="%1-%2-%3-%4.%5."/>
      <w:lvlJc w:val="left"/>
      <w:pPr>
        <w:ind w:left="1944" w:hanging="1080"/>
      </w:pPr>
      <w:rPr>
        <w:rFonts w:hint="default"/>
        <w:sz w:val="26"/>
      </w:rPr>
    </w:lvl>
    <w:lvl w:ilvl="5">
      <w:start w:val="1"/>
      <w:numFmt w:val="decimal"/>
      <w:lvlText w:val="%1-%2-%3-%4.%5.%6."/>
      <w:lvlJc w:val="left"/>
      <w:pPr>
        <w:ind w:left="2520" w:hanging="1440"/>
      </w:pPr>
      <w:rPr>
        <w:rFonts w:hint="default"/>
        <w:sz w:val="26"/>
      </w:rPr>
    </w:lvl>
    <w:lvl w:ilvl="6">
      <w:start w:val="1"/>
      <w:numFmt w:val="decimal"/>
      <w:lvlText w:val="%1-%2-%3-%4.%5.%6.%7."/>
      <w:lvlJc w:val="left"/>
      <w:pPr>
        <w:ind w:left="2736" w:hanging="1440"/>
      </w:pPr>
      <w:rPr>
        <w:rFonts w:hint="default"/>
        <w:sz w:val="26"/>
      </w:rPr>
    </w:lvl>
    <w:lvl w:ilvl="7">
      <w:start w:val="1"/>
      <w:numFmt w:val="decimal"/>
      <w:lvlText w:val="%1-%2-%3-%4.%5.%6.%7.%8."/>
      <w:lvlJc w:val="left"/>
      <w:pPr>
        <w:ind w:left="3312" w:hanging="1800"/>
      </w:pPr>
      <w:rPr>
        <w:rFonts w:hint="default"/>
        <w:sz w:val="26"/>
      </w:rPr>
    </w:lvl>
    <w:lvl w:ilvl="8">
      <w:start w:val="1"/>
      <w:numFmt w:val="decimal"/>
      <w:lvlText w:val="%1-%2-%3-%4.%5.%6.%7.%8.%9."/>
      <w:lvlJc w:val="left"/>
      <w:pPr>
        <w:ind w:left="3528" w:hanging="1800"/>
      </w:pPr>
      <w:rPr>
        <w:rFonts w:hint="default"/>
        <w:sz w:val="26"/>
      </w:rPr>
    </w:lvl>
  </w:abstractNum>
  <w:abstractNum w:abstractNumId="4" w15:restartNumberingAfterBreak="0">
    <w:nsid w:val="08AD15E4"/>
    <w:multiLevelType w:val="multilevel"/>
    <w:tmpl w:val="7136BEA6"/>
    <w:numStyleLink w:val="Heading3forReports"/>
  </w:abstractNum>
  <w:abstractNum w:abstractNumId="5" w15:restartNumberingAfterBreak="0">
    <w:nsid w:val="09E542D4"/>
    <w:multiLevelType w:val="multilevel"/>
    <w:tmpl w:val="A2AC1B8A"/>
    <w:lvl w:ilvl="0">
      <w:start w:val="1"/>
      <w:numFmt w:val="decimal"/>
      <w:pStyle w:val="Heading1"/>
      <w:lvlText w:val="%1-"/>
      <w:lvlJc w:val="left"/>
      <w:pPr>
        <w:ind w:left="630" w:hanging="630"/>
      </w:pPr>
      <w:rPr>
        <w:rFonts w:hint="default"/>
        <w:sz w:val="26"/>
      </w:rPr>
    </w:lvl>
    <w:lvl w:ilvl="1">
      <w:start w:val="1"/>
      <w:numFmt w:val="decimal"/>
      <w:pStyle w:val="Heading2"/>
      <w:lvlText w:val="%1-%2-"/>
      <w:lvlJc w:val="left"/>
      <w:pPr>
        <w:ind w:left="990" w:hanging="720"/>
      </w:pPr>
      <w:rPr>
        <w:rFonts w:ascii="Times New Roman" w:hAnsi="Times New Roman" w:hint="default"/>
        <w:b/>
        <w:bCs/>
        <w:i w:val="0"/>
        <w:iCs w:val="0"/>
        <w:caps w:val="0"/>
        <w:smallCaps w:val="0"/>
        <w:strike w:val="0"/>
        <w:dstrike w:val="0"/>
        <w:noProof w:val="0"/>
        <w:vanish w:val="0"/>
        <w:color w:val="1F4E79" w:themeColor="accent1" w:themeShade="8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Heading3"/>
      <w:suff w:val="space"/>
      <w:lvlText w:val="%1-%2-%3-"/>
      <w:lvlJc w:val="left"/>
      <w:pPr>
        <w:ind w:left="1152" w:hanging="720"/>
      </w:pPr>
      <w:rPr>
        <w:rFonts w:hint="default"/>
        <w:sz w:val="26"/>
      </w:rPr>
    </w:lvl>
    <w:lvl w:ilvl="3">
      <w:start w:val="1"/>
      <w:numFmt w:val="decimal"/>
      <w:lvlText w:val="%1-%2-%3-%4."/>
      <w:lvlJc w:val="left"/>
      <w:pPr>
        <w:ind w:left="1728" w:hanging="1080"/>
      </w:pPr>
      <w:rPr>
        <w:rFonts w:hint="default"/>
        <w:sz w:val="26"/>
      </w:rPr>
    </w:lvl>
    <w:lvl w:ilvl="4">
      <w:start w:val="1"/>
      <w:numFmt w:val="decimal"/>
      <w:lvlText w:val="%1-%2-%3-%4.%5."/>
      <w:lvlJc w:val="left"/>
      <w:pPr>
        <w:ind w:left="1944" w:hanging="1080"/>
      </w:pPr>
      <w:rPr>
        <w:rFonts w:hint="default"/>
        <w:sz w:val="26"/>
      </w:rPr>
    </w:lvl>
    <w:lvl w:ilvl="5">
      <w:start w:val="1"/>
      <w:numFmt w:val="decimal"/>
      <w:lvlText w:val="%1-%2-%3-%4.%5.%6."/>
      <w:lvlJc w:val="left"/>
      <w:pPr>
        <w:ind w:left="2520" w:hanging="1440"/>
      </w:pPr>
      <w:rPr>
        <w:rFonts w:hint="default"/>
        <w:sz w:val="26"/>
      </w:rPr>
    </w:lvl>
    <w:lvl w:ilvl="6">
      <w:start w:val="1"/>
      <w:numFmt w:val="decimal"/>
      <w:lvlText w:val="%1-%2-%3-%4.%5.%6.%7."/>
      <w:lvlJc w:val="left"/>
      <w:pPr>
        <w:ind w:left="2736" w:hanging="1440"/>
      </w:pPr>
      <w:rPr>
        <w:rFonts w:hint="default"/>
        <w:sz w:val="26"/>
      </w:rPr>
    </w:lvl>
    <w:lvl w:ilvl="7">
      <w:start w:val="1"/>
      <w:numFmt w:val="decimal"/>
      <w:lvlText w:val="%1-%2-%3-%4.%5.%6.%7.%8."/>
      <w:lvlJc w:val="left"/>
      <w:pPr>
        <w:ind w:left="3312" w:hanging="1800"/>
      </w:pPr>
      <w:rPr>
        <w:rFonts w:hint="default"/>
        <w:sz w:val="26"/>
      </w:rPr>
    </w:lvl>
    <w:lvl w:ilvl="8">
      <w:start w:val="1"/>
      <w:numFmt w:val="decimal"/>
      <w:lvlText w:val="%1-%2-%3-%4.%5.%6.%7.%8.%9."/>
      <w:lvlJc w:val="left"/>
      <w:pPr>
        <w:ind w:left="3528" w:hanging="1800"/>
      </w:pPr>
      <w:rPr>
        <w:rFonts w:hint="default"/>
        <w:sz w:val="26"/>
      </w:rPr>
    </w:lvl>
  </w:abstractNum>
  <w:abstractNum w:abstractNumId="6" w15:restartNumberingAfterBreak="0">
    <w:nsid w:val="135317BE"/>
    <w:multiLevelType w:val="multilevel"/>
    <w:tmpl w:val="CB726576"/>
    <w:lvl w:ilvl="0">
      <w:start w:val="1"/>
      <w:numFmt w:val="decimal"/>
      <w:lvlText w:val="%1."/>
      <w:lvlJc w:val="left"/>
      <w:pPr>
        <w:ind w:left="360" w:hanging="360"/>
      </w:pPr>
      <w:rPr>
        <w:rFonts w:hint="default"/>
      </w:rPr>
    </w:lvl>
    <w:lvl w:ilvl="1">
      <w:start w:val="1"/>
      <w:numFmt w:val="decimal"/>
      <w:suff w:val="space"/>
      <w:lvlText w:val="جدول%1-%2-"/>
      <w:lvlJc w:val="left"/>
      <w:pPr>
        <w:ind w:left="792" w:hanging="432"/>
      </w:pPr>
      <w:rPr>
        <w:rFonts w:ascii="Times New Roman" w:hAnsi="Times New Roman" w:cs="B Nazanin"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 w15:restartNumberingAfterBreak="0">
    <w:nsid w:val="13BF4099"/>
    <w:multiLevelType w:val="multilevel"/>
    <w:tmpl w:val="041E39FA"/>
    <w:lvl w:ilvl="0">
      <w:start w:val="1"/>
      <w:numFmt w:val="decimal"/>
      <w:lvlText w:val="%1-"/>
      <w:lvlJc w:val="left"/>
      <w:pPr>
        <w:ind w:left="840" w:hanging="840"/>
      </w:pPr>
      <w:rPr>
        <w:rFonts w:hint="default"/>
        <w:sz w:val="24"/>
      </w:rPr>
    </w:lvl>
    <w:lvl w:ilvl="1">
      <w:start w:val="1"/>
      <w:numFmt w:val="decimal"/>
      <w:lvlText w:val="%1-%2-"/>
      <w:lvlJc w:val="left"/>
      <w:pPr>
        <w:ind w:left="984" w:hanging="840"/>
      </w:pPr>
      <w:rPr>
        <w:rFonts w:hint="default"/>
        <w:sz w:val="24"/>
      </w:rPr>
    </w:lvl>
    <w:lvl w:ilvl="2">
      <w:start w:val="1"/>
      <w:numFmt w:val="decimal"/>
      <w:lvlText w:val="%1-%2-%3-"/>
      <w:lvlJc w:val="left"/>
      <w:pPr>
        <w:ind w:left="1128" w:hanging="840"/>
      </w:pPr>
      <w:rPr>
        <w:rFonts w:hint="default"/>
        <w:sz w:val="24"/>
      </w:rPr>
    </w:lvl>
    <w:lvl w:ilvl="3">
      <w:start w:val="1"/>
      <w:numFmt w:val="decimal"/>
      <w:lvlText w:val="%1-3-%3-1-"/>
      <w:lvlJc w:val="left"/>
      <w:pPr>
        <w:ind w:left="1512" w:hanging="1080"/>
      </w:pPr>
      <w:rPr>
        <w:rFonts w:hint="default"/>
        <w:sz w:val="24"/>
      </w:rPr>
    </w:lvl>
    <w:lvl w:ilvl="4">
      <w:start w:val="1"/>
      <w:numFmt w:val="decimal"/>
      <w:lvlText w:val="%1-%2-%3-%4-%5."/>
      <w:lvlJc w:val="left"/>
      <w:pPr>
        <w:ind w:left="1656" w:hanging="1080"/>
      </w:pPr>
      <w:rPr>
        <w:rFonts w:hint="default"/>
        <w:sz w:val="24"/>
      </w:rPr>
    </w:lvl>
    <w:lvl w:ilvl="5">
      <w:start w:val="1"/>
      <w:numFmt w:val="decimal"/>
      <w:lvlText w:val="%1-%2-%3-%4-%5.%6."/>
      <w:lvlJc w:val="left"/>
      <w:pPr>
        <w:ind w:left="1800" w:hanging="1080"/>
      </w:pPr>
      <w:rPr>
        <w:rFonts w:hint="default"/>
        <w:sz w:val="24"/>
      </w:rPr>
    </w:lvl>
    <w:lvl w:ilvl="6">
      <w:start w:val="1"/>
      <w:numFmt w:val="decimal"/>
      <w:lvlText w:val="%1-%2-%3-%4-%5.%6.%7."/>
      <w:lvlJc w:val="left"/>
      <w:pPr>
        <w:ind w:left="2304" w:hanging="1440"/>
      </w:pPr>
      <w:rPr>
        <w:rFonts w:hint="default"/>
        <w:sz w:val="24"/>
      </w:rPr>
    </w:lvl>
    <w:lvl w:ilvl="7">
      <w:start w:val="1"/>
      <w:numFmt w:val="decimal"/>
      <w:lvlText w:val="%1-%2-%3-%4-%5.%6.%7.%8."/>
      <w:lvlJc w:val="left"/>
      <w:pPr>
        <w:ind w:left="2448" w:hanging="1440"/>
      </w:pPr>
      <w:rPr>
        <w:rFonts w:hint="default"/>
        <w:sz w:val="24"/>
      </w:rPr>
    </w:lvl>
    <w:lvl w:ilvl="8">
      <w:start w:val="1"/>
      <w:numFmt w:val="decimal"/>
      <w:lvlText w:val="%1-%2-%3-%4-%5.%6.%7.%8.%9."/>
      <w:lvlJc w:val="left"/>
      <w:pPr>
        <w:ind w:left="2952" w:hanging="1800"/>
      </w:pPr>
      <w:rPr>
        <w:rFonts w:hint="default"/>
        <w:sz w:val="24"/>
      </w:rPr>
    </w:lvl>
  </w:abstractNum>
  <w:abstractNum w:abstractNumId="8" w15:restartNumberingAfterBreak="0">
    <w:nsid w:val="23C460DE"/>
    <w:multiLevelType w:val="hybridMultilevel"/>
    <w:tmpl w:val="CE8C877C"/>
    <w:lvl w:ilvl="0" w:tplc="38F6A826">
      <w:start w:val="1"/>
      <w:numFmt w:val="bullet"/>
      <w:lvlText w:val="•"/>
      <w:lvlJc w:val="left"/>
      <w:pPr>
        <w:tabs>
          <w:tab w:val="num" w:pos="720"/>
        </w:tabs>
        <w:ind w:left="720" w:hanging="360"/>
      </w:pPr>
      <w:rPr>
        <w:rFonts w:ascii="Arial" w:hAnsi="Arial" w:hint="default"/>
      </w:rPr>
    </w:lvl>
    <w:lvl w:ilvl="1" w:tplc="4E92C77C">
      <w:numFmt w:val="bullet"/>
      <w:lvlText w:val="•"/>
      <w:lvlJc w:val="left"/>
      <w:pPr>
        <w:tabs>
          <w:tab w:val="num" w:pos="1440"/>
        </w:tabs>
        <w:ind w:left="1440" w:hanging="360"/>
      </w:pPr>
      <w:rPr>
        <w:rFonts w:ascii="Arial" w:hAnsi="Arial" w:hint="default"/>
      </w:rPr>
    </w:lvl>
    <w:lvl w:ilvl="2" w:tplc="5512193C">
      <w:numFmt w:val="bullet"/>
      <w:lvlText w:val="•"/>
      <w:lvlJc w:val="left"/>
      <w:pPr>
        <w:tabs>
          <w:tab w:val="num" w:pos="2160"/>
        </w:tabs>
        <w:ind w:left="2160" w:hanging="360"/>
      </w:pPr>
      <w:rPr>
        <w:rFonts w:ascii="Arial" w:hAnsi="Arial" w:hint="default"/>
      </w:rPr>
    </w:lvl>
    <w:lvl w:ilvl="3" w:tplc="71A2EA50" w:tentative="1">
      <w:start w:val="1"/>
      <w:numFmt w:val="bullet"/>
      <w:lvlText w:val="•"/>
      <w:lvlJc w:val="left"/>
      <w:pPr>
        <w:tabs>
          <w:tab w:val="num" w:pos="2880"/>
        </w:tabs>
        <w:ind w:left="2880" w:hanging="360"/>
      </w:pPr>
      <w:rPr>
        <w:rFonts w:ascii="Arial" w:hAnsi="Arial" w:hint="default"/>
      </w:rPr>
    </w:lvl>
    <w:lvl w:ilvl="4" w:tplc="B9EC11BA" w:tentative="1">
      <w:start w:val="1"/>
      <w:numFmt w:val="bullet"/>
      <w:lvlText w:val="•"/>
      <w:lvlJc w:val="left"/>
      <w:pPr>
        <w:tabs>
          <w:tab w:val="num" w:pos="3600"/>
        </w:tabs>
        <w:ind w:left="3600" w:hanging="360"/>
      </w:pPr>
      <w:rPr>
        <w:rFonts w:ascii="Arial" w:hAnsi="Arial" w:hint="default"/>
      </w:rPr>
    </w:lvl>
    <w:lvl w:ilvl="5" w:tplc="69C63C7E" w:tentative="1">
      <w:start w:val="1"/>
      <w:numFmt w:val="bullet"/>
      <w:lvlText w:val="•"/>
      <w:lvlJc w:val="left"/>
      <w:pPr>
        <w:tabs>
          <w:tab w:val="num" w:pos="4320"/>
        </w:tabs>
        <w:ind w:left="4320" w:hanging="360"/>
      </w:pPr>
      <w:rPr>
        <w:rFonts w:ascii="Arial" w:hAnsi="Arial" w:hint="default"/>
      </w:rPr>
    </w:lvl>
    <w:lvl w:ilvl="6" w:tplc="2B1E690A" w:tentative="1">
      <w:start w:val="1"/>
      <w:numFmt w:val="bullet"/>
      <w:lvlText w:val="•"/>
      <w:lvlJc w:val="left"/>
      <w:pPr>
        <w:tabs>
          <w:tab w:val="num" w:pos="5040"/>
        </w:tabs>
        <w:ind w:left="5040" w:hanging="360"/>
      </w:pPr>
      <w:rPr>
        <w:rFonts w:ascii="Arial" w:hAnsi="Arial" w:hint="default"/>
      </w:rPr>
    </w:lvl>
    <w:lvl w:ilvl="7" w:tplc="0D9EB854" w:tentative="1">
      <w:start w:val="1"/>
      <w:numFmt w:val="bullet"/>
      <w:lvlText w:val="•"/>
      <w:lvlJc w:val="left"/>
      <w:pPr>
        <w:tabs>
          <w:tab w:val="num" w:pos="5760"/>
        </w:tabs>
        <w:ind w:left="5760" w:hanging="360"/>
      </w:pPr>
      <w:rPr>
        <w:rFonts w:ascii="Arial" w:hAnsi="Arial" w:hint="default"/>
      </w:rPr>
    </w:lvl>
    <w:lvl w:ilvl="8" w:tplc="0102F600"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31C87009"/>
    <w:multiLevelType w:val="hybridMultilevel"/>
    <w:tmpl w:val="5686CE42"/>
    <w:lvl w:ilvl="0" w:tplc="4948BDEE">
      <w:start w:val="1"/>
      <w:numFmt w:val="bullet"/>
      <w:pStyle w:val="Bullet"/>
      <w:lvlText w:val=""/>
      <w:lvlJc w:val="left"/>
      <w:pPr>
        <w:ind w:left="1080" w:hanging="360"/>
      </w:pPr>
      <w:rPr>
        <w:rFonts w:ascii="Symbol" w:hAnsi="Symbol" w:hint="default"/>
      </w:rPr>
    </w:lvl>
    <w:lvl w:ilvl="1" w:tplc="68AE5440">
      <w:start w:val="1"/>
      <w:numFmt w:val="bullet"/>
      <w:lvlText w:val="o"/>
      <w:lvlJc w:val="left"/>
      <w:pPr>
        <w:ind w:left="1800" w:hanging="360"/>
      </w:pPr>
      <w:rPr>
        <w:rFonts w:ascii="Courier New" w:hAnsi="Courier New" w:cs="Courier New" w:hint="default"/>
      </w:rPr>
    </w:lvl>
    <w:lvl w:ilvl="2" w:tplc="8FBEFBB8">
      <w:start w:val="1"/>
      <w:numFmt w:val="lowerRoman"/>
      <w:lvlText w:val="%3."/>
      <w:lvlJc w:val="right"/>
      <w:pPr>
        <w:ind w:left="2520" w:hanging="180"/>
      </w:pPr>
    </w:lvl>
    <w:lvl w:ilvl="3" w:tplc="77B24F9C" w:tentative="1">
      <w:start w:val="1"/>
      <w:numFmt w:val="decimal"/>
      <w:lvlText w:val="%4."/>
      <w:lvlJc w:val="left"/>
      <w:pPr>
        <w:ind w:left="3240" w:hanging="360"/>
      </w:pPr>
    </w:lvl>
    <w:lvl w:ilvl="4" w:tplc="84924014" w:tentative="1">
      <w:start w:val="1"/>
      <w:numFmt w:val="lowerLetter"/>
      <w:lvlText w:val="%5."/>
      <w:lvlJc w:val="left"/>
      <w:pPr>
        <w:ind w:left="3960" w:hanging="360"/>
      </w:pPr>
    </w:lvl>
    <w:lvl w:ilvl="5" w:tplc="985CA92A" w:tentative="1">
      <w:start w:val="1"/>
      <w:numFmt w:val="lowerRoman"/>
      <w:lvlText w:val="%6."/>
      <w:lvlJc w:val="right"/>
      <w:pPr>
        <w:ind w:left="4680" w:hanging="180"/>
      </w:pPr>
    </w:lvl>
    <w:lvl w:ilvl="6" w:tplc="2F1EE68C" w:tentative="1">
      <w:start w:val="1"/>
      <w:numFmt w:val="decimal"/>
      <w:lvlText w:val="%7."/>
      <w:lvlJc w:val="left"/>
      <w:pPr>
        <w:ind w:left="5400" w:hanging="360"/>
      </w:pPr>
    </w:lvl>
    <w:lvl w:ilvl="7" w:tplc="13D40D3C" w:tentative="1">
      <w:start w:val="1"/>
      <w:numFmt w:val="lowerLetter"/>
      <w:lvlText w:val="%8."/>
      <w:lvlJc w:val="left"/>
      <w:pPr>
        <w:ind w:left="6120" w:hanging="360"/>
      </w:pPr>
    </w:lvl>
    <w:lvl w:ilvl="8" w:tplc="027CA0B2" w:tentative="1">
      <w:start w:val="1"/>
      <w:numFmt w:val="lowerRoman"/>
      <w:lvlText w:val="%9."/>
      <w:lvlJc w:val="right"/>
      <w:pPr>
        <w:ind w:left="6840" w:hanging="180"/>
      </w:pPr>
    </w:lvl>
  </w:abstractNum>
  <w:abstractNum w:abstractNumId="10" w15:restartNumberingAfterBreak="0">
    <w:nsid w:val="38444F60"/>
    <w:multiLevelType w:val="multilevel"/>
    <w:tmpl w:val="8904DC98"/>
    <w:lvl w:ilvl="0">
      <w:start w:val="1"/>
      <w:numFmt w:val="decimal"/>
      <w:lvlText w:val="%1-"/>
      <w:lvlJc w:val="left"/>
      <w:pPr>
        <w:ind w:left="840" w:hanging="840"/>
      </w:pPr>
      <w:rPr>
        <w:rFonts w:hint="default"/>
        <w:sz w:val="24"/>
      </w:rPr>
    </w:lvl>
    <w:lvl w:ilvl="1">
      <w:start w:val="1"/>
      <w:numFmt w:val="decimal"/>
      <w:lvlText w:val="%1-%2-"/>
      <w:lvlJc w:val="left"/>
      <w:pPr>
        <w:ind w:left="984" w:hanging="840"/>
      </w:pPr>
      <w:rPr>
        <w:rFonts w:hint="default"/>
        <w:sz w:val="24"/>
      </w:rPr>
    </w:lvl>
    <w:lvl w:ilvl="2">
      <w:start w:val="1"/>
      <w:numFmt w:val="decimal"/>
      <w:lvlText w:val="%1-%2-%3-"/>
      <w:lvlJc w:val="left"/>
      <w:pPr>
        <w:ind w:left="1128" w:hanging="840"/>
      </w:pPr>
      <w:rPr>
        <w:rFonts w:hint="default"/>
        <w:sz w:val="24"/>
      </w:rPr>
    </w:lvl>
    <w:lvl w:ilvl="3">
      <w:start w:val="1"/>
      <w:numFmt w:val="decimal"/>
      <w:lvlText w:val="%1-3-%3-1-"/>
      <w:lvlJc w:val="left"/>
      <w:pPr>
        <w:ind w:left="1512" w:hanging="1080"/>
      </w:pPr>
      <w:rPr>
        <w:rFonts w:hint="default"/>
        <w:sz w:val="24"/>
      </w:rPr>
    </w:lvl>
    <w:lvl w:ilvl="4">
      <w:start w:val="1"/>
      <w:numFmt w:val="decimal"/>
      <w:lvlText w:val="%1-%2-%3-%4-%5."/>
      <w:lvlJc w:val="left"/>
      <w:pPr>
        <w:ind w:left="1656" w:hanging="1080"/>
      </w:pPr>
      <w:rPr>
        <w:rFonts w:hint="default"/>
        <w:sz w:val="24"/>
      </w:rPr>
    </w:lvl>
    <w:lvl w:ilvl="5">
      <w:start w:val="1"/>
      <w:numFmt w:val="decimal"/>
      <w:lvlText w:val="%1-%2-%3-%4-%5.%6."/>
      <w:lvlJc w:val="left"/>
      <w:pPr>
        <w:ind w:left="1800" w:hanging="1080"/>
      </w:pPr>
      <w:rPr>
        <w:rFonts w:hint="default"/>
        <w:sz w:val="24"/>
      </w:rPr>
    </w:lvl>
    <w:lvl w:ilvl="6">
      <w:start w:val="1"/>
      <w:numFmt w:val="decimal"/>
      <w:lvlText w:val="%1-%2-%3-%4-%5.%6.%7."/>
      <w:lvlJc w:val="left"/>
      <w:pPr>
        <w:ind w:left="2304" w:hanging="1440"/>
      </w:pPr>
      <w:rPr>
        <w:rFonts w:hint="default"/>
        <w:sz w:val="24"/>
      </w:rPr>
    </w:lvl>
    <w:lvl w:ilvl="7">
      <w:start w:val="1"/>
      <w:numFmt w:val="decimal"/>
      <w:lvlText w:val="%1-%2-%3-%4-%5.%6.%7.%8."/>
      <w:lvlJc w:val="left"/>
      <w:pPr>
        <w:ind w:left="2448" w:hanging="1440"/>
      </w:pPr>
      <w:rPr>
        <w:rFonts w:hint="default"/>
        <w:sz w:val="24"/>
      </w:rPr>
    </w:lvl>
    <w:lvl w:ilvl="8">
      <w:start w:val="1"/>
      <w:numFmt w:val="decimal"/>
      <w:lvlText w:val="%1-%2-%3-%4-%5.%6.%7.%8.%9."/>
      <w:lvlJc w:val="left"/>
      <w:pPr>
        <w:ind w:left="2952" w:hanging="1800"/>
      </w:pPr>
      <w:rPr>
        <w:rFonts w:hint="default"/>
        <w:sz w:val="24"/>
      </w:rPr>
    </w:lvl>
  </w:abstractNum>
  <w:abstractNum w:abstractNumId="11" w15:restartNumberingAfterBreak="0">
    <w:nsid w:val="38997E52"/>
    <w:multiLevelType w:val="hybridMultilevel"/>
    <w:tmpl w:val="F014BC98"/>
    <w:lvl w:ilvl="0" w:tplc="D1006F58">
      <w:start w:val="1"/>
      <w:numFmt w:val="decimal"/>
      <w:lvlText w:val="[%1]"/>
      <w:lvlJc w:val="right"/>
      <w:pPr>
        <w:tabs>
          <w:tab w:val="num" w:pos="454"/>
        </w:tabs>
        <w:ind w:left="454" w:hanging="170"/>
      </w:pPr>
      <w:rPr>
        <w:rFonts w:ascii="Times New Roman" w:hAnsi="Times New Roman" w:cs="Nazanin" w:hint="default"/>
        <w:sz w:val="18"/>
        <w:szCs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15:restartNumberingAfterBreak="0">
    <w:nsid w:val="3AFC076E"/>
    <w:multiLevelType w:val="multilevel"/>
    <w:tmpl w:val="36D84746"/>
    <w:name w:val="لیست فرعی دو"/>
    <w:lvl w:ilvl="0">
      <w:start w:val="1"/>
      <w:numFmt w:val="decimal"/>
      <w:lvlText w:val="%1-"/>
      <w:lvlJc w:val="left"/>
      <w:pPr>
        <w:ind w:left="840" w:hanging="840"/>
      </w:pPr>
      <w:rPr>
        <w:rFonts w:hint="default"/>
        <w:sz w:val="24"/>
      </w:rPr>
    </w:lvl>
    <w:lvl w:ilvl="1">
      <w:start w:val="1"/>
      <w:numFmt w:val="decimal"/>
      <w:lvlText w:val="%1-%2-"/>
      <w:lvlJc w:val="left"/>
      <w:pPr>
        <w:ind w:left="984" w:hanging="840"/>
      </w:pPr>
      <w:rPr>
        <w:rFonts w:hint="default"/>
        <w:sz w:val="24"/>
      </w:rPr>
    </w:lvl>
    <w:lvl w:ilvl="2">
      <w:start w:val="1"/>
      <w:numFmt w:val="decimal"/>
      <w:lvlText w:val="%1-%2-%3-"/>
      <w:lvlJc w:val="left"/>
      <w:pPr>
        <w:ind w:left="1128" w:hanging="840"/>
      </w:pPr>
      <w:rPr>
        <w:rFonts w:hint="default"/>
        <w:sz w:val="24"/>
      </w:rPr>
    </w:lvl>
    <w:lvl w:ilvl="3">
      <w:start w:val="1"/>
      <w:numFmt w:val="decimal"/>
      <w:suff w:val="space"/>
      <w:lvlText w:val="%1-%2-%3-%4-"/>
      <w:lvlJc w:val="left"/>
      <w:pPr>
        <w:ind w:left="1512" w:hanging="1080"/>
      </w:pPr>
      <w:rPr>
        <w:rFonts w:hint="default"/>
        <w:sz w:val="24"/>
      </w:rPr>
    </w:lvl>
    <w:lvl w:ilvl="4">
      <w:start w:val="1"/>
      <w:numFmt w:val="decimal"/>
      <w:lvlText w:val="%1-%2-%3-%4-%5."/>
      <w:lvlJc w:val="left"/>
      <w:pPr>
        <w:ind w:left="1656" w:hanging="1080"/>
      </w:pPr>
      <w:rPr>
        <w:rFonts w:hint="default"/>
        <w:sz w:val="24"/>
      </w:rPr>
    </w:lvl>
    <w:lvl w:ilvl="5">
      <w:start w:val="1"/>
      <w:numFmt w:val="decimal"/>
      <w:lvlText w:val="%1-%2-%3-%4-%5.%6."/>
      <w:lvlJc w:val="left"/>
      <w:pPr>
        <w:ind w:left="2160" w:hanging="1440"/>
      </w:pPr>
      <w:rPr>
        <w:rFonts w:hint="default"/>
        <w:sz w:val="24"/>
      </w:rPr>
    </w:lvl>
    <w:lvl w:ilvl="6">
      <w:start w:val="1"/>
      <w:numFmt w:val="decimal"/>
      <w:lvlText w:val="%1-%2-%3-%4-%5.%6.%7."/>
      <w:lvlJc w:val="left"/>
      <w:pPr>
        <w:ind w:left="2304" w:hanging="1440"/>
      </w:pPr>
      <w:rPr>
        <w:rFonts w:hint="default"/>
        <w:sz w:val="24"/>
      </w:rPr>
    </w:lvl>
    <w:lvl w:ilvl="7">
      <w:start w:val="1"/>
      <w:numFmt w:val="decimal"/>
      <w:lvlText w:val="%1-%2-%3-%4-%5.%6.%7.%8."/>
      <w:lvlJc w:val="left"/>
      <w:pPr>
        <w:ind w:left="2808" w:hanging="1800"/>
      </w:pPr>
      <w:rPr>
        <w:rFonts w:hint="default"/>
        <w:sz w:val="24"/>
      </w:rPr>
    </w:lvl>
    <w:lvl w:ilvl="8">
      <w:start w:val="1"/>
      <w:numFmt w:val="decimal"/>
      <w:lvlText w:val="%1-%2-%3-%4-%5.%6.%7.%8.%9."/>
      <w:lvlJc w:val="left"/>
      <w:pPr>
        <w:ind w:left="2952" w:hanging="1800"/>
      </w:pPr>
      <w:rPr>
        <w:rFonts w:hint="default"/>
        <w:sz w:val="24"/>
      </w:rPr>
    </w:lvl>
  </w:abstractNum>
  <w:abstractNum w:abstractNumId="13" w15:restartNumberingAfterBreak="0">
    <w:nsid w:val="3D2448C3"/>
    <w:multiLevelType w:val="multilevel"/>
    <w:tmpl w:val="D5E8B1D0"/>
    <w:lvl w:ilvl="0">
      <w:start w:val="1"/>
      <w:numFmt w:val="decimal"/>
      <w:pStyle w:val="Number1"/>
      <w:lvlText w:val="%1)"/>
      <w:lvlJc w:val="left"/>
      <w:pPr>
        <w:ind w:left="720" w:hanging="360"/>
      </w:pPr>
      <w:rPr>
        <w:sz w:val="24"/>
        <w:szCs w:val="28"/>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 w15:restartNumberingAfterBreak="0">
    <w:nsid w:val="44B17489"/>
    <w:multiLevelType w:val="multilevel"/>
    <w:tmpl w:val="7136BEA6"/>
    <w:styleLink w:val="Heading3forReports"/>
    <w:lvl w:ilvl="0">
      <w:start w:val="1"/>
      <w:numFmt w:val="decimal"/>
      <w:lvlText w:val="%1-"/>
      <w:lvlJc w:val="left"/>
      <w:pPr>
        <w:ind w:left="630" w:hanging="630"/>
      </w:pPr>
      <w:rPr>
        <w:rFonts w:hint="default"/>
        <w:sz w:val="26"/>
      </w:rPr>
    </w:lvl>
    <w:lvl w:ilvl="1">
      <w:start w:val="1"/>
      <w:numFmt w:val="decimal"/>
      <w:lvlText w:val="%1-%2-"/>
      <w:lvlJc w:val="left"/>
      <w:pPr>
        <w:ind w:left="936" w:hanging="720"/>
      </w:pPr>
      <w:rPr>
        <w:rFonts w:hint="default"/>
        <w:sz w:val="26"/>
      </w:rPr>
    </w:lvl>
    <w:lvl w:ilvl="2">
      <w:start w:val="1"/>
      <w:numFmt w:val="decimal"/>
      <w:suff w:val="space"/>
      <w:lvlText w:val="%1-%2-%3-"/>
      <w:lvlJc w:val="left"/>
      <w:pPr>
        <w:ind w:left="1152" w:hanging="720"/>
      </w:pPr>
      <w:rPr>
        <w:rFonts w:hint="default"/>
        <w:sz w:val="26"/>
      </w:rPr>
    </w:lvl>
    <w:lvl w:ilvl="3">
      <w:start w:val="1"/>
      <w:numFmt w:val="decimal"/>
      <w:lvlText w:val="%1-%2-%3-%4."/>
      <w:lvlJc w:val="left"/>
      <w:pPr>
        <w:ind w:left="1728" w:hanging="1080"/>
      </w:pPr>
      <w:rPr>
        <w:rFonts w:hint="default"/>
        <w:sz w:val="26"/>
      </w:rPr>
    </w:lvl>
    <w:lvl w:ilvl="4">
      <w:start w:val="1"/>
      <w:numFmt w:val="decimal"/>
      <w:lvlText w:val="%1-%2-%3-%4.%5."/>
      <w:lvlJc w:val="left"/>
      <w:pPr>
        <w:ind w:left="1944" w:hanging="1080"/>
      </w:pPr>
      <w:rPr>
        <w:rFonts w:hint="default"/>
        <w:sz w:val="26"/>
      </w:rPr>
    </w:lvl>
    <w:lvl w:ilvl="5">
      <w:start w:val="1"/>
      <w:numFmt w:val="decimal"/>
      <w:lvlText w:val="%1-%2-%3-%4.%5.%6."/>
      <w:lvlJc w:val="left"/>
      <w:pPr>
        <w:ind w:left="2520" w:hanging="1440"/>
      </w:pPr>
      <w:rPr>
        <w:rFonts w:hint="default"/>
        <w:sz w:val="26"/>
      </w:rPr>
    </w:lvl>
    <w:lvl w:ilvl="6">
      <w:start w:val="1"/>
      <w:numFmt w:val="decimal"/>
      <w:lvlText w:val="%1-%2-%3-%4.%5.%6.%7."/>
      <w:lvlJc w:val="left"/>
      <w:pPr>
        <w:ind w:left="2736" w:hanging="1440"/>
      </w:pPr>
      <w:rPr>
        <w:rFonts w:hint="default"/>
        <w:sz w:val="26"/>
      </w:rPr>
    </w:lvl>
    <w:lvl w:ilvl="7">
      <w:start w:val="1"/>
      <w:numFmt w:val="decimal"/>
      <w:lvlText w:val="%1-%2-%3-%4.%5.%6.%7.%8."/>
      <w:lvlJc w:val="left"/>
      <w:pPr>
        <w:ind w:left="3312" w:hanging="1800"/>
      </w:pPr>
      <w:rPr>
        <w:rFonts w:hint="default"/>
        <w:sz w:val="26"/>
      </w:rPr>
    </w:lvl>
    <w:lvl w:ilvl="8">
      <w:start w:val="1"/>
      <w:numFmt w:val="decimal"/>
      <w:lvlText w:val="%1-%2-%3-%4.%5.%6.%7.%8.%9."/>
      <w:lvlJc w:val="left"/>
      <w:pPr>
        <w:ind w:left="3528" w:hanging="1800"/>
      </w:pPr>
      <w:rPr>
        <w:rFonts w:hint="default"/>
        <w:sz w:val="26"/>
      </w:rPr>
    </w:lvl>
  </w:abstractNum>
  <w:abstractNum w:abstractNumId="15" w15:restartNumberingAfterBreak="0">
    <w:nsid w:val="4FE417F4"/>
    <w:multiLevelType w:val="hybridMultilevel"/>
    <w:tmpl w:val="D39ED52E"/>
    <w:lvl w:ilvl="0" w:tplc="A558AB02">
      <w:start w:val="1"/>
      <w:numFmt w:val="decimal"/>
      <w:lvlText w:val="%1-"/>
      <w:lvlJc w:val="right"/>
      <w:pPr>
        <w:ind w:left="720" w:hanging="360"/>
      </w:pPr>
      <w:rPr>
        <w:rFonts w:asciiTheme="majorBidi" w:hAnsiTheme="majorBidi" w:cs="B Nazanin" w:hint="default"/>
        <w:bCs w:val="0"/>
        <w:iCs w:val="0"/>
        <w:szCs w:val="32"/>
        <w:u w:val="none"/>
      </w:rPr>
    </w:lvl>
    <w:lvl w:ilvl="1" w:tplc="0C8229AA" w:tentative="1">
      <w:start w:val="1"/>
      <w:numFmt w:val="lowerLetter"/>
      <w:lvlText w:val="%2."/>
      <w:lvlJc w:val="left"/>
      <w:pPr>
        <w:ind w:left="1440" w:hanging="360"/>
      </w:pPr>
    </w:lvl>
    <w:lvl w:ilvl="2" w:tplc="B2584AB8" w:tentative="1">
      <w:start w:val="1"/>
      <w:numFmt w:val="lowerRoman"/>
      <w:lvlText w:val="%3."/>
      <w:lvlJc w:val="right"/>
      <w:pPr>
        <w:ind w:left="2160" w:hanging="180"/>
      </w:pPr>
    </w:lvl>
    <w:lvl w:ilvl="3" w:tplc="F89640FE" w:tentative="1">
      <w:start w:val="1"/>
      <w:numFmt w:val="decimal"/>
      <w:lvlText w:val="%4."/>
      <w:lvlJc w:val="left"/>
      <w:pPr>
        <w:ind w:left="2880" w:hanging="360"/>
      </w:pPr>
    </w:lvl>
    <w:lvl w:ilvl="4" w:tplc="A04C1702" w:tentative="1">
      <w:start w:val="1"/>
      <w:numFmt w:val="lowerLetter"/>
      <w:lvlText w:val="%5."/>
      <w:lvlJc w:val="left"/>
      <w:pPr>
        <w:ind w:left="3600" w:hanging="360"/>
      </w:pPr>
    </w:lvl>
    <w:lvl w:ilvl="5" w:tplc="10969488" w:tentative="1">
      <w:start w:val="1"/>
      <w:numFmt w:val="lowerRoman"/>
      <w:lvlText w:val="%6."/>
      <w:lvlJc w:val="right"/>
      <w:pPr>
        <w:ind w:left="4320" w:hanging="180"/>
      </w:pPr>
    </w:lvl>
    <w:lvl w:ilvl="6" w:tplc="B1A22E7A" w:tentative="1">
      <w:start w:val="1"/>
      <w:numFmt w:val="decimal"/>
      <w:lvlText w:val="%7."/>
      <w:lvlJc w:val="left"/>
      <w:pPr>
        <w:ind w:left="5040" w:hanging="360"/>
      </w:pPr>
    </w:lvl>
    <w:lvl w:ilvl="7" w:tplc="592E9868" w:tentative="1">
      <w:start w:val="1"/>
      <w:numFmt w:val="lowerLetter"/>
      <w:lvlText w:val="%8."/>
      <w:lvlJc w:val="left"/>
      <w:pPr>
        <w:ind w:left="5760" w:hanging="360"/>
      </w:pPr>
    </w:lvl>
    <w:lvl w:ilvl="8" w:tplc="5B76538E" w:tentative="1">
      <w:start w:val="1"/>
      <w:numFmt w:val="lowerRoman"/>
      <w:lvlText w:val="%9."/>
      <w:lvlJc w:val="right"/>
      <w:pPr>
        <w:ind w:left="6480" w:hanging="180"/>
      </w:pPr>
    </w:lvl>
  </w:abstractNum>
  <w:abstractNum w:abstractNumId="16" w15:restartNumberingAfterBreak="0">
    <w:nsid w:val="576B7524"/>
    <w:multiLevelType w:val="multilevel"/>
    <w:tmpl w:val="A802034C"/>
    <w:lvl w:ilvl="0">
      <w:start w:val="1"/>
      <w:numFmt w:val="decimal"/>
      <w:lvlText w:val="%1-"/>
      <w:lvlJc w:val="left"/>
      <w:pPr>
        <w:ind w:left="630" w:hanging="630"/>
      </w:pPr>
      <w:rPr>
        <w:rFonts w:hint="default"/>
        <w:sz w:val="26"/>
      </w:rPr>
    </w:lvl>
    <w:lvl w:ilvl="1">
      <w:start w:val="1"/>
      <w:numFmt w:val="decimal"/>
      <w:lvlText w:val="%1-%2-"/>
      <w:lvlJc w:val="left"/>
      <w:pPr>
        <w:ind w:left="936" w:hanging="720"/>
      </w:pPr>
      <w:rPr>
        <w:rFonts w:hint="default"/>
        <w:sz w:val="26"/>
      </w:rPr>
    </w:lvl>
    <w:lvl w:ilvl="2">
      <w:start w:val="1"/>
      <w:numFmt w:val="decimal"/>
      <w:suff w:val="space"/>
      <w:lvlText w:val="%1-%2-%3-"/>
      <w:lvlJc w:val="left"/>
      <w:pPr>
        <w:ind w:left="1152" w:hanging="720"/>
      </w:pPr>
      <w:rPr>
        <w:rFonts w:hint="default"/>
        <w:sz w:val="26"/>
      </w:rPr>
    </w:lvl>
    <w:lvl w:ilvl="3">
      <w:start w:val="1"/>
      <w:numFmt w:val="decimal"/>
      <w:lvlText w:val="%1-%2-%3-%4."/>
      <w:lvlJc w:val="left"/>
      <w:pPr>
        <w:ind w:left="1728" w:hanging="1080"/>
      </w:pPr>
      <w:rPr>
        <w:rFonts w:hint="default"/>
        <w:sz w:val="26"/>
      </w:rPr>
    </w:lvl>
    <w:lvl w:ilvl="4">
      <w:start w:val="1"/>
      <w:numFmt w:val="decimal"/>
      <w:lvlText w:val="%1-%2-%3-%4.%5."/>
      <w:lvlJc w:val="left"/>
      <w:pPr>
        <w:ind w:left="1944" w:hanging="1080"/>
      </w:pPr>
      <w:rPr>
        <w:rFonts w:hint="default"/>
        <w:sz w:val="26"/>
      </w:rPr>
    </w:lvl>
    <w:lvl w:ilvl="5">
      <w:start w:val="1"/>
      <w:numFmt w:val="decimal"/>
      <w:lvlText w:val="%1-%2-%3-%4.%5.%6."/>
      <w:lvlJc w:val="left"/>
      <w:pPr>
        <w:ind w:left="2520" w:hanging="1440"/>
      </w:pPr>
      <w:rPr>
        <w:rFonts w:hint="default"/>
        <w:sz w:val="26"/>
      </w:rPr>
    </w:lvl>
    <w:lvl w:ilvl="6">
      <w:start w:val="1"/>
      <w:numFmt w:val="decimal"/>
      <w:lvlText w:val="%1-%2-%3-%4.%5.%6.%7."/>
      <w:lvlJc w:val="left"/>
      <w:pPr>
        <w:ind w:left="2736" w:hanging="1440"/>
      </w:pPr>
      <w:rPr>
        <w:rFonts w:hint="default"/>
        <w:sz w:val="26"/>
      </w:rPr>
    </w:lvl>
    <w:lvl w:ilvl="7">
      <w:start w:val="1"/>
      <w:numFmt w:val="decimal"/>
      <w:lvlText w:val="%1-%2-%3-%4.%5.%6.%7.%8."/>
      <w:lvlJc w:val="left"/>
      <w:pPr>
        <w:ind w:left="3312" w:hanging="1800"/>
      </w:pPr>
      <w:rPr>
        <w:rFonts w:hint="default"/>
        <w:sz w:val="26"/>
      </w:rPr>
    </w:lvl>
    <w:lvl w:ilvl="8">
      <w:start w:val="1"/>
      <w:numFmt w:val="decimal"/>
      <w:lvlText w:val="%1-%2-%3-%4.%5.%6.%7.%8.%9."/>
      <w:lvlJc w:val="left"/>
      <w:pPr>
        <w:ind w:left="3528" w:hanging="1800"/>
      </w:pPr>
      <w:rPr>
        <w:rFonts w:hint="default"/>
        <w:sz w:val="26"/>
      </w:rPr>
    </w:lvl>
  </w:abstractNum>
  <w:abstractNum w:abstractNumId="17" w15:restartNumberingAfterBreak="0">
    <w:nsid w:val="68AE21D5"/>
    <w:multiLevelType w:val="multilevel"/>
    <w:tmpl w:val="D12AE38E"/>
    <w:lvl w:ilvl="0">
      <w:start w:val="1"/>
      <w:numFmt w:val="decimal"/>
      <w:lvlText w:val="%1."/>
      <w:lvlJc w:val="left"/>
      <w:pPr>
        <w:ind w:left="360" w:hanging="360"/>
      </w:pPr>
      <w:rPr>
        <w:rFonts w:hint="default"/>
      </w:rPr>
    </w:lvl>
    <w:lvl w:ilvl="1">
      <w:start w:val="1"/>
      <w:numFmt w:val="decimal"/>
      <w:suff w:val="space"/>
      <w:lvlText w:val="شکل %1-%2-"/>
      <w:lvlJc w:val="left"/>
      <w:pPr>
        <w:ind w:left="792" w:hanging="432"/>
      </w:pPr>
      <w:rPr>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8" w15:restartNumberingAfterBreak="0">
    <w:nsid w:val="69A9582E"/>
    <w:multiLevelType w:val="multilevel"/>
    <w:tmpl w:val="28686A0C"/>
    <w:lvl w:ilvl="0">
      <w:start w:val="1"/>
      <w:numFmt w:val="decimal"/>
      <w:lvlText w:val="%1-"/>
      <w:lvlJc w:val="left"/>
      <w:pPr>
        <w:ind w:left="2280" w:hanging="840"/>
      </w:pPr>
      <w:rPr>
        <w:rFonts w:hint="default"/>
        <w:sz w:val="24"/>
      </w:rPr>
    </w:lvl>
    <w:lvl w:ilvl="1">
      <w:start w:val="1"/>
      <w:numFmt w:val="decimal"/>
      <w:isLgl/>
      <w:lvlText w:val="%1-%2-"/>
      <w:lvlJc w:val="left"/>
      <w:pPr>
        <w:ind w:left="984" w:hanging="840"/>
      </w:pPr>
      <w:rPr>
        <w:rFonts w:hint="default"/>
        <w:sz w:val="24"/>
      </w:rPr>
    </w:lvl>
    <w:lvl w:ilvl="2">
      <w:start w:val="1"/>
      <w:numFmt w:val="decimal"/>
      <w:lvlText w:val="%1-%2-%3-"/>
      <w:lvlJc w:val="left"/>
      <w:pPr>
        <w:ind w:left="1380" w:hanging="840"/>
      </w:pPr>
      <w:rPr>
        <w:rFonts w:hint="default"/>
        <w:sz w:val="24"/>
      </w:rPr>
    </w:lvl>
    <w:lvl w:ilvl="3">
      <w:start w:val="1"/>
      <w:numFmt w:val="decimal"/>
      <w:suff w:val="space"/>
      <w:lvlText w:val="%1-%2-%3-%4-"/>
      <w:lvlJc w:val="left"/>
      <w:pPr>
        <w:ind w:left="1512" w:hanging="1080"/>
      </w:pPr>
      <w:rPr>
        <w:rFonts w:hint="default"/>
        <w:sz w:val="24"/>
      </w:rPr>
    </w:lvl>
    <w:lvl w:ilvl="4">
      <w:start w:val="1"/>
      <w:numFmt w:val="decimal"/>
      <w:lvlText w:val="%1-%2-%3-%4-%5."/>
      <w:lvlJc w:val="left"/>
      <w:pPr>
        <w:ind w:left="1656" w:hanging="1080"/>
      </w:pPr>
      <w:rPr>
        <w:rFonts w:hint="default"/>
        <w:sz w:val="24"/>
      </w:rPr>
    </w:lvl>
    <w:lvl w:ilvl="5">
      <w:start w:val="1"/>
      <w:numFmt w:val="decimal"/>
      <w:lvlText w:val="%1-%2-%3-%4-%5.%6."/>
      <w:lvlJc w:val="left"/>
      <w:pPr>
        <w:ind w:left="2160" w:hanging="1440"/>
      </w:pPr>
      <w:rPr>
        <w:rFonts w:hint="default"/>
        <w:sz w:val="24"/>
      </w:rPr>
    </w:lvl>
    <w:lvl w:ilvl="6">
      <w:start w:val="1"/>
      <w:numFmt w:val="decimal"/>
      <w:lvlText w:val="%1-%2-%3-%4-%5.%6.%7."/>
      <w:lvlJc w:val="left"/>
      <w:pPr>
        <w:ind w:left="2304" w:hanging="1440"/>
      </w:pPr>
      <w:rPr>
        <w:rFonts w:hint="default"/>
        <w:sz w:val="24"/>
      </w:rPr>
    </w:lvl>
    <w:lvl w:ilvl="7">
      <w:start w:val="1"/>
      <w:numFmt w:val="decimal"/>
      <w:lvlText w:val="%1-%2-%3-%4-%5.%6.%7.%8."/>
      <w:lvlJc w:val="left"/>
      <w:pPr>
        <w:ind w:left="2808" w:hanging="1800"/>
      </w:pPr>
      <w:rPr>
        <w:rFonts w:hint="default"/>
        <w:sz w:val="24"/>
      </w:rPr>
    </w:lvl>
    <w:lvl w:ilvl="8">
      <w:start w:val="1"/>
      <w:numFmt w:val="decimal"/>
      <w:lvlText w:val="%1-%2-%3-%4-%5.%6.%7.%8.%9."/>
      <w:lvlJc w:val="left"/>
      <w:pPr>
        <w:ind w:left="2952" w:hanging="1800"/>
      </w:pPr>
      <w:rPr>
        <w:rFonts w:hint="default"/>
        <w:sz w:val="24"/>
      </w:rPr>
    </w:lvl>
  </w:abstractNum>
  <w:abstractNum w:abstractNumId="19" w15:restartNumberingAfterBreak="0">
    <w:nsid w:val="6B346F2D"/>
    <w:multiLevelType w:val="hybridMultilevel"/>
    <w:tmpl w:val="243ECFBE"/>
    <w:lvl w:ilvl="0" w:tplc="F39A007C">
      <w:start w:val="1"/>
      <w:numFmt w:val="bullet"/>
      <w:pStyle w:val="Bullet2"/>
      <w:lvlText w:val="o"/>
      <w:lvlJc w:val="left"/>
      <w:pPr>
        <w:ind w:left="2160" w:hanging="360"/>
      </w:pPr>
      <w:rPr>
        <w:rFonts w:ascii="Courier New" w:hAnsi="Courier New" w:cs="Courier New" w:hint="default"/>
      </w:rPr>
    </w:lvl>
    <w:lvl w:ilvl="1" w:tplc="04090003">
      <w:start w:val="1"/>
      <w:numFmt w:val="bullet"/>
      <w:lvlText w:val="o"/>
      <w:lvlJc w:val="left"/>
      <w:pPr>
        <w:ind w:left="2880" w:hanging="360"/>
      </w:pPr>
      <w:rPr>
        <w:rFonts w:ascii="Courier New" w:hAnsi="Courier New" w:cs="Courier New" w:hint="default"/>
      </w:rPr>
    </w:lvl>
    <w:lvl w:ilvl="2" w:tplc="65E461E0">
      <w:start w:val="1"/>
      <w:numFmt w:val="bullet"/>
      <w:pStyle w:val="Bullet3"/>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20" w15:restartNumberingAfterBreak="0">
    <w:nsid w:val="74D42F4D"/>
    <w:multiLevelType w:val="multilevel"/>
    <w:tmpl w:val="3134F480"/>
    <w:lvl w:ilvl="0">
      <w:start w:val="1"/>
      <w:numFmt w:val="decimal"/>
      <w:lvlText w:val="%1-"/>
      <w:lvlJc w:val="right"/>
      <w:pPr>
        <w:ind w:left="432" w:hanging="432"/>
      </w:pPr>
      <w:rPr>
        <w:rFonts w:asciiTheme="majorBidi" w:hAnsiTheme="majorBidi" w:cs="B Nazanin" w:hint="default"/>
        <w:b w:val="0"/>
        <w:bCs w:val="0"/>
        <w:i w:val="0"/>
        <w:iCs w:val="0"/>
        <w:caps w:val="0"/>
        <w:smallCaps w:val="0"/>
        <w:strike w:val="0"/>
        <w:dstrike w:val="0"/>
        <w:noProof w:val="0"/>
        <w:snapToGrid w:val="0"/>
        <w:vanish w:val="0"/>
        <w:color w:val="000000"/>
        <w:spacing w:val="0"/>
        <w:w w:val="0"/>
        <w:kern w:val="0"/>
        <w:position w:val="0"/>
        <w:sz w:val="0"/>
        <w:szCs w:val="32"/>
        <w:u w:val="none"/>
        <w:effect w:val="none"/>
        <w:bdr w:val="nil"/>
        <w:shd w:val="clear" w:color="000000" w:fill="000000"/>
        <w:vertAlign w:val="baseline"/>
        <w:lang w:val="x-none" w:eastAsia="x-none" w:bidi="x-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warmMatte"/>
        <w14:ligatures w14:val="none"/>
        <w14:numForm w14:val="default"/>
        <w14:numSpacing w14:val="default"/>
        <w14:stylisticSets/>
        <w14:cntxtAlts w14:val="0"/>
      </w:rPr>
    </w:lvl>
    <w:lvl w:ilvl="1">
      <w:start w:val="1"/>
      <w:numFmt w:val="decimal"/>
      <w:lvlText w:val="%1-%2-"/>
      <w:lvlJc w:val="left"/>
      <w:pPr>
        <w:ind w:left="9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pStyle w:val="Heading60"/>
      <w:lvlText w:val="%1.%2.%3.%4.%5.%6"/>
      <w:lvlJc w:val="left"/>
      <w:pPr>
        <w:ind w:left="1152" w:hanging="1152"/>
      </w:pPr>
      <w:rPr>
        <w:rFonts w:hint="default"/>
      </w:rPr>
    </w:lvl>
    <w:lvl w:ilvl="6">
      <w:start w:val="1"/>
      <w:numFmt w:val="decimal"/>
      <w:pStyle w:val="Heading70"/>
      <w:lvlText w:val="%1.%2.%3.%4.%5.%6.%7"/>
      <w:lvlJc w:val="left"/>
      <w:pPr>
        <w:ind w:left="1296" w:hanging="1296"/>
      </w:pPr>
      <w:rPr>
        <w:rFonts w:hint="default"/>
      </w:rPr>
    </w:lvl>
    <w:lvl w:ilvl="7">
      <w:start w:val="1"/>
      <w:numFmt w:val="decimal"/>
      <w:pStyle w:val="Heading80"/>
      <w:lvlText w:val="%1.%2.%3.%4.%5.%6.%7.%8"/>
      <w:lvlJc w:val="left"/>
      <w:pPr>
        <w:ind w:left="1440" w:hanging="1440"/>
      </w:pPr>
      <w:rPr>
        <w:rFonts w:hint="default"/>
      </w:rPr>
    </w:lvl>
    <w:lvl w:ilvl="8">
      <w:start w:val="1"/>
      <w:numFmt w:val="decimal"/>
      <w:pStyle w:val="Heading90"/>
      <w:lvlText w:val="%1.%2.%3.%4.%5.%6.%7.%8.%9"/>
      <w:lvlJc w:val="left"/>
      <w:pPr>
        <w:ind w:left="1584" w:hanging="1584"/>
      </w:pPr>
      <w:rPr>
        <w:rFonts w:hint="default"/>
      </w:rPr>
    </w:lvl>
  </w:abstractNum>
  <w:abstractNum w:abstractNumId="21" w15:restartNumberingAfterBreak="0">
    <w:nsid w:val="794A64C7"/>
    <w:multiLevelType w:val="multilevel"/>
    <w:tmpl w:val="54E68D78"/>
    <w:lvl w:ilvl="0">
      <w:start w:val="1"/>
      <w:numFmt w:val="decimal"/>
      <w:lvlText w:val="%1-"/>
      <w:lvlJc w:val="left"/>
      <w:pPr>
        <w:ind w:left="630" w:hanging="630"/>
      </w:pPr>
      <w:rPr>
        <w:rFonts w:hint="default"/>
        <w:sz w:val="26"/>
      </w:rPr>
    </w:lvl>
    <w:lvl w:ilvl="1">
      <w:start w:val="1"/>
      <w:numFmt w:val="decimal"/>
      <w:lvlText w:val="%1-%2-"/>
      <w:lvlJc w:val="left"/>
      <w:pPr>
        <w:ind w:left="936" w:hanging="720"/>
      </w:pPr>
      <w:rPr>
        <w:rFonts w:hint="default"/>
        <w:sz w:val="26"/>
      </w:rPr>
    </w:lvl>
    <w:lvl w:ilvl="2">
      <w:start w:val="1"/>
      <w:numFmt w:val="none"/>
      <w:lvlText w:val="1-3-1-"/>
      <w:lvlJc w:val="left"/>
      <w:pPr>
        <w:ind w:left="1152" w:hanging="720"/>
      </w:pPr>
      <w:rPr>
        <w:rFonts w:hint="default"/>
        <w:sz w:val="26"/>
      </w:rPr>
    </w:lvl>
    <w:lvl w:ilvl="3">
      <w:start w:val="1"/>
      <w:numFmt w:val="decimal"/>
      <w:lvlText w:val="%1-%2-%3-%4."/>
      <w:lvlJc w:val="left"/>
      <w:pPr>
        <w:ind w:left="1728" w:hanging="1080"/>
      </w:pPr>
      <w:rPr>
        <w:rFonts w:hint="default"/>
        <w:sz w:val="26"/>
      </w:rPr>
    </w:lvl>
    <w:lvl w:ilvl="4">
      <w:start w:val="1"/>
      <w:numFmt w:val="decimal"/>
      <w:lvlText w:val="%1-%2-%3-%4.%5."/>
      <w:lvlJc w:val="left"/>
      <w:pPr>
        <w:ind w:left="1944" w:hanging="1080"/>
      </w:pPr>
      <w:rPr>
        <w:rFonts w:hint="default"/>
        <w:sz w:val="26"/>
      </w:rPr>
    </w:lvl>
    <w:lvl w:ilvl="5">
      <w:start w:val="1"/>
      <w:numFmt w:val="decimal"/>
      <w:lvlText w:val="%1-%2-%3-%4.%5.%6."/>
      <w:lvlJc w:val="left"/>
      <w:pPr>
        <w:ind w:left="2520" w:hanging="1440"/>
      </w:pPr>
      <w:rPr>
        <w:rFonts w:hint="default"/>
        <w:sz w:val="26"/>
      </w:rPr>
    </w:lvl>
    <w:lvl w:ilvl="6">
      <w:start w:val="1"/>
      <w:numFmt w:val="decimal"/>
      <w:lvlText w:val="%1-%2-%3-%4.%5.%6.%7."/>
      <w:lvlJc w:val="left"/>
      <w:pPr>
        <w:ind w:left="2736" w:hanging="1440"/>
      </w:pPr>
      <w:rPr>
        <w:rFonts w:hint="default"/>
        <w:sz w:val="26"/>
      </w:rPr>
    </w:lvl>
    <w:lvl w:ilvl="7">
      <w:start w:val="1"/>
      <w:numFmt w:val="decimal"/>
      <w:lvlText w:val="%1-%2-%3-%4.%5.%6.%7.%8."/>
      <w:lvlJc w:val="left"/>
      <w:pPr>
        <w:ind w:left="3312" w:hanging="1800"/>
      </w:pPr>
      <w:rPr>
        <w:rFonts w:hint="default"/>
        <w:sz w:val="26"/>
      </w:rPr>
    </w:lvl>
    <w:lvl w:ilvl="8">
      <w:start w:val="1"/>
      <w:numFmt w:val="decimal"/>
      <w:lvlText w:val="%1-%2-%3-%4.%5.%6.%7.%8.%9."/>
      <w:lvlJc w:val="left"/>
      <w:pPr>
        <w:ind w:left="3528" w:hanging="1800"/>
      </w:pPr>
      <w:rPr>
        <w:rFonts w:hint="default"/>
        <w:sz w:val="26"/>
      </w:rPr>
    </w:lvl>
  </w:abstractNum>
  <w:num w:numId="1" w16cid:durableId="1581519412">
    <w:abstractNumId w:val="15"/>
  </w:num>
  <w:num w:numId="2" w16cid:durableId="892884938">
    <w:abstractNumId w:val="20"/>
  </w:num>
  <w:num w:numId="3" w16cid:durableId="1250039033">
    <w:abstractNumId w:val="21"/>
  </w:num>
  <w:num w:numId="4" w16cid:durableId="1658068476">
    <w:abstractNumId w:val="10"/>
  </w:num>
  <w:num w:numId="5" w16cid:durableId="1356157309">
    <w:abstractNumId w:val="7"/>
  </w:num>
  <w:num w:numId="6" w16cid:durableId="939525398">
    <w:abstractNumId w:val="3"/>
  </w:num>
  <w:num w:numId="7" w16cid:durableId="326834594">
    <w:abstractNumId w:val="5"/>
  </w:num>
  <w:num w:numId="8" w16cid:durableId="28604590">
    <w:abstractNumId w:val="18"/>
  </w:num>
  <w:num w:numId="9" w16cid:durableId="1952473884">
    <w:abstractNumId w:val="14"/>
  </w:num>
  <w:num w:numId="10" w16cid:durableId="877353155">
    <w:abstractNumId w:val="9"/>
  </w:num>
  <w:num w:numId="11" w16cid:durableId="1602375045">
    <w:abstractNumId w:val="17"/>
  </w:num>
  <w:num w:numId="12" w16cid:durableId="642658482">
    <w:abstractNumId w:val="6"/>
  </w:num>
  <w:num w:numId="13" w16cid:durableId="1169247187">
    <w:abstractNumId w:val="13"/>
  </w:num>
  <w:num w:numId="14" w16cid:durableId="336033177">
    <w:abstractNumId w:val="19"/>
  </w:num>
  <w:num w:numId="15" w16cid:durableId="1952546154">
    <w:abstractNumId w:val="16"/>
  </w:num>
  <w:num w:numId="16" w16cid:durableId="29009176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389913014">
    <w:abstractNumId w:val="5"/>
  </w:num>
  <w:num w:numId="18" w16cid:durableId="545727965">
    <w:abstractNumId w:val="5"/>
  </w:num>
  <w:num w:numId="19" w16cid:durableId="1450078304">
    <w:abstractNumId w:val="5"/>
  </w:num>
  <w:num w:numId="20" w16cid:durableId="7946535">
    <w:abstractNumId w:val="5"/>
  </w:num>
  <w:num w:numId="21" w16cid:durableId="284117683">
    <w:abstractNumId w:val="11"/>
  </w:num>
  <w:num w:numId="22" w16cid:durableId="1345938410">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388454288">
    <w:abstractNumId w:val="5"/>
  </w:num>
  <w:num w:numId="24" w16cid:durableId="519778759">
    <w:abstractNumId w:val="5"/>
  </w:num>
  <w:num w:numId="25" w16cid:durableId="1441754822">
    <w:abstractNumId w:val="5"/>
  </w:num>
  <w:num w:numId="26" w16cid:durableId="1618558132">
    <w:abstractNumId w:val="5"/>
  </w:num>
  <w:num w:numId="27" w16cid:durableId="647394968">
    <w:abstractNumId w:val="4"/>
  </w:num>
  <w:num w:numId="28" w16cid:durableId="724059562">
    <w:abstractNumId w:val="5"/>
  </w:num>
  <w:num w:numId="29" w16cid:durableId="796918116">
    <w:abstractNumId w:val="2"/>
  </w:num>
  <w:num w:numId="30" w16cid:durableId="1702629270">
    <w:abstractNumId w:val="0"/>
  </w:num>
  <w:num w:numId="31" w16cid:durableId="1681157832">
    <w:abstractNumId w:val="1"/>
  </w:num>
  <w:num w:numId="32" w16cid:durableId="690112427">
    <w:abstractNumId w:val="9"/>
  </w:num>
  <w:num w:numId="33" w16cid:durableId="2023044563">
    <w:abstractNumId w:val="9"/>
  </w:num>
  <w:num w:numId="34" w16cid:durableId="1143960576">
    <w:abstractNumId w:val="9"/>
  </w:num>
  <w:num w:numId="35" w16cid:durableId="1689479215">
    <w:abstractNumId w:val="9"/>
  </w:num>
  <w:num w:numId="36" w16cid:durableId="106966626">
    <w:abstractNumId w:val="8"/>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TrueTypeFonts/>
  <w:saveSubsetFonts/>
  <w:attachedTemplate r:id="rId1"/>
  <w:documentProtection w:edit="forms" w:enforcement="1"/>
  <w:defaultTabStop w:val="720"/>
  <w:characterSpacingControl w:val="doNotCompress"/>
  <w:hdrShapeDefaults>
    <o:shapedefaults v:ext="edit" spidmax="2050"/>
  </w:hdrShapeDefaults>
  <w:footnotePr>
    <w:numRestart w:val="eachPage"/>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srAwsjA3NjIzNzAxMbVQ0lEKTi0uzszPAymwMKgFAHxzRb4tAAAA"/>
  </w:docVars>
  <w:rsids>
    <w:rsidRoot w:val="00403DA6"/>
    <w:rsid w:val="000018B5"/>
    <w:rsid w:val="00001F08"/>
    <w:rsid w:val="00002F21"/>
    <w:rsid w:val="00003592"/>
    <w:rsid w:val="00003EA3"/>
    <w:rsid w:val="00003ECA"/>
    <w:rsid w:val="00004365"/>
    <w:rsid w:val="000049ED"/>
    <w:rsid w:val="00005C5B"/>
    <w:rsid w:val="00005F9C"/>
    <w:rsid w:val="000060BF"/>
    <w:rsid w:val="000068CB"/>
    <w:rsid w:val="00006A91"/>
    <w:rsid w:val="00006AE3"/>
    <w:rsid w:val="00006E93"/>
    <w:rsid w:val="00010309"/>
    <w:rsid w:val="00010CCE"/>
    <w:rsid w:val="00010CFD"/>
    <w:rsid w:val="000114BF"/>
    <w:rsid w:val="000114D6"/>
    <w:rsid w:val="00011786"/>
    <w:rsid w:val="000120E7"/>
    <w:rsid w:val="0001255C"/>
    <w:rsid w:val="00012B41"/>
    <w:rsid w:val="0001362F"/>
    <w:rsid w:val="00013830"/>
    <w:rsid w:val="0001386E"/>
    <w:rsid w:val="0001513F"/>
    <w:rsid w:val="00015197"/>
    <w:rsid w:val="000160DE"/>
    <w:rsid w:val="00016781"/>
    <w:rsid w:val="00016ADB"/>
    <w:rsid w:val="00017B86"/>
    <w:rsid w:val="00017F30"/>
    <w:rsid w:val="000200E6"/>
    <w:rsid w:val="000208DE"/>
    <w:rsid w:val="00020FEC"/>
    <w:rsid w:val="00021043"/>
    <w:rsid w:val="00022467"/>
    <w:rsid w:val="000226BB"/>
    <w:rsid w:val="00022F45"/>
    <w:rsid w:val="000239B9"/>
    <w:rsid w:val="00023BDF"/>
    <w:rsid w:val="00024BF1"/>
    <w:rsid w:val="00024CA9"/>
    <w:rsid w:val="00025830"/>
    <w:rsid w:val="00025B36"/>
    <w:rsid w:val="00026221"/>
    <w:rsid w:val="00026381"/>
    <w:rsid w:val="000269F0"/>
    <w:rsid w:val="000279F4"/>
    <w:rsid w:val="000300D4"/>
    <w:rsid w:val="00031AD8"/>
    <w:rsid w:val="00031F9B"/>
    <w:rsid w:val="000327A7"/>
    <w:rsid w:val="00033211"/>
    <w:rsid w:val="00033922"/>
    <w:rsid w:val="00033A60"/>
    <w:rsid w:val="0003450A"/>
    <w:rsid w:val="0003461E"/>
    <w:rsid w:val="000348F3"/>
    <w:rsid w:val="00034CF1"/>
    <w:rsid w:val="0003580B"/>
    <w:rsid w:val="000359B8"/>
    <w:rsid w:val="00035C41"/>
    <w:rsid w:val="00036DC7"/>
    <w:rsid w:val="00037715"/>
    <w:rsid w:val="0003779D"/>
    <w:rsid w:val="00037B73"/>
    <w:rsid w:val="00037CC8"/>
    <w:rsid w:val="00037EAB"/>
    <w:rsid w:val="00037FA1"/>
    <w:rsid w:val="00040587"/>
    <w:rsid w:val="00043217"/>
    <w:rsid w:val="00043A7B"/>
    <w:rsid w:val="00043E6D"/>
    <w:rsid w:val="00043FE9"/>
    <w:rsid w:val="0004488E"/>
    <w:rsid w:val="00044CE4"/>
    <w:rsid w:val="00044D34"/>
    <w:rsid w:val="00044D79"/>
    <w:rsid w:val="000450D2"/>
    <w:rsid w:val="000463AB"/>
    <w:rsid w:val="00046774"/>
    <w:rsid w:val="0004741F"/>
    <w:rsid w:val="000476FF"/>
    <w:rsid w:val="00047C1D"/>
    <w:rsid w:val="00047FFD"/>
    <w:rsid w:val="0005143A"/>
    <w:rsid w:val="000528B9"/>
    <w:rsid w:val="000532C3"/>
    <w:rsid w:val="00053C40"/>
    <w:rsid w:val="0005457F"/>
    <w:rsid w:val="00055137"/>
    <w:rsid w:val="00055764"/>
    <w:rsid w:val="00056BD1"/>
    <w:rsid w:val="00057D3B"/>
    <w:rsid w:val="00060136"/>
    <w:rsid w:val="00061112"/>
    <w:rsid w:val="000611A8"/>
    <w:rsid w:val="00062597"/>
    <w:rsid w:val="000627F2"/>
    <w:rsid w:val="0006293C"/>
    <w:rsid w:val="00062A02"/>
    <w:rsid w:val="00062AE2"/>
    <w:rsid w:val="00062F65"/>
    <w:rsid w:val="00063323"/>
    <w:rsid w:val="00063E50"/>
    <w:rsid w:val="00064F5D"/>
    <w:rsid w:val="0006693B"/>
    <w:rsid w:val="00067068"/>
    <w:rsid w:val="00067AA7"/>
    <w:rsid w:val="00067DEA"/>
    <w:rsid w:val="00067F39"/>
    <w:rsid w:val="00067F4C"/>
    <w:rsid w:val="00067F79"/>
    <w:rsid w:val="00070975"/>
    <w:rsid w:val="000709D4"/>
    <w:rsid w:val="00070FCE"/>
    <w:rsid w:val="000712CE"/>
    <w:rsid w:val="00071907"/>
    <w:rsid w:val="00072304"/>
    <w:rsid w:val="000738DF"/>
    <w:rsid w:val="00073BB2"/>
    <w:rsid w:val="00075426"/>
    <w:rsid w:val="00075772"/>
    <w:rsid w:val="000758FC"/>
    <w:rsid w:val="00076ABC"/>
    <w:rsid w:val="00076CB6"/>
    <w:rsid w:val="00076D3C"/>
    <w:rsid w:val="00076E65"/>
    <w:rsid w:val="00077FF7"/>
    <w:rsid w:val="00080674"/>
    <w:rsid w:val="000811C8"/>
    <w:rsid w:val="00081342"/>
    <w:rsid w:val="00081592"/>
    <w:rsid w:val="000816AD"/>
    <w:rsid w:val="000816EC"/>
    <w:rsid w:val="00081A38"/>
    <w:rsid w:val="00081BCB"/>
    <w:rsid w:val="00082288"/>
    <w:rsid w:val="00082ECB"/>
    <w:rsid w:val="00082F71"/>
    <w:rsid w:val="00083BAF"/>
    <w:rsid w:val="0008457C"/>
    <w:rsid w:val="00084EBE"/>
    <w:rsid w:val="00085427"/>
    <w:rsid w:val="00086181"/>
    <w:rsid w:val="00086A9F"/>
    <w:rsid w:val="00087287"/>
    <w:rsid w:val="0008751B"/>
    <w:rsid w:val="000877C6"/>
    <w:rsid w:val="00090E2E"/>
    <w:rsid w:val="00090F0F"/>
    <w:rsid w:val="00091152"/>
    <w:rsid w:val="00091D83"/>
    <w:rsid w:val="00092727"/>
    <w:rsid w:val="00094DA4"/>
    <w:rsid w:val="000962BC"/>
    <w:rsid w:val="00097863"/>
    <w:rsid w:val="00097F88"/>
    <w:rsid w:val="000A0313"/>
    <w:rsid w:val="000A0654"/>
    <w:rsid w:val="000A193C"/>
    <w:rsid w:val="000A1A81"/>
    <w:rsid w:val="000A1B31"/>
    <w:rsid w:val="000A2668"/>
    <w:rsid w:val="000A4142"/>
    <w:rsid w:val="000A4368"/>
    <w:rsid w:val="000A46F1"/>
    <w:rsid w:val="000A49B4"/>
    <w:rsid w:val="000A4A62"/>
    <w:rsid w:val="000A4A95"/>
    <w:rsid w:val="000A5A5F"/>
    <w:rsid w:val="000A605B"/>
    <w:rsid w:val="000A61B9"/>
    <w:rsid w:val="000A63B0"/>
    <w:rsid w:val="000A654E"/>
    <w:rsid w:val="000A6954"/>
    <w:rsid w:val="000A69DF"/>
    <w:rsid w:val="000B01D9"/>
    <w:rsid w:val="000B10D7"/>
    <w:rsid w:val="000B1FE8"/>
    <w:rsid w:val="000B2E72"/>
    <w:rsid w:val="000B31E2"/>
    <w:rsid w:val="000B39B5"/>
    <w:rsid w:val="000B3DC3"/>
    <w:rsid w:val="000B46C2"/>
    <w:rsid w:val="000B4E79"/>
    <w:rsid w:val="000B50AC"/>
    <w:rsid w:val="000B55F3"/>
    <w:rsid w:val="000B5856"/>
    <w:rsid w:val="000B5CC0"/>
    <w:rsid w:val="000B6168"/>
    <w:rsid w:val="000B62D4"/>
    <w:rsid w:val="000B6378"/>
    <w:rsid w:val="000B65A4"/>
    <w:rsid w:val="000B7EE7"/>
    <w:rsid w:val="000B7F0B"/>
    <w:rsid w:val="000C0313"/>
    <w:rsid w:val="000C0724"/>
    <w:rsid w:val="000C1067"/>
    <w:rsid w:val="000C1454"/>
    <w:rsid w:val="000C285C"/>
    <w:rsid w:val="000C3BB1"/>
    <w:rsid w:val="000C3C84"/>
    <w:rsid w:val="000C3FAD"/>
    <w:rsid w:val="000C46D2"/>
    <w:rsid w:val="000C47B4"/>
    <w:rsid w:val="000C4FBD"/>
    <w:rsid w:val="000C523E"/>
    <w:rsid w:val="000C538D"/>
    <w:rsid w:val="000C5FEF"/>
    <w:rsid w:val="000C65A4"/>
    <w:rsid w:val="000C6E5C"/>
    <w:rsid w:val="000C71B1"/>
    <w:rsid w:val="000C7574"/>
    <w:rsid w:val="000D0F63"/>
    <w:rsid w:val="000D1784"/>
    <w:rsid w:val="000D1CAB"/>
    <w:rsid w:val="000D2901"/>
    <w:rsid w:val="000D46A6"/>
    <w:rsid w:val="000D4F1A"/>
    <w:rsid w:val="000D557B"/>
    <w:rsid w:val="000D582C"/>
    <w:rsid w:val="000D59DD"/>
    <w:rsid w:val="000D5FE9"/>
    <w:rsid w:val="000D6744"/>
    <w:rsid w:val="000D6DA4"/>
    <w:rsid w:val="000D712E"/>
    <w:rsid w:val="000D7527"/>
    <w:rsid w:val="000D7F5E"/>
    <w:rsid w:val="000E003D"/>
    <w:rsid w:val="000E0330"/>
    <w:rsid w:val="000E0367"/>
    <w:rsid w:val="000E14E5"/>
    <w:rsid w:val="000E1921"/>
    <w:rsid w:val="000E2131"/>
    <w:rsid w:val="000E2171"/>
    <w:rsid w:val="000E349D"/>
    <w:rsid w:val="000E3B6C"/>
    <w:rsid w:val="000E40E1"/>
    <w:rsid w:val="000E4AF2"/>
    <w:rsid w:val="000E4B73"/>
    <w:rsid w:val="000E5EA7"/>
    <w:rsid w:val="000E6052"/>
    <w:rsid w:val="000E608C"/>
    <w:rsid w:val="000E74BB"/>
    <w:rsid w:val="000E75D2"/>
    <w:rsid w:val="000E75E4"/>
    <w:rsid w:val="000E7707"/>
    <w:rsid w:val="000E7987"/>
    <w:rsid w:val="000E7ED9"/>
    <w:rsid w:val="000F00EE"/>
    <w:rsid w:val="000F07E3"/>
    <w:rsid w:val="000F0B3A"/>
    <w:rsid w:val="000F1247"/>
    <w:rsid w:val="000F141F"/>
    <w:rsid w:val="000F1865"/>
    <w:rsid w:val="000F1BD9"/>
    <w:rsid w:val="000F1E23"/>
    <w:rsid w:val="000F23F5"/>
    <w:rsid w:val="000F27DB"/>
    <w:rsid w:val="000F3044"/>
    <w:rsid w:val="000F41D7"/>
    <w:rsid w:val="000F4479"/>
    <w:rsid w:val="000F467E"/>
    <w:rsid w:val="000F53EC"/>
    <w:rsid w:val="000F53FD"/>
    <w:rsid w:val="000F559C"/>
    <w:rsid w:val="000F58EF"/>
    <w:rsid w:val="000F5F9E"/>
    <w:rsid w:val="000F628B"/>
    <w:rsid w:val="000F67E9"/>
    <w:rsid w:val="000F6B68"/>
    <w:rsid w:val="000F7D86"/>
    <w:rsid w:val="0010064A"/>
    <w:rsid w:val="00100682"/>
    <w:rsid w:val="00101440"/>
    <w:rsid w:val="0010151F"/>
    <w:rsid w:val="00101E6D"/>
    <w:rsid w:val="00101E80"/>
    <w:rsid w:val="00101F28"/>
    <w:rsid w:val="0010244F"/>
    <w:rsid w:val="00102ABA"/>
    <w:rsid w:val="0010344B"/>
    <w:rsid w:val="0010348B"/>
    <w:rsid w:val="00103B73"/>
    <w:rsid w:val="001043B0"/>
    <w:rsid w:val="001045DF"/>
    <w:rsid w:val="0010485C"/>
    <w:rsid w:val="0010490A"/>
    <w:rsid w:val="001060C6"/>
    <w:rsid w:val="0010720F"/>
    <w:rsid w:val="00110CF3"/>
    <w:rsid w:val="00111C16"/>
    <w:rsid w:val="00112348"/>
    <w:rsid w:val="001126A2"/>
    <w:rsid w:val="00112B11"/>
    <w:rsid w:val="00112E01"/>
    <w:rsid w:val="00113183"/>
    <w:rsid w:val="001135AC"/>
    <w:rsid w:val="00114064"/>
    <w:rsid w:val="00115104"/>
    <w:rsid w:val="001157AC"/>
    <w:rsid w:val="00116275"/>
    <w:rsid w:val="00116C64"/>
    <w:rsid w:val="001170DA"/>
    <w:rsid w:val="00120594"/>
    <w:rsid w:val="00120811"/>
    <w:rsid w:val="00120D4D"/>
    <w:rsid w:val="0012124C"/>
    <w:rsid w:val="00121263"/>
    <w:rsid w:val="001224FC"/>
    <w:rsid w:val="0012290D"/>
    <w:rsid w:val="00122CA8"/>
    <w:rsid w:val="00123083"/>
    <w:rsid w:val="001233A2"/>
    <w:rsid w:val="00123A2B"/>
    <w:rsid w:val="00123DDE"/>
    <w:rsid w:val="00123E14"/>
    <w:rsid w:val="001240C0"/>
    <w:rsid w:val="0012457C"/>
    <w:rsid w:val="00124592"/>
    <w:rsid w:val="00124C82"/>
    <w:rsid w:val="00124D7D"/>
    <w:rsid w:val="001258EF"/>
    <w:rsid w:val="00126817"/>
    <w:rsid w:val="0012682E"/>
    <w:rsid w:val="0012733A"/>
    <w:rsid w:val="00127A24"/>
    <w:rsid w:val="00127C0D"/>
    <w:rsid w:val="00127EE4"/>
    <w:rsid w:val="00130313"/>
    <w:rsid w:val="001304D2"/>
    <w:rsid w:val="00130563"/>
    <w:rsid w:val="0013063F"/>
    <w:rsid w:val="00130678"/>
    <w:rsid w:val="00130BF3"/>
    <w:rsid w:val="00132E76"/>
    <w:rsid w:val="00132FEF"/>
    <w:rsid w:val="00133354"/>
    <w:rsid w:val="001336DF"/>
    <w:rsid w:val="00133779"/>
    <w:rsid w:val="00133BED"/>
    <w:rsid w:val="00134581"/>
    <w:rsid w:val="001346F8"/>
    <w:rsid w:val="00134C17"/>
    <w:rsid w:val="001353EC"/>
    <w:rsid w:val="001356D3"/>
    <w:rsid w:val="00135B6A"/>
    <w:rsid w:val="00135BBF"/>
    <w:rsid w:val="001368DA"/>
    <w:rsid w:val="00136C87"/>
    <w:rsid w:val="0013705B"/>
    <w:rsid w:val="001377DA"/>
    <w:rsid w:val="001377F6"/>
    <w:rsid w:val="00137DC6"/>
    <w:rsid w:val="001413E3"/>
    <w:rsid w:val="00142695"/>
    <w:rsid w:val="00142B8F"/>
    <w:rsid w:val="001435F3"/>
    <w:rsid w:val="0014374F"/>
    <w:rsid w:val="00144167"/>
    <w:rsid w:val="00145D7F"/>
    <w:rsid w:val="001461A3"/>
    <w:rsid w:val="001472A9"/>
    <w:rsid w:val="0014781B"/>
    <w:rsid w:val="00147FF2"/>
    <w:rsid w:val="00150420"/>
    <w:rsid w:val="001510B8"/>
    <w:rsid w:val="00152CEE"/>
    <w:rsid w:val="00153811"/>
    <w:rsid w:val="00153AD0"/>
    <w:rsid w:val="00153C83"/>
    <w:rsid w:val="00153DD7"/>
    <w:rsid w:val="00154553"/>
    <w:rsid w:val="00154FE1"/>
    <w:rsid w:val="00155728"/>
    <w:rsid w:val="0015586A"/>
    <w:rsid w:val="00155E8F"/>
    <w:rsid w:val="00156125"/>
    <w:rsid w:val="001566CC"/>
    <w:rsid w:val="00157275"/>
    <w:rsid w:val="00157A39"/>
    <w:rsid w:val="00157CDD"/>
    <w:rsid w:val="00157CEF"/>
    <w:rsid w:val="00157F1E"/>
    <w:rsid w:val="001608EE"/>
    <w:rsid w:val="00160987"/>
    <w:rsid w:val="00160B8D"/>
    <w:rsid w:val="00161122"/>
    <w:rsid w:val="001612BE"/>
    <w:rsid w:val="001627B4"/>
    <w:rsid w:val="0016322B"/>
    <w:rsid w:val="001632B0"/>
    <w:rsid w:val="00163724"/>
    <w:rsid w:val="00163D80"/>
    <w:rsid w:val="001648A7"/>
    <w:rsid w:val="00164C8B"/>
    <w:rsid w:val="0016567D"/>
    <w:rsid w:val="0016590B"/>
    <w:rsid w:val="00166139"/>
    <w:rsid w:val="0016693E"/>
    <w:rsid w:val="00170317"/>
    <w:rsid w:val="00171A29"/>
    <w:rsid w:val="00171BB0"/>
    <w:rsid w:val="00172118"/>
    <w:rsid w:val="00172A80"/>
    <w:rsid w:val="00173D62"/>
    <w:rsid w:val="00174249"/>
    <w:rsid w:val="00175731"/>
    <w:rsid w:val="001757BD"/>
    <w:rsid w:val="001757F8"/>
    <w:rsid w:val="001758A9"/>
    <w:rsid w:val="00176028"/>
    <w:rsid w:val="0017627C"/>
    <w:rsid w:val="00177A43"/>
    <w:rsid w:val="001807DD"/>
    <w:rsid w:val="00180918"/>
    <w:rsid w:val="0018160B"/>
    <w:rsid w:val="00181E6A"/>
    <w:rsid w:val="00181EF9"/>
    <w:rsid w:val="00181FAD"/>
    <w:rsid w:val="001820B8"/>
    <w:rsid w:val="0018295B"/>
    <w:rsid w:val="00183FCF"/>
    <w:rsid w:val="00184543"/>
    <w:rsid w:val="0018455B"/>
    <w:rsid w:val="00184572"/>
    <w:rsid w:val="00184F9F"/>
    <w:rsid w:val="001850EB"/>
    <w:rsid w:val="001855CC"/>
    <w:rsid w:val="00185767"/>
    <w:rsid w:val="00185794"/>
    <w:rsid w:val="00185E54"/>
    <w:rsid w:val="00185F4E"/>
    <w:rsid w:val="0018613C"/>
    <w:rsid w:val="001862B1"/>
    <w:rsid w:val="0018666E"/>
    <w:rsid w:val="00187341"/>
    <w:rsid w:val="001875BE"/>
    <w:rsid w:val="00187B40"/>
    <w:rsid w:val="00190AC7"/>
    <w:rsid w:val="00191C3C"/>
    <w:rsid w:val="0019261B"/>
    <w:rsid w:val="00192760"/>
    <w:rsid w:val="001943D9"/>
    <w:rsid w:val="00194727"/>
    <w:rsid w:val="00194A56"/>
    <w:rsid w:val="00194BCB"/>
    <w:rsid w:val="0019537B"/>
    <w:rsid w:val="00195BE2"/>
    <w:rsid w:val="001964CA"/>
    <w:rsid w:val="00196E13"/>
    <w:rsid w:val="00197710"/>
    <w:rsid w:val="001A07F0"/>
    <w:rsid w:val="001A0EA3"/>
    <w:rsid w:val="001A1665"/>
    <w:rsid w:val="001A2233"/>
    <w:rsid w:val="001A4549"/>
    <w:rsid w:val="001A48C8"/>
    <w:rsid w:val="001A4D06"/>
    <w:rsid w:val="001A5043"/>
    <w:rsid w:val="001A582D"/>
    <w:rsid w:val="001A5B69"/>
    <w:rsid w:val="001A66FD"/>
    <w:rsid w:val="001A7591"/>
    <w:rsid w:val="001A76F4"/>
    <w:rsid w:val="001B0142"/>
    <w:rsid w:val="001B08D9"/>
    <w:rsid w:val="001B0E30"/>
    <w:rsid w:val="001B147A"/>
    <w:rsid w:val="001B20A3"/>
    <w:rsid w:val="001B339B"/>
    <w:rsid w:val="001B33AC"/>
    <w:rsid w:val="001B36B6"/>
    <w:rsid w:val="001B3A92"/>
    <w:rsid w:val="001B4351"/>
    <w:rsid w:val="001B4724"/>
    <w:rsid w:val="001B4EA5"/>
    <w:rsid w:val="001B4F86"/>
    <w:rsid w:val="001B5317"/>
    <w:rsid w:val="001B565F"/>
    <w:rsid w:val="001B57D2"/>
    <w:rsid w:val="001B5A69"/>
    <w:rsid w:val="001B5EB9"/>
    <w:rsid w:val="001B685B"/>
    <w:rsid w:val="001B7E7F"/>
    <w:rsid w:val="001C0C43"/>
    <w:rsid w:val="001C11E9"/>
    <w:rsid w:val="001C1A9B"/>
    <w:rsid w:val="001C2323"/>
    <w:rsid w:val="001C292A"/>
    <w:rsid w:val="001C2DE4"/>
    <w:rsid w:val="001C3B90"/>
    <w:rsid w:val="001C4553"/>
    <w:rsid w:val="001C5127"/>
    <w:rsid w:val="001C5711"/>
    <w:rsid w:val="001C5A01"/>
    <w:rsid w:val="001C5A3E"/>
    <w:rsid w:val="001C5B55"/>
    <w:rsid w:val="001C617A"/>
    <w:rsid w:val="001C6CA3"/>
    <w:rsid w:val="001C7E38"/>
    <w:rsid w:val="001D0672"/>
    <w:rsid w:val="001D0D15"/>
    <w:rsid w:val="001D0E04"/>
    <w:rsid w:val="001D15DE"/>
    <w:rsid w:val="001D181A"/>
    <w:rsid w:val="001D1F44"/>
    <w:rsid w:val="001D2195"/>
    <w:rsid w:val="001D22AF"/>
    <w:rsid w:val="001D26E0"/>
    <w:rsid w:val="001D2B41"/>
    <w:rsid w:val="001D437F"/>
    <w:rsid w:val="001D5D4C"/>
    <w:rsid w:val="001D5E1A"/>
    <w:rsid w:val="001D6BC8"/>
    <w:rsid w:val="001D73B9"/>
    <w:rsid w:val="001D75EA"/>
    <w:rsid w:val="001D7DA7"/>
    <w:rsid w:val="001E0A8F"/>
    <w:rsid w:val="001E126E"/>
    <w:rsid w:val="001E163F"/>
    <w:rsid w:val="001E1AFB"/>
    <w:rsid w:val="001E1C40"/>
    <w:rsid w:val="001E29FB"/>
    <w:rsid w:val="001E2C1D"/>
    <w:rsid w:val="001E33E8"/>
    <w:rsid w:val="001E6E9D"/>
    <w:rsid w:val="001F0081"/>
    <w:rsid w:val="001F054A"/>
    <w:rsid w:val="001F07A2"/>
    <w:rsid w:val="001F0954"/>
    <w:rsid w:val="001F1351"/>
    <w:rsid w:val="001F299F"/>
    <w:rsid w:val="001F2AAB"/>
    <w:rsid w:val="001F395F"/>
    <w:rsid w:val="001F3996"/>
    <w:rsid w:val="001F4936"/>
    <w:rsid w:val="001F4BE9"/>
    <w:rsid w:val="001F5C6B"/>
    <w:rsid w:val="001F5CF9"/>
    <w:rsid w:val="001F5F94"/>
    <w:rsid w:val="001F6599"/>
    <w:rsid w:val="001F65EB"/>
    <w:rsid w:val="001F66DF"/>
    <w:rsid w:val="001F695F"/>
    <w:rsid w:val="001F6B1E"/>
    <w:rsid w:val="001F725E"/>
    <w:rsid w:val="001F726B"/>
    <w:rsid w:val="001F78A3"/>
    <w:rsid w:val="001F79C5"/>
    <w:rsid w:val="002002EC"/>
    <w:rsid w:val="0020056B"/>
    <w:rsid w:val="00200AB6"/>
    <w:rsid w:val="00200E2C"/>
    <w:rsid w:val="00200F76"/>
    <w:rsid w:val="00201359"/>
    <w:rsid w:val="002027FB"/>
    <w:rsid w:val="00202B1A"/>
    <w:rsid w:val="00202D5F"/>
    <w:rsid w:val="00202D99"/>
    <w:rsid w:val="002030CA"/>
    <w:rsid w:val="00203447"/>
    <w:rsid w:val="002034BF"/>
    <w:rsid w:val="00203787"/>
    <w:rsid w:val="002057F1"/>
    <w:rsid w:val="0020582F"/>
    <w:rsid w:val="00205885"/>
    <w:rsid w:val="00205D4E"/>
    <w:rsid w:val="002061B0"/>
    <w:rsid w:val="0020620B"/>
    <w:rsid w:val="002067F1"/>
    <w:rsid w:val="00207AC9"/>
    <w:rsid w:val="0021091A"/>
    <w:rsid w:val="00210DF8"/>
    <w:rsid w:val="00210E58"/>
    <w:rsid w:val="00210FB2"/>
    <w:rsid w:val="0021102A"/>
    <w:rsid w:val="002110F1"/>
    <w:rsid w:val="002111DD"/>
    <w:rsid w:val="0021186F"/>
    <w:rsid w:val="0021213F"/>
    <w:rsid w:val="00212C59"/>
    <w:rsid w:val="00212FFA"/>
    <w:rsid w:val="002130A6"/>
    <w:rsid w:val="00213126"/>
    <w:rsid w:val="00213308"/>
    <w:rsid w:val="002134D3"/>
    <w:rsid w:val="002137D7"/>
    <w:rsid w:val="00213943"/>
    <w:rsid w:val="00213EE2"/>
    <w:rsid w:val="00213F5D"/>
    <w:rsid w:val="00214560"/>
    <w:rsid w:val="0021497F"/>
    <w:rsid w:val="002149FE"/>
    <w:rsid w:val="00214D64"/>
    <w:rsid w:val="0021569E"/>
    <w:rsid w:val="002156BB"/>
    <w:rsid w:val="002157A8"/>
    <w:rsid w:val="002162D4"/>
    <w:rsid w:val="002162EB"/>
    <w:rsid w:val="002174C1"/>
    <w:rsid w:val="00217742"/>
    <w:rsid w:val="002178F6"/>
    <w:rsid w:val="0022009F"/>
    <w:rsid w:val="002206AE"/>
    <w:rsid w:val="00220DC9"/>
    <w:rsid w:val="00221607"/>
    <w:rsid w:val="0022208B"/>
    <w:rsid w:val="002225FD"/>
    <w:rsid w:val="002227DD"/>
    <w:rsid w:val="00222A66"/>
    <w:rsid w:val="00222C4F"/>
    <w:rsid w:val="00223802"/>
    <w:rsid w:val="002238EC"/>
    <w:rsid w:val="00223ABB"/>
    <w:rsid w:val="00224375"/>
    <w:rsid w:val="0022471D"/>
    <w:rsid w:val="0022480D"/>
    <w:rsid w:val="0022579C"/>
    <w:rsid w:val="002266C8"/>
    <w:rsid w:val="00226FCB"/>
    <w:rsid w:val="002300F9"/>
    <w:rsid w:val="00230F82"/>
    <w:rsid w:val="002310CE"/>
    <w:rsid w:val="00231164"/>
    <w:rsid w:val="00231976"/>
    <w:rsid w:val="002323D2"/>
    <w:rsid w:val="00232734"/>
    <w:rsid w:val="00232F01"/>
    <w:rsid w:val="002330B0"/>
    <w:rsid w:val="002338F9"/>
    <w:rsid w:val="00233ACC"/>
    <w:rsid w:val="0023416C"/>
    <w:rsid w:val="00235BA1"/>
    <w:rsid w:val="00235DA1"/>
    <w:rsid w:val="00235FB3"/>
    <w:rsid w:val="0023613C"/>
    <w:rsid w:val="002367E9"/>
    <w:rsid w:val="00236998"/>
    <w:rsid w:val="00236E05"/>
    <w:rsid w:val="002374D3"/>
    <w:rsid w:val="00237C54"/>
    <w:rsid w:val="002403DD"/>
    <w:rsid w:val="00240B7F"/>
    <w:rsid w:val="00240DC3"/>
    <w:rsid w:val="002418E9"/>
    <w:rsid w:val="00242BE0"/>
    <w:rsid w:val="0024332A"/>
    <w:rsid w:val="00243858"/>
    <w:rsid w:val="00243D10"/>
    <w:rsid w:val="0024443E"/>
    <w:rsid w:val="002450A7"/>
    <w:rsid w:val="00245CFA"/>
    <w:rsid w:val="00245D9A"/>
    <w:rsid w:val="00246D05"/>
    <w:rsid w:val="00246F5B"/>
    <w:rsid w:val="00247ACE"/>
    <w:rsid w:val="00250985"/>
    <w:rsid w:val="00250FE8"/>
    <w:rsid w:val="002519A3"/>
    <w:rsid w:val="00252C48"/>
    <w:rsid w:val="0025355A"/>
    <w:rsid w:val="0025405A"/>
    <w:rsid w:val="00254102"/>
    <w:rsid w:val="00255B16"/>
    <w:rsid w:val="0025687E"/>
    <w:rsid w:val="00256BA7"/>
    <w:rsid w:val="00256FFD"/>
    <w:rsid w:val="00257606"/>
    <w:rsid w:val="0025790B"/>
    <w:rsid w:val="0026024D"/>
    <w:rsid w:val="0026059A"/>
    <w:rsid w:val="00260920"/>
    <w:rsid w:val="0026178E"/>
    <w:rsid w:val="0026182C"/>
    <w:rsid w:val="00261BAE"/>
    <w:rsid w:val="00262066"/>
    <w:rsid w:val="00262B05"/>
    <w:rsid w:val="00262DA4"/>
    <w:rsid w:val="00262E9C"/>
    <w:rsid w:val="00263418"/>
    <w:rsid w:val="002634CE"/>
    <w:rsid w:val="00263757"/>
    <w:rsid w:val="002637EA"/>
    <w:rsid w:val="002641BD"/>
    <w:rsid w:val="00264529"/>
    <w:rsid w:val="0026556E"/>
    <w:rsid w:val="00265707"/>
    <w:rsid w:val="00265A24"/>
    <w:rsid w:val="00265FE2"/>
    <w:rsid w:val="00266083"/>
    <w:rsid w:val="002669C2"/>
    <w:rsid w:val="00266A1A"/>
    <w:rsid w:val="00266DA6"/>
    <w:rsid w:val="0026789E"/>
    <w:rsid w:val="00267973"/>
    <w:rsid w:val="0027010C"/>
    <w:rsid w:val="00270118"/>
    <w:rsid w:val="0027094C"/>
    <w:rsid w:val="00270B45"/>
    <w:rsid w:val="002717C3"/>
    <w:rsid w:val="0027182A"/>
    <w:rsid w:val="00271B19"/>
    <w:rsid w:val="00271CEC"/>
    <w:rsid w:val="00272319"/>
    <w:rsid w:val="0027381E"/>
    <w:rsid w:val="00274BE9"/>
    <w:rsid w:val="00275E81"/>
    <w:rsid w:val="00276CC3"/>
    <w:rsid w:val="0027706C"/>
    <w:rsid w:val="002773B6"/>
    <w:rsid w:val="0027786C"/>
    <w:rsid w:val="00277F3C"/>
    <w:rsid w:val="00280185"/>
    <w:rsid w:val="00280A23"/>
    <w:rsid w:val="00280ABF"/>
    <w:rsid w:val="00280E34"/>
    <w:rsid w:val="00280F86"/>
    <w:rsid w:val="00281AC1"/>
    <w:rsid w:val="00281E97"/>
    <w:rsid w:val="0028214F"/>
    <w:rsid w:val="00282BA9"/>
    <w:rsid w:val="00282E26"/>
    <w:rsid w:val="00283021"/>
    <w:rsid w:val="00283900"/>
    <w:rsid w:val="0028479A"/>
    <w:rsid w:val="002857F1"/>
    <w:rsid w:val="00285BDF"/>
    <w:rsid w:val="002870D2"/>
    <w:rsid w:val="002870E6"/>
    <w:rsid w:val="0028741D"/>
    <w:rsid w:val="00287687"/>
    <w:rsid w:val="00290EFA"/>
    <w:rsid w:val="00291944"/>
    <w:rsid w:val="00291B09"/>
    <w:rsid w:val="00294405"/>
    <w:rsid w:val="00294AB8"/>
    <w:rsid w:val="002953D2"/>
    <w:rsid w:val="0029607D"/>
    <w:rsid w:val="00297629"/>
    <w:rsid w:val="00297BA7"/>
    <w:rsid w:val="00297BA8"/>
    <w:rsid w:val="00297BC2"/>
    <w:rsid w:val="002A07E9"/>
    <w:rsid w:val="002A09E1"/>
    <w:rsid w:val="002A0ED1"/>
    <w:rsid w:val="002A16B1"/>
    <w:rsid w:val="002A1790"/>
    <w:rsid w:val="002A2985"/>
    <w:rsid w:val="002A3721"/>
    <w:rsid w:val="002A3780"/>
    <w:rsid w:val="002A4506"/>
    <w:rsid w:val="002A46AF"/>
    <w:rsid w:val="002A4B8F"/>
    <w:rsid w:val="002A5645"/>
    <w:rsid w:val="002A6D52"/>
    <w:rsid w:val="002A6E3E"/>
    <w:rsid w:val="002A7638"/>
    <w:rsid w:val="002A7657"/>
    <w:rsid w:val="002A791E"/>
    <w:rsid w:val="002A7BFA"/>
    <w:rsid w:val="002B084B"/>
    <w:rsid w:val="002B0859"/>
    <w:rsid w:val="002B0941"/>
    <w:rsid w:val="002B0D83"/>
    <w:rsid w:val="002B0F14"/>
    <w:rsid w:val="002B1A76"/>
    <w:rsid w:val="002B2303"/>
    <w:rsid w:val="002B2B99"/>
    <w:rsid w:val="002B2BF6"/>
    <w:rsid w:val="002B2E57"/>
    <w:rsid w:val="002B2E97"/>
    <w:rsid w:val="002B32F7"/>
    <w:rsid w:val="002B3C44"/>
    <w:rsid w:val="002B5503"/>
    <w:rsid w:val="002B585A"/>
    <w:rsid w:val="002B5FFC"/>
    <w:rsid w:val="002B6F14"/>
    <w:rsid w:val="002B6F30"/>
    <w:rsid w:val="002B6F5D"/>
    <w:rsid w:val="002B7085"/>
    <w:rsid w:val="002C037D"/>
    <w:rsid w:val="002C0880"/>
    <w:rsid w:val="002C0CD2"/>
    <w:rsid w:val="002C200B"/>
    <w:rsid w:val="002C2037"/>
    <w:rsid w:val="002C216D"/>
    <w:rsid w:val="002C2334"/>
    <w:rsid w:val="002C2A24"/>
    <w:rsid w:val="002C2D73"/>
    <w:rsid w:val="002C35C3"/>
    <w:rsid w:val="002C3607"/>
    <w:rsid w:val="002C3C78"/>
    <w:rsid w:val="002C3DB0"/>
    <w:rsid w:val="002C4C25"/>
    <w:rsid w:val="002C6169"/>
    <w:rsid w:val="002C6752"/>
    <w:rsid w:val="002C69EE"/>
    <w:rsid w:val="002C75C0"/>
    <w:rsid w:val="002D0ACA"/>
    <w:rsid w:val="002D11BA"/>
    <w:rsid w:val="002D29A4"/>
    <w:rsid w:val="002D2ADE"/>
    <w:rsid w:val="002D300E"/>
    <w:rsid w:val="002D329C"/>
    <w:rsid w:val="002D3A1F"/>
    <w:rsid w:val="002D40E3"/>
    <w:rsid w:val="002D4352"/>
    <w:rsid w:val="002D47E0"/>
    <w:rsid w:val="002D517C"/>
    <w:rsid w:val="002D5310"/>
    <w:rsid w:val="002D5E69"/>
    <w:rsid w:val="002D6283"/>
    <w:rsid w:val="002D6380"/>
    <w:rsid w:val="002D6B56"/>
    <w:rsid w:val="002D6C4A"/>
    <w:rsid w:val="002D6D44"/>
    <w:rsid w:val="002D6FAE"/>
    <w:rsid w:val="002D72AB"/>
    <w:rsid w:val="002D7F24"/>
    <w:rsid w:val="002E08DF"/>
    <w:rsid w:val="002E0B9D"/>
    <w:rsid w:val="002E0C6A"/>
    <w:rsid w:val="002E0E5E"/>
    <w:rsid w:val="002E18FF"/>
    <w:rsid w:val="002E1AB6"/>
    <w:rsid w:val="002E5E8C"/>
    <w:rsid w:val="002E5FD3"/>
    <w:rsid w:val="002E6382"/>
    <w:rsid w:val="002E65E1"/>
    <w:rsid w:val="002E6D84"/>
    <w:rsid w:val="002E743D"/>
    <w:rsid w:val="002F10A9"/>
    <w:rsid w:val="002F13F1"/>
    <w:rsid w:val="002F1CBF"/>
    <w:rsid w:val="002F2819"/>
    <w:rsid w:val="002F2FA8"/>
    <w:rsid w:val="002F367D"/>
    <w:rsid w:val="002F3E29"/>
    <w:rsid w:val="002F405D"/>
    <w:rsid w:val="002F43C0"/>
    <w:rsid w:val="002F4E16"/>
    <w:rsid w:val="002F503F"/>
    <w:rsid w:val="002F57D8"/>
    <w:rsid w:val="002F68B0"/>
    <w:rsid w:val="002F6D29"/>
    <w:rsid w:val="002F6E7D"/>
    <w:rsid w:val="002F726D"/>
    <w:rsid w:val="00301095"/>
    <w:rsid w:val="00301BC4"/>
    <w:rsid w:val="00301C85"/>
    <w:rsid w:val="00302660"/>
    <w:rsid w:val="00302A4D"/>
    <w:rsid w:val="00302C2F"/>
    <w:rsid w:val="003035AB"/>
    <w:rsid w:val="0030373F"/>
    <w:rsid w:val="0030434D"/>
    <w:rsid w:val="00304477"/>
    <w:rsid w:val="0030466A"/>
    <w:rsid w:val="00304817"/>
    <w:rsid w:val="00304C74"/>
    <w:rsid w:val="00305BB0"/>
    <w:rsid w:val="00305C84"/>
    <w:rsid w:val="00305EEE"/>
    <w:rsid w:val="0030759E"/>
    <w:rsid w:val="00310DA2"/>
    <w:rsid w:val="0031132A"/>
    <w:rsid w:val="0031145A"/>
    <w:rsid w:val="003114D2"/>
    <w:rsid w:val="0031152C"/>
    <w:rsid w:val="00311B63"/>
    <w:rsid w:val="00311CF0"/>
    <w:rsid w:val="00311EAC"/>
    <w:rsid w:val="00312137"/>
    <w:rsid w:val="00312D66"/>
    <w:rsid w:val="00313EC6"/>
    <w:rsid w:val="003147A8"/>
    <w:rsid w:val="00314BC9"/>
    <w:rsid w:val="00315187"/>
    <w:rsid w:val="003151D2"/>
    <w:rsid w:val="00316825"/>
    <w:rsid w:val="00316F80"/>
    <w:rsid w:val="003174A7"/>
    <w:rsid w:val="00320B5E"/>
    <w:rsid w:val="00320CEE"/>
    <w:rsid w:val="00321324"/>
    <w:rsid w:val="003218FA"/>
    <w:rsid w:val="00322271"/>
    <w:rsid w:val="003225C9"/>
    <w:rsid w:val="00322655"/>
    <w:rsid w:val="00324A17"/>
    <w:rsid w:val="00324AD9"/>
    <w:rsid w:val="003250FD"/>
    <w:rsid w:val="00325EF0"/>
    <w:rsid w:val="003267D6"/>
    <w:rsid w:val="00326A2F"/>
    <w:rsid w:val="00327C80"/>
    <w:rsid w:val="003306CB"/>
    <w:rsid w:val="003308B0"/>
    <w:rsid w:val="0033090F"/>
    <w:rsid w:val="003312AE"/>
    <w:rsid w:val="00331D17"/>
    <w:rsid w:val="00331D32"/>
    <w:rsid w:val="0033217F"/>
    <w:rsid w:val="00332245"/>
    <w:rsid w:val="003340E0"/>
    <w:rsid w:val="003345C4"/>
    <w:rsid w:val="00334A2B"/>
    <w:rsid w:val="0033514B"/>
    <w:rsid w:val="00335B8D"/>
    <w:rsid w:val="0033627A"/>
    <w:rsid w:val="0033628E"/>
    <w:rsid w:val="003364D1"/>
    <w:rsid w:val="00336AEC"/>
    <w:rsid w:val="003371D9"/>
    <w:rsid w:val="00337271"/>
    <w:rsid w:val="0033748F"/>
    <w:rsid w:val="00337E5A"/>
    <w:rsid w:val="00340941"/>
    <w:rsid w:val="00340C30"/>
    <w:rsid w:val="00341942"/>
    <w:rsid w:val="00342178"/>
    <w:rsid w:val="0034223A"/>
    <w:rsid w:val="00342A95"/>
    <w:rsid w:val="003434F3"/>
    <w:rsid w:val="003437B3"/>
    <w:rsid w:val="00343C69"/>
    <w:rsid w:val="003444F2"/>
    <w:rsid w:val="0034493E"/>
    <w:rsid w:val="00344D34"/>
    <w:rsid w:val="00344DA0"/>
    <w:rsid w:val="0034582D"/>
    <w:rsid w:val="003458A9"/>
    <w:rsid w:val="00346551"/>
    <w:rsid w:val="003468FF"/>
    <w:rsid w:val="00346B0D"/>
    <w:rsid w:val="00346D36"/>
    <w:rsid w:val="003473A2"/>
    <w:rsid w:val="0034768A"/>
    <w:rsid w:val="003476A2"/>
    <w:rsid w:val="00347AA1"/>
    <w:rsid w:val="00351031"/>
    <w:rsid w:val="00351498"/>
    <w:rsid w:val="00352566"/>
    <w:rsid w:val="00352CEC"/>
    <w:rsid w:val="003544DD"/>
    <w:rsid w:val="003545E5"/>
    <w:rsid w:val="00354FF3"/>
    <w:rsid w:val="003552A1"/>
    <w:rsid w:val="00355542"/>
    <w:rsid w:val="00355A08"/>
    <w:rsid w:val="003560EB"/>
    <w:rsid w:val="00356F2F"/>
    <w:rsid w:val="003602F2"/>
    <w:rsid w:val="00360F52"/>
    <w:rsid w:val="003610EE"/>
    <w:rsid w:val="0036116A"/>
    <w:rsid w:val="003617F6"/>
    <w:rsid w:val="00361FFC"/>
    <w:rsid w:val="00362BF5"/>
    <w:rsid w:val="0036423F"/>
    <w:rsid w:val="003642C2"/>
    <w:rsid w:val="003643F0"/>
    <w:rsid w:val="00364678"/>
    <w:rsid w:val="0036483A"/>
    <w:rsid w:val="0036494D"/>
    <w:rsid w:val="00364DBE"/>
    <w:rsid w:val="003656E1"/>
    <w:rsid w:val="0036573B"/>
    <w:rsid w:val="003659B4"/>
    <w:rsid w:val="00365BBA"/>
    <w:rsid w:val="00365C48"/>
    <w:rsid w:val="00365DF1"/>
    <w:rsid w:val="00366A99"/>
    <w:rsid w:val="003676F8"/>
    <w:rsid w:val="00370446"/>
    <w:rsid w:val="00370781"/>
    <w:rsid w:val="00370DDF"/>
    <w:rsid w:val="00370F77"/>
    <w:rsid w:val="003716A9"/>
    <w:rsid w:val="003722A1"/>
    <w:rsid w:val="003722A5"/>
    <w:rsid w:val="0037234C"/>
    <w:rsid w:val="003724D5"/>
    <w:rsid w:val="00372998"/>
    <w:rsid w:val="00372AA8"/>
    <w:rsid w:val="00372B3F"/>
    <w:rsid w:val="00372F03"/>
    <w:rsid w:val="00373BDF"/>
    <w:rsid w:val="003744D7"/>
    <w:rsid w:val="003746E6"/>
    <w:rsid w:val="003755E7"/>
    <w:rsid w:val="0037568E"/>
    <w:rsid w:val="00375BC2"/>
    <w:rsid w:val="003769DC"/>
    <w:rsid w:val="00376DAB"/>
    <w:rsid w:val="00376F36"/>
    <w:rsid w:val="003776EA"/>
    <w:rsid w:val="00380A11"/>
    <w:rsid w:val="00381746"/>
    <w:rsid w:val="00381971"/>
    <w:rsid w:val="00381F42"/>
    <w:rsid w:val="00382135"/>
    <w:rsid w:val="00382606"/>
    <w:rsid w:val="00382827"/>
    <w:rsid w:val="00382C7E"/>
    <w:rsid w:val="00383394"/>
    <w:rsid w:val="0038391B"/>
    <w:rsid w:val="00383B77"/>
    <w:rsid w:val="00384533"/>
    <w:rsid w:val="003849DB"/>
    <w:rsid w:val="00384E47"/>
    <w:rsid w:val="00385507"/>
    <w:rsid w:val="003867BC"/>
    <w:rsid w:val="00386A6D"/>
    <w:rsid w:val="00387CB1"/>
    <w:rsid w:val="00390543"/>
    <w:rsid w:val="00390710"/>
    <w:rsid w:val="0039071D"/>
    <w:rsid w:val="00390EED"/>
    <w:rsid w:val="00391C6C"/>
    <w:rsid w:val="0039216C"/>
    <w:rsid w:val="0039251E"/>
    <w:rsid w:val="00392AA1"/>
    <w:rsid w:val="00392B52"/>
    <w:rsid w:val="00393EE0"/>
    <w:rsid w:val="003941D0"/>
    <w:rsid w:val="00394463"/>
    <w:rsid w:val="00394B93"/>
    <w:rsid w:val="00395210"/>
    <w:rsid w:val="00395CDD"/>
    <w:rsid w:val="00396043"/>
    <w:rsid w:val="0039621C"/>
    <w:rsid w:val="00396671"/>
    <w:rsid w:val="00396AFA"/>
    <w:rsid w:val="00396E96"/>
    <w:rsid w:val="003A1483"/>
    <w:rsid w:val="003A16E3"/>
    <w:rsid w:val="003A177C"/>
    <w:rsid w:val="003A1ED6"/>
    <w:rsid w:val="003A213A"/>
    <w:rsid w:val="003A23E3"/>
    <w:rsid w:val="003A2994"/>
    <w:rsid w:val="003A2FE3"/>
    <w:rsid w:val="003A3BB8"/>
    <w:rsid w:val="003A4D0C"/>
    <w:rsid w:val="003A502C"/>
    <w:rsid w:val="003A5344"/>
    <w:rsid w:val="003A6460"/>
    <w:rsid w:val="003A6E44"/>
    <w:rsid w:val="003A6E99"/>
    <w:rsid w:val="003A72B1"/>
    <w:rsid w:val="003A75B5"/>
    <w:rsid w:val="003A7891"/>
    <w:rsid w:val="003A7C90"/>
    <w:rsid w:val="003B012F"/>
    <w:rsid w:val="003B14B0"/>
    <w:rsid w:val="003B1555"/>
    <w:rsid w:val="003B1E1E"/>
    <w:rsid w:val="003B2FC6"/>
    <w:rsid w:val="003B3468"/>
    <w:rsid w:val="003B35B8"/>
    <w:rsid w:val="003B35E1"/>
    <w:rsid w:val="003B426F"/>
    <w:rsid w:val="003B44DD"/>
    <w:rsid w:val="003B4901"/>
    <w:rsid w:val="003B502D"/>
    <w:rsid w:val="003B510D"/>
    <w:rsid w:val="003B5895"/>
    <w:rsid w:val="003B5993"/>
    <w:rsid w:val="003B5A7E"/>
    <w:rsid w:val="003B69A4"/>
    <w:rsid w:val="003B70F9"/>
    <w:rsid w:val="003B78B0"/>
    <w:rsid w:val="003C03A4"/>
    <w:rsid w:val="003C149D"/>
    <w:rsid w:val="003C195C"/>
    <w:rsid w:val="003C1BBF"/>
    <w:rsid w:val="003C557F"/>
    <w:rsid w:val="003C652C"/>
    <w:rsid w:val="003C6A89"/>
    <w:rsid w:val="003C7216"/>
    <w:rsid w:val="003C7720"/>
    <w:rsid w:val="003C7744"/>
    <w:rsid w:val="003D0442"/>
    <w:rsid w:val="003D08CE"/>
    <w:rsid w:val="003D123A"/>
    <w:rsid w:val="003D14FC"/>
    <w:rsid w:val="003D1A90"/>
    <w:rsid w:val="003D2263"/>
    <w:rsid w:val="003D28A3"/>
    <w:rsid w:val="003D28AD"/>
    <w:rsid w:val="003D2939"/>
    <w:rsid w:val="003D2C5B"/>
    <w:rsid w:val="003D2D5B"/>
    <w:rsid w:val="003D2E1F"/>
    <w:rsid w:val="003D2EF5"/>
    <w:rsid w:val="003D2FD7"/>
    <w:rsid w:val="003D3B9B"/>
    <w:rsid w:val="003D484D"/>
    <w:rsid w:val="003D4DD2"/>
    <w:rsid w:val="003D5F4B"/>
    <w:rsid w:val="003D608F"/>
    <w:rsid w:val="003D6427"/>
    <w:rsid w:val="003E07AE"/>
    <w:rsid w:val="003E0A5E"/>
    <w:rsid w:val="003E0E62"/>
    <w:rsid w:val="003E151B"/>
    <w:rsid w:val="003E221B"/>
    <w:rsid w:val="003E283B"/>
    <w:rsid w:val="003E2A82"/>
    <w:rsid w:val="003E2BF5"/>
    <w:rsid w:val="003E303D"/>
    <w:rsid w:val="003E55E6"/>
    <w:rsid w:val="003E5CE0"/>
    <w:rsid w:val="003E61F8"/>
    <w:rsid w:val="003E6918"/>
    <w:rsid w:val="003E6CB1"/>
    <w:rsid w:val="003E7334"/>
    <w:rsid w:val="003E7451"/>
    <w:rsid w:val="003E76E1"/>
    <w:rsid w:val="003E7AD9"/>
    <w:rsid w:val="003E7D78"/>
    <w:rsid w:val="003F02BD"/>
    <w:rsid w:val="003F0CB7"/>
    <w:rsid w:val="003F1327"/>
    <w:rsid w:val="003F1AFA"/>
    <w:rsid w:val="003F200E"/>
    <w:rsid w:val="003F27D4"/>
    <w:rsid w:val="003F2805"/>
    <w:rsid w:val="003F2BF1"/>
    <w:rsid w:val="003F37FF"/>
    <w:rsid w:val="003F3F96"/>
    <w:rsid w:val="003F40DE"/>
    <w:rsid w:val="003F43AE"/>
    <w:rsid w:val="003F4912"/>
    <w:rsid w:val="003F4EBB"/>
    <w:rsid w:val="003F5279"/>
    <w:rsid w:val="003F5ED6"/>
    <w:rsid w:val="003F78F5"/>
    <w:rsid w:val="003F7C10"/>
    <w:rsid w:val="0040066D"/>
    <w:rsid w:val="00400B12"/>
    <w:rsid w:val="00400E97"/>
    <w:rsid w:val="00401137"/>
    <w:rsid w:val="00401152"/>
    <w:rsid w:val="0040174E"/>
    <w:rsid w:val="00401780"/>
    <w:rsid w:val="00402D91"/>
    <w:rsid w:val="00403C3F"/>
    <w:rsid w:val="00403DA6"/>
    <w:rsid w:val="00403DBD"/>
    <w:rsid w:val="004041EA"/>
    <w:rsid w:val="00404534"/>
    <w:rsid w:val="004046BE"/>
    <w:rsid w:val="00404A9E"/>
    <w:rsid w:val="00404BBA"/>
    <w:rsid w:val="00405681"/>
    <w:rsid w:val="00405DED"/>
    <w:rsid w:val="004062A0"/>
    <w:rsid w:val="004063A2"/>
    <w:rsid w:val="00406735"/>
    <w:rsid w:val="00406920"/>
    <w:rsid w:val="00406C60"/>
    <w:rsid w:val="0040719B"/>
    <w:rsid w:val="0040772D"/>
    <w:rsid w:val="00407DDC"/>
    <w:rsid w:val="004105E3"/>
    <w:rsid w:val="00410CFE"/>
    <w:rsid w:val="00411E11"/>
    <w:rsid w:val="004127F4"/>
    <w:rsid w:val="0041398D"/>
    <w:rsid w:val="00413E6C"/>
    <w:rsid w:val="004143DB"/>
    <w:rsid w:val="00414628"/>
    <w:rsid w:val="00414A32"/>
    <w:rsid w:val="00415160"/>
    <w:rsid w:val="004151AA"/>
    <w:rsid w:val="00415740"/>
    <w:rsid w:val="00415ED3"/>
    <w:rsid w:val="00416149"/>
    <w:rsid w:val="004164F0"/>
    <w:rsid w:val="00416E99"/>
    <w:rsid w:val="0041735C"/>
    <w:rsid w:val="00417C82"/>
    <w:rsid w:val="00417EF8"/>
    <w:rsid w:val="004208A1"/>
    <w:rsid w:val="004209D4"/>
    <w:rsid w:val="00420CCA"/>
    <w:rsid w:val="00421F9B"/>
    <w:rsid w:val="00421F9C"/>
    <w:rsid w:val="00422C65"/>
    <w:rsid w:val="004241DE"/>
    <w:rsid w:val="00424240"/>
    <w:rsid w:val="00425844"/>
    <w:rsid w:val="004261D8"/>
    <w:rsid w:val="0042627A"/>
    <w:rsid w:val="00427625"/>
    <w:rsid w:val="00427722"/>
    <w:rsid w:val="00427E32"/>
    <w:rsid w:val="00431834"/>
    <w:rsid w:val="0043194A"/>
    <w:rsid w:val="00431BB3"/>
    <w:rsid w:val="00431FA6"/>
    <w:rsid w:val="00432B31"/>
    <w:rsid w:val="00432F60"/>
    <w:rsid w:val="0043352E"/>
    <w:rsid w:val="00433646"/>
    <w:rsid w:val="00433832"/>
    <w:rsid w:val="00433CDD"/>
    <w:rsid w:val="00433FD1"/>
    <w:rsid w:val="00434374"/>
    <w:rsid w:val="0043442E"/>
    <w:rsid w:val="004346A0"/>
    <w:rsid w:val="00434AF2"/>
    <w:rsid w:val="004350C7"/>
    <w:rsid w:val="00435602"/>
    <w:rsid w:val="004356AB"/>
    <w:rsid w:val="00435FCE"/>
    <w:rsid w:val="00436A52"/>
    <w:rsid w:val="00436B13"/>
    <w:rsid w:val="00436E5C"/>
    <w:rsid w:val="004374AA"/>
    <w:rsid w:val="004378B9"/>
    <w:rsid w:val="00440120"/>
    <w:rsid w:val="00441756"/>
    <w:rsid w:val="004429E9"/>
    <w:rsid w:val="00443250"/>
    <w:rsid w:val="00444598"/>
    <w:rsid w:val="004455EA"/>
    <w:rsid w:val="00445978"/>
    <w:rsid w:val="00445EBE"/>
    <w:rsid w:val="004469E6"/>
    <w:rsid w:val="00447260"/>
    <w:rsid w:val="00447B18"/>
    <w:rsid w:val="00447B70"/>
    <w:rsid w:val="00450460"/>
    <w:rsid w:val="00450782"/>
    <w:rsid w:val="00450868"/>
    <w:rsid w:val="00450A58"/>
    <w:rsid w:val="00450E30"/>
    <w:rsid w:val="00450FAE"/>
    <w:rsid w:val="00451224"/>
    <w:rsid w:val="00451901"/>
    <w:rsid w:val="00452F9E"/>
    <w:rsid w:val="00453895"/>
    <w:rsid w:val="004540C8"/>
    <w:rsid w:val="0045454A"/>
    <w:rsid w:val="00455C3B"/>
    <w:rsid w:val="004560C6"/>
    <w:rsid w:val="00456669"/>
    <w:rsid w:val="00456A1F"/>
    <w:rsid w:val="00456F92"/>
    <w:rsid w:val="00456FCC"/>
    <w:rsid w:val="00457291"/>
    <w:rsid w:val="00457F35"/>
    <w:rsid w:val="004609BE"/>
    <w:rsid w:val="00460A44"/>
    <w:rsid w:val="00460BF9"/>
    <w:rsid w:val="00460DAB"/>
    <w:rsid w:val="00463CAC"/>
    <w:rsid w:val="00465B3E"/>
    <w:rsid w:val="00466EAA"/>
    <w:rsid w:val="00466F02"/>
    <w:rsid w:val="00466FB1"/>
    <w:rsid w:val="00467BEE"/>
    <w:rsid w:val="00470951"/>
    <w:rsid w:val="00470C79"/>
    <w:rsid w:val="00470D14"/>
    <w:rsid w:val="00470E0F"/>
    <w:rsid w:val="00471272"/>
    <w:rsid w:val="00471521"/>
    <w:rsid w:val="00471DC4"/>
    <w:rsid w:val="00472273"/>
    <w:rsid w:val="00472D55"/>
    <w:rsid w:val="00472EA9"/>
    <w:rsid w:val="0047485B"/>
    <w:rsid w:val="00474C71"/>
    <w:rsid w:val="0047510D"/>
    <w:rsid w:val="004752A9"/>
    <w:rsid w:val="00476031"/>
    <w:rsid w:val="004760A9"/>
    <w:rsid w:val="00476160"/>
    <w:rsid w:val="00477475"/>
    <w:rsid w:val="00477621"/>
    <w:rsid w:val="00477FFA"/>
    <w:rsid w:val="00480D49"/>
    <w:rsid w:val="004817BC"/>
    <w:rsid w:val="00481A50"/>
    <w:rsid w:val="00481EED"/>
    <w:rsid w:val="00481F58"/>
    <w:rsid w:val="00482136"/>
    <w:rsid w:val="0048264F"/>
    <w:rsid w:val="004828EB"/>
    <w:rsid w:val="00482C02"/>
    <w:rsid w:val="0048343E"/>
    <w:rsid w:val="00483724"/>
    <w:rsid w:val="004849A6"/>
    <w:rsid w:val="00485680"/>
    <w:rsid w:val="0048574C"/>
    <w:rsid w:val="00485AFE"/>
    <w:rsid w:val="0048683F"/>
    <w:rsid w:val="004868CD"/>
    <w:rsid w:val="00487125"/>
    <w:rsid w:val="0048755D"/>
    <w:rsid w:val="004901B2"/>
    <w:rsid w:val="004907B9"/>
    <w:rsid w:val="004921E7"/>
    <w:rsid w:val="0049281F"/>
    <w:rsid w:val="004930AF"/>
    <w:rsid w:val="0049344A"/>
    <w:rsid w:val="004943F5"/>
    <w:rsid w:val="0049577B"/>
    <w:rsid w:val="004957D8"/>
    <w:rsid w:val="00495A20"/>
    <w:rsid w:val="00496F7C"/>
    <w:rsid w:val="0049791D"/>
    <w:rsid w:val="004A0170"/>
    <w:rsid w:val="004A05EB"/>
    <w:rsid w:val="004A1538"/>
    <w:rsid w:val="004A1ABF"/>
    <w:rsid w:val="004A1D4F"/>
    <w:rsid w:val="004A1E4C"/>
    <w:rsid w:val="004A2799"/>
    <w:rsid w:val="004A3C03"/>
    <w:rsid w:val="004A51D1"/>
    <w:rsid w:val="004A5338"/>
    <w:rsid w:val="004A55CB"/>
    <w:rsid w:val="004A5ADB"/>
    <w:rsid w:val="004A5D16"/>
    <w:rsid w:val="004B04A6"/>
    <w:rsid w:val="004B0D76"/>
    <w:rsid w:val="004B15CD"/>
    <w:rsid w:val="004B18DD"/>
    <w:rsid w:val="004B198A"/>
    <w:rsid w:val="004B23A5"/>
    <w:rsid w:val="004B243A"/>
    <w:rsid w:val="004B25C9"/>
    <w:rsid w:val="004B2905"/>
    <w:rsid w:val="004B3FBC"/>
    <w:rsid w:val="004B425B"/>
    <w:rsid w:val="004B5078"/>
    <w:rsid w:val="004B51AC"/>
    <w:rsid w:val="004B54D2"/>
    <w:rsid w:val="004B59F3"/>
    <w:rsid w:val="004B5D21"/>
    <w:rsid w:val="004B5D5B"/>
    <w:rsid w:val="004B5F77"/>
    <w:rsid w:val="004B60E2"/>
    <w:rsid w:val="004B6202"/>
    <w:rsid w:val="004B6466"/>
    <w:rsid w:val="004B70F7"/>
    <w:rsid w:val="004B7457"/>
    <w:rsid w:val="004B7D7E"/>
    <w:rsid w:val="004C013B"/>
    <w:rsid w:val="004C03D6"/>
    <w:rsid w:val="004C0E60"/>
    <w:rsid w:val="004C12C0"/>
    <w:rsid w:val="004C21CE"/>
    <w:rsid w:val="004C311C"/>
    <w:rsid w:val="004C3231"/>
    <w:rsid w:val="004C3CDC"/>
    <w:rsid w:val="004C42F3"/>
    <w:rsid w:val="004C44A6"/>
    <w:rsid w:val="004C48A0"/>
    <w:rsid w:val="004C5741"/>
    <w:rsid w:val="004C609B"/>
    <w:rsid w:val="004C65F9"/>
    <w:rsid w:val="004C6936"/>
    <w:rsid w:val="004C6B75"/>
    <w:rsid w:val="004C78D7"/>
    <w:rsid w:val="004D0A74"/>
    <w:rsid w:val="004D15A4"/>
    <w:rsid w:val="004D2909"/>
    <w:rsid w:val="004D2F56"/>
    <w:rsid w:val="004D35B7"/>
    <w:rsid w:val="004D4533"/>
    <w:rsid w:val="004D5113"/>
    <w:rsid w:val="004D6682"/>
    <w:rsid w:val="004D6757"/>
    <w:rsid w:val="004D6A98"/>
    <w:rsid w:val="004D7347"/>
    <w:rsid w:val="004D7593"/>
    <w:rsid w:val="004E07A3"/>
    <w:rsid w:val="004E0AC0"/>
    <w:rsid w:val="004E0F73"/>
    <w:rsid w:val="004E1269"/>
    <w:rsid w:val="004E1B99"/>
    <w:rsid w:val="004E1D14"/>
    <w:rsid w:val="004E245D"/>
    <w:rsid w:val="004E32E7"/>
    <w:rsid w:val="004E3350"/>
    <w:rsid w:val="004E35EA"/>
    <w:rsid w:val="004E467D"/>
    <w:rsid w:val="004E4F17"/>
    <w:rsid w:val="004E500F"/>
    <w:rsid w:val="004E54DC"/>
    <w:rsid w:val="004E5950"/>
    <w:rsid w:val="004E648B"/>
    <w:rsid w:val="004E6565"/>
    <w:rsid w:val="004E66FC"/>
    <w:rsid w:val="004E726E"/>
    <w:rsid w:val="004E7D70"/>
    <w:rsid w:val="004F0380"/>
    <w:rsid w:val="004F0999"/>
    <w:rsid w:val="004F0D00"/>
    <w:rsid w:val="004F0FFC"/>
    <w:rsid w:val="004F1A8B"/>
    <w:rsid w:val="004F2921"/>
    <w:rsid w:val="004F3271"/>
    <w:rsid w:val="004F3EA9"/>
    <w:rsid w:val="004F40EB"/>
    <w:rsid w:val="004F41CC"/>
    <w:rsid w:val="004F480B"/>
    <w:rsid w:val="004F509C"/>
    <w:rsid w:val="004F53A3"/>
    <w:rsid w:val="004F6072"/>
    <w:rsid w:val="004F68CB"/>
    <w:rsid w:val="004F6AE4"/>
    <w:rsid w:val="004F6B1F"/>
    <w:rsid w:val="004F6D9C"/>
    <w:rsid w:val="004F71D2"/>
    <w:rsid w:val="004F75E2"/>
    <w:rsid w:val="004F7B93"/>
    <w:rsid w:val="00500DB2"/>
    <w:rsid w:val="00500F95"/>
    <w:rsid w:val="005011A1"/>
    <w:rsid w:val="005015BF"/>
    <w:rsid w:val="005017A2"/>
    <w:rsid w:val="005018EB"/>
    <w:rsid w:val="0050276C"/>
    <w:rsid w:val="005027AD"/>
    <w:rsid w:val="00503925"/>
    <w:rsid w:val="005045A3"/>
    <w:rsid w:val="005053F5"/>
    <w:rsid w:val="005059DA"/>
    <w:rsid w:val="00505B72"/>
    <w:rsid w:val="00505E7F"/>
    <w:rsid w:val="005062DD"/>
    <w:rsid w:val="00506DA0"/>
    <w:rsid w:val="0051004B"/>
    <w:rsid w:val="0051040B"/>
    <w:rsid w:val="00510A5F"/>
    <w:rsid w:val="0051106D"/>
    <w:rsid w:val="00511693"/>
    <w:rsid w:val="00511D2E"/>
    <w:rsid w:val="0051224C"/>
    <w:rsid w:val="005123DE"/>
    <w:rsid w:val="00512AE8"/>
    <w:rsid w:val="00512BE9"/>
    <w:rsid w:val="00512D98"/>
    <w:rsid w:val="00512EAB"/>
    <w:rsid w:val="00513923"/>
    <w:rsid w:val="005139EA"/>
    <w:rsid w:val="00513A4C"/>
    <w:rsid w:val="00513A7D"/>
    <w:rsid w:val="005140C4"/>
    <w:rsid w:val="0051527B"/>
    <w:rsid w:val="00515B86"/>
    <w:rsid w:val="00515EE8"/>
    <w:rsid w:val="005165AB"/>
    <w:rsid w:val="005166A3"/>
    <w:rsid w:val="005168F5"/>
    <w:rsid w:val="00516A0D"/>
    <w:rsid w:val="00516FA9"/>
    <w:rsid w:val="005179E1"/>
    <w:rsid w:val="005204DC"/>
    <w:rsid w:val="00521519"/>
    <w:rsid w:val="0052271A"/>
    <w:rsid w:val="00522B5B"/>
    <w:rsid w:val="00523164"/>
    <w:rsid w:val="0052385C"/>
    <w:rsid w:val="00524ECF"/>
    <w:rsid w:val="00524EEB"/>
    <w:rsid w:val="00525344"/>
    <w:rsid w:val="00525934"/>
    <w:rsid w:val="00526B3F"/>
    <w:rsid w:val="005309D6"/>
    <w:rsid w:val="00530DEE"/>
    <w:rsid w:val="00530F25"/>
    <w:rsid w:val="00530F2B"/>
    <w:rsid w:val="0053176F"/>
    <w:rsid w:val="00531BBB"/>
    <w:rsid w:val="00531E97"/>
    <w:rsid w:val="005321C5"/>
    <w:rsid w:val="00532241"/>
    <w:rsid w:val="00533B5E"/>
    <w:rsid w:val="00533CDD"/>
    <w:rsid w:val="005346FA"/>
    <w:rsid w:val="0053491E"/>
    <w:rsid w:val="0053532A"/>
    <w:rsid w:val="00535661"/>
    <w:rsid w:val="00535670"/>
    <w:rsid w:val="005357DF"/>
    <w:rsid w:val="005359E9"/>
    <w:rsid w:val="00535F05"/>
    <w:rsid w:val="00535F6B"/>
    <w:rsid w:val="005366F2"/>
    <w:rsid w:val="00536B80"/>
    <w:rsid w:val="00536FAF"/>
    <w:rsid w:val="00537376"/>
    <w:rsid w:val="00540E29"/>
    <w:rsid w:val="005411D7"/>
    <w:rsid w:val="00541346"/>
    <w:rsid w:val="0054193E"/>
    <w:rsid w:val="0054229C"/>
    <w:rsid w:val="00543A06"/>
    <w:rsid w:val="00543C22"/>
    <w:rsid w:val="00543C23"/>
    <w:rsid w:val="00543F18"/>
    <w:rsid w:val="00544868"/>
    <w:rsid w:val="005452CA"/>
    <w:rsid w:val="0054569E"/>
    <w:rsid w:val="00546A4F"/>
    <w:rsid w:val="00546B04"/>
    <w:rsid w:val="00547651"/>
    <w:rsid w:val="0054779D"/>
    <w:rsid w:val="005478DC"/>
    <w:rsid w:val="0055016C"/>
    <w:rsid w:val="00550C34"/>
    <w:rsid w:val="00550EEE"/>
    <w:rsid w:val="00550F13"/>
    <w:rsid w:val="005514BF"/>
    <w:rsid w:val="00552034"/>
    <w:rsid w:val="005529D7"/>
    <w:rsid w:val="00552A74"/>
    <w:rsid w:val="00552B36"/>
    <w:rsid w:val="00553012"/>
    <w:rsid w:val="00553D5A"/>
    <w:rsid w:val="00553E8F"/>
    <w:rsid w:val="0055437D"/>
    <w:rsid w:val="00554B73"/>
    <w:rsid w:val="00554DF5"/>
    <w:rsid w:val="00555533"/>
    <w:rsid w:val="005563A0"/>
    <w:rsid w:val="005567D0"/>
    <w:rsid w:val="00557080"/>
    <w:rsid w:val="00557352"/>
    <w:rsid w:val="0055799D"/>
    <w:rsid w:val="00557E8A"/>
    <w:rsid w:val="005602DB"/>
    <w:rsid w:val="00560513"/>
    <w:rsid w:val="005612AD"/>
    <w:rsid w:val="00561847"/>
    <w:rsid w:val="00561DF0"/>
    <w:rsid w:val="00561E85"/>
    <w:rsid w:val="00563F63"/>
    <w:rsid w:val="00564BE8"/>
    <w:rsid w:val="00564BEB"/>
    <w:rsid w:val="0056560B"/>
    <w:rsid w:val="00566E5C"/>
    <w:rsid w:val="005673C6"/>
    <w:rsid w:val="00570529"/>
    <w:rsid w:val="00570852"/>
    <w:rsid w:val="00570B6D"/>
    <w:rsid w:val="00570FDD"/>
    <w:rsid w:val="0057159B"/>
    <w:rsid w:val="005716B5"/>
    <w:rsid w:val="00571FAB"/>
    <w:rsid w:val="0057243F"/>
    <w:rsid w:val="00573364"/>
    <w:rsid w:val="00573653"/>
    <w:rsid w:val="005737EE"/>
    <w:rsid w:val="0057402F"/>
    <w:rsid w:val="0057478A"/>
    <w:rsid w:val="00574DEF"/>
    <w:rsid w:val="00574E8F"/>
    <w:rsid w:val="005753EA"/>
    <w:rsid w:val="00575994"/>
    <w:rsid w:val="005759B1"/>
    <w:rsid w:val="00577EE8"/>
    <w:rsid w:val="00580BA6"/>
    <w:rsid w:val="00581149"/>
    <w:rsid w:val="00581C7D"/>
    <w:rsid w:val="00581CAB"/>
    <w:rsid w:val="00582443"/>
    <w:rsid w:val="005827A5"/>
    <w:rsid w:val="005834F3"/>
    <w:rsid w:val="0058450E"/>
    <w:rsid w:val="00584AD3"/>
    <w:rsid w:val="00585B91"/>
    <w:rsid w:val="00586555"/>
    <w:rsid w:val="00586654"/>
    <w:rsid w:val="00586EF8"/>
    <w:rsid w:val="00586F31"/>
    <w:rsid w:val="00587688"/>
    <w:rsid w:val="00587D10"/>
    <w:rsid w:val="005904E7"/>
    <w:rsid w:val="005909DF"/>
    <w:rsid w:val="00591466"/>
    <w:rsid w:val="00591D07"/>
    <w:rsid w:val="00592363"/>
    <w:rsid w:val="00592501"/>
    <w:rsid w:val="00593383"/>
    <w:rsid w:val="00593531"/>
    <w:rsid w:val="00593924"/>
    <w:rsid w:val="00593B55"/>
    <w:rsid w:val="00593BE4"/>
    <w:rsid w:val="00595A06"/>
    <w:rsid w:val="00595E1C"/>
    <w:rsid w:val="00596056"/>
    <w:rsid w:val="00596299"/>
    <w:rsid w:val="005962E6"/>
    <w:rsid w:val="00596890"/>
    <w:rsid w:val="00596D76"/>
    <w:rsid w:val="00597C58"/>
    <w:rsid w:val="005A05B2"/>
    <w:rsid w:val="005A09E1"/>
    <w:rsid w:val="005A0B55"/>
    <w:rsid w:val="005A15BC"/>
    <w:rsid w:val="005A185B"/>
    <w:rsid w:val="005A1E60"/>
    <w:rsid w:val="005A1E6D"/>
    <w:rsid w:val="005A2000"/>
    <w:rsid w:val="005A2388"/>
    <w:rsid w:val="005A2A0C"/>
    <w:rsid w:val="005A2BBB"/>
    <w:rsid w:val="005A3BFA"/>
    <w:rsid w:val="005A3C9C"/>
    <w:rsid w:val="005A3D8F"/>
    <w:rsid w:val="005A4EBC"/>
    <w:rsid w:val="005A5012"/>
    <w:rsid w:val="005A621E"/>
    <w:rsid w:val="005A6738"/>
    <w:rsid w:val="005A72B5"/>
    <w:rsid w:val="005A7815"/>
    <w:rsid w:val="005B0263"/>
    <w:rsid w:val="005B05FC"/>
    <w:rsid w:val="005B08C1"/>
    <w:rsid w:val="005B170A"/>
    <w:rsid w:val="005B17E0"/>
    <w:rsid w:val="005B1A45"/>
    <w:rsid w:val="005B1C43"/>
    <w:rsid w:val="005B1ECB"/>
    <w:rsid w:val="005B26FC"/>
    <w:rsid w:val="005B2E2F"/>
    <w:rsid w:val="005B3077"/>
    <w:rsid w:val="005B3C83"/>
    <w:rsid w:val="005B3EBC"/>
    <w:rsid w:val="005B4013"/>
    <w:rsid w:val="005B4022"/>
    <w:rsid w:val="005B4079"/>
    <w:rsid w:val="005B5099"/>
    <w:rsid w:val="005B50F5"/>
    <w:rsid w:val="005B5B5B"/>
    <w:rsid w:val="005B5D30"/>
    <w:rsid w:val="005B63A3"/>
    <w:rsid w:val="005B65A6"/>
    <w:rsid w:val="005B742B"/>
    <w:rsid w:val="005B756E"/>
    <w:rsid w:val="005B769C"/>
    <w:rsid w:val="005B77DA"/>
    <w:rsid w:val="005C037E"/>
    <w:rsid w:val="005C1225"/>
    <w:rsid w:val="005C1D2A"/>
    <w:rsid w:val="005C2296"/>
    <w:rsid w:val="005C309F"/>
    <w:rsid w:val="005C3158"/>
    <w:rsid w:val="005C3245"/>
    <w:rsid w:val="005C353F"/>
    <w:rsid w:val="005C3634"/>
    <w:rsid w:val="005C3BD7"/>
    <w:rsid w:val="005C4748"/>
    <w:rsid w:val="005C51FE"/>
    <w:rsid w:val="005C553E"/>
    <w:rsid w:val="005C5943"/>
    <w:rsid w:val="005C5B5D"/>
    <w:rsid w:val="005C7235"/>
    <w:rsid w:val="005C7873"/>
    <w:rsid w:val="005C794C"/>
    <w:rsid w:val="005C7D4E"/>
    <w:rsid w:val="005D0064"/>
    <w:rsid w:val="005D0200"/>
    <w:rsid w:val="005D1412"/>
    <w:rsid w:val="005D1532"/>
    <w:rsid w:val="005D1544"/>
    <w:rsid w:val="005D1FF4"/>
    <w:rsid w:val="005D2EC8"/>
    <w:rsid w:val="005D2F89"/>
    <w:rsid w:val="005D3792"/>
    <w:rsid w:val="005D4272"/>
    <w:rsid w:val="005D4655"/>
    <w:rsid w:val="005D47B2"/>
    <w:rsid w:val="005D48AE"/>
    <w:rsid w:val="005D4FDA"/>
    <w:rsid w:val="005D5BA5"/>
    <w:rsid w:val="005D619C"/>
    <w:rsid w:val="005D64D3"/>
    <w:rsid w:val="005D6A62"/>
    <w:rsid w:val="005D6F6A"/>
    <w:rsid w:val="005D6FEF"/>
    <w:rsid w:val="005D73EC"/>
    <w:rsid w:val="005D7A08"/>
    <w:rsid w:val="005E0971"/>
    <w:rsid w:val="005E0FC9"/>
    <w:rsid w:val="005E102C"/>
    <w:rsid w:val="005E23B1"/>
    <w:rsid w:val="005E2560"/>
    <w:rsid w:val="005E2A10"/>
    <w:rsid w:val="005E2BB2"/>
    <w:rsid w:val="005E3057"/>
    <w:rsid w:val="005E33E8"/>
    <w:rsid w:val="005E3BD7"/>
    <w:rsid w:val="005E41F5"/>
    <w:rsid w:val="005E464C"/>
    <w:rsid w:val="005E4CE2"/>
    <w:rsid w:val="005E5EF0"/>
    <w:rsid w:val="005E6040"/>
    <w:rsid w:val="005E6402"/>
    <w:rsid w:val="005E6D21"/>
    <w:rsid w:val="005E7356"/>
    <w:rsid w:val="005F008E"/>
    <w:rsid w:val="005F0492"/>
    <w:rsid w:val="005F0D52"/>
    <w:rsid w:val="005F2A30"/>
    <w:rsid w:val="005F2A80"/>
    <w:rsid w:val="005F3125"/>
    <w:rsid w:val="005F452F"/>
    <w:rsid w:val="005F5279"/>
    <w:rsid w:val="005F534A"/>
    <w:rsid w:val="005F58CB"/>
    <w:rsid w:val="005F58CC"/>
    <w:rsid w:val="005F61F8"/>
    <w:rsid w:val="005F68E9"/>
    <w:rsid w:val="005F6DAF"/>
    <w:rsid w:val="00600281"/>
    <w:rsid w:val="00600E40"/>
    <w:rsid w:val="0060258F"/>
    <w:rsid w:val="00602FEB"/>
    <w:rsid w:val="00603116"/>
    <w:rsid w:val="00603417"/>
    <w:rsid w:val="0060362B"/>
    <w:rsid w:val="00603702"/>
    <w:rsid w:val="00604445"/>
    <w:rsid w:val="00604986"/>
    <w:rsid w:val="00604C65"/>
    <w:rsid w:val="00604D95"/>
    <w:rsid w:val="00604FDE"/>
    <w:rsid w:val="00605647"/>
    <w:rsid w:val="00605CF3"/>
    <w:rsid w:val="00607404"/>
    <w:rsid w:val="00610200"/>
    <w:rsid w:val="006102F8"/>
    <w:rsid w:val="00610A7A"/>
    <w:rsid w:val="00610B57"/>
    <w:rsid w:val="00610DBE"/>
    <w:rsid w:val="00610FEB"/>
    <w:rsid w:val="00611714"/>
    <w:rsid w:val="00611F5D"/>
    <w:rsid w:val="00612848"/>
    <w:rsid w:val="006128E7"/>
    <w:rsid w:val="00612913"/>
    <w:rsid w:val="00613481"/>
    <w:rsid w:val="006139EF"/>
    <w:rsid w:val="00613AF6"/>
    <w:rsid w:val="00613D97"/>
    <w:rsid w:val="00614381"/>
    <w:rsid w:val="006143CB"/>
    <w:rsid w:val="00614C29"/>
    <w:rsid w:val="0061527D"/>
    <w:rsid w:val="00615A22"/>
    <w:rsid w:val="006166BA"/>
    <w:rsid w:val="006174BE"/>
    <w:rsid w:val="006178E8"/>
    <w:rsid w:val="006205D5"/>
    <w:rsid w:val="00620878"/>
    <w:rsid w:val="006210AB"/>
    <w:rsid w:val="00621494"/>
    <w:rsid w:val="00621874"/>
    <w:rsid w:val="00622626"/>
    <w:rsid w:val="0062297D"/>
    <w:rsid w:val="00622F24"/>
    <w:rsid w:val="006232C0"/>
    <w:rsid w:val="006232E5"/>
    <w:rsid w:val="00623434"/>
    <w:rsid w:val="00623872"/>
    <w:rsid w:val="00623D3B"/>
    <w:rsid w:val="006245AB"/>
    <w:rsid w:val="00624C6D"/>
    <w:rsid w:val="00625700"/>
    <w:rsid w:val="00625D2C"/>
    <w:rsid w:val="0062628E"/>
    <w:rsid w:val="00626AC7"/>
    <w:rsid w:val="00626DBD"/>
    <w:rsid w:val="00627209"/>
    <w:rsid w:val="00630199"/>
    <w:rsid w:val="00630D8F"/>
    <w:rsid w:val="006310A6"/>
    <w:rsid w:val="00631198"/>
    <w:rsid w:val="0063187B"/>
    <w:rsid w:val="0063206A"/>
    <w:rsid w:val="00632246"/>
    <w:rsid w:val="006324E1"/>
    <w:rsid w:val="00632AD6"/>
    <w:rsid w:val="0063305C"/>
    <w:rsid w:val="0063354B"/>
    <w:rsid w:val="00633B8E"/>
    <w:rsid w:val="00634099"/>
    <w:rsid w:val="006348EA"/>
    <w:rsid w:val="00634980"/>
    <w:rsid w:val="00634F6A"/>
    <w:rsid w:val="00636335"/>
    <w:rsid w:val="00636494"/>
    <w:rsid w:val="0063653E"/>
    <w:rsid w:val="0063693D"/>
    <w:rsid w:val="0063700C"/>
    <w:rsid w:val="006373D9"/>
    <w:rsid w:val="006377B6"/>
    <w:rsid w:val="00637E3C"/>
    <w:rsid w:val="00641615"/>
    <w:rsid w:val="006422E0"/>
    <w:rsid w:val="006448D2"/>
    <w:rsid w:val="00644F97"/>
    <w:rsid w:val="00645379"/>
    <w:rsid w:val="00645714"/>
    <w:rsid w:val="006457BA"/>
    <w:rsid w:val="00645945"/>
    <w:rsid w:val="00645BE6"/>
    <w:rsid w:val="00646A8D"/>
    <w:rsid w:val="00646FDC"/>
    <w:rsid w:val="00650B68"/>
    <w:rsid w:val="00650D73"/>
    <w:rsid w:val="00651701"/>
    <w:rsid w:val="00651926"/>
    <w:rsid w:val="00651EA4"/>
    <w:rsid w:val="0065397A"/>
    <w:rsid w:val="00654973"/>
    <w:rsid w:val="0065516A"/>
    <w:rsid w:val="00655C83"/>
    <w:rsid w:val="00656130"/>
    <w:rsid w:val="00656DEE"/>
    <w:rsid w:val="00657717"/>
    <w:rsid w:val="00657926"/>
    <w:rsid w:val="00657AE9"/>
    <w:rsid w:val="006602A0"/>
    <w:rsid w:val="00660738"/>
    <w:rsid w:val="00660BC2"/>
    <w:rsid w:val="00661252"/>
    <w:rsid w:val="006628F6"/>
    <w:rsid w:val="006631BF"/>
    <w:rsid w:val="0066480A"/>
    <w:rsid w:val="00664A66"/>
    <w:rsid w:val="006655D0"/>
    <w:rsid w:val="006658E6"/>
    <w:rsid w:val="006658F1"/>
    <w:rsid w:val="00665A5F"/>
    <w:rsid w:val="00666257"/>
    <w:rsid w:val="00666E75"/>
    <w:rsid w:val="0066726F"/>
    <w:rsid w:val="00667278"/>
    <w:rsid w:val="00667619"/>
    <w:rsid w:val="006678AF"/>
    <w:rsid w:val="00667C32"/>
    <w:rsid w:val="00667E38"/>
    <w:rsid w:val="00667EA1"/>
    <w:rsid w:val="00670526"/>
    <w:rsid w:val="006706BE"/>
    <w:rsid w:val="006707F3"/>
    <w:rsid w:val="00671195"/>
    <w:rsid w:val="00671B58"/>
    <w:rsid w:val="00671D82"/>
    <w:rsid w:val="00671FAE"/>
    <w:rsid w:val="006723D6"/>
    <w:rsid w:val="00672730"/>
    <w:rsid w:val="006727A7"/>
    <w:rsid w:val="00672A6C"/>
    <w:rsid w:val="006738B9"/>
    <w:rsid w:val="00673CB2"/>
    <w:rsid w:val="00674180"/>
    <w:rsid w:val="006742B1"/>
    <w:rsid w:val="00674418"/>
    <w:rsid w:val="00674666"/>
    <w:rsid w:val="00675136"/>
    <w:rsid w:val="00675F21"/>
    <w:rsid w:val="00676A2F"/>
    <w:rsid w:val="006770AB"/>
    <w:rsid w:val="006774BB"/>
    <w:rsid w:val="006774ED"/>
    <w:rsid w:val="006802CB"/>
    <w:rsid w:val="006807D3"/>
    <w:rsid w:val="00680DB2"/>
    <w:rsid w:val="00681894"/>
    <w:rsid w:val="00682343"/>
    <w:rsid w:val="006823D3"/>
    <w:rsid w:val="00682736"/>
    <w:rsid w:val="006829F1"/>
    <w:rsid w:val="0068374C"/>
    <w:rsid w:val="00684234"/>
    <w:rsid w:val="006847F2"/>
    <w:rsid w:val="006848A9"/>
    <w:rsid w:val="00684AA3"/>
    <w:rsid w:val="00685883"/>
    <w:rsid w:val="00686470"/>
    <w:rsid w:val="00686BA5"/>
    <w:rsid w:val="006876DE"/>
    <w:rsid w:val="00687A02"/>
    <w:rsid w:val="00690C37"/>
    <w:rsid w:val="00690D13"/>
    <w:rsid w:val="0069164A"/>
    <w:rsid w:val="006916D0"/>
    <w:rsid w:val="0069208B"/>
    <w:rsid w:val="0069269E"/>
    <w:rsid w:val="00692F06"/>
    <w:rsid w:val="006931EC"/>
    <w:rsid w:val="0069341B"/>
    <w:rsid w:val="00694A7A"/>
    <w:rsid w:val="00695077"/>
    <w:rsid w:val="00695120"/>
    <w:rsid w:val="00695569"/>
    <w:rsid w:val="00695CBC"/>
    <w:rsid w:val="00695DC3"/>
    <w:rsid w:val="00696536"/>
    <w:rsid w:val="00696CEB"/>
    <w:rsid w:val="00696E1E"/>
    <w:rsid w:val="00697250"/>
    <w:rsid w:val="0069729C"/>
    <w:rsid w:val="00697E8C"/>
    <w:rsid w:val="006A0762"/>
    <w:rsid w:val="006A18C6"/>
    <w:rsid w:val="006A2053"/>
    <w:rsid w:val="006A2F4E"/>
    <w:rsid w:val="006A3137"/>
    <w:rsid w:val="006A3BF0"/>
    <w:rsid w:val="006A3FB2"/>
    <w:rsid w:val="006A4273"/>
    <w:rsid w:val="006A47F9"/>
    <w:rsid w:val="006A4E09"/>
    <w:rsid w:val="006A53E1"/>
    <w:rsid w:val="006A5883"/>
    <w:rsid w:val="006A721D"/>
    <w:rsid w:val="006A79E8"/>
    <w:rsid w:val="006A7CD4"/>
    <w:rsid w:val="006B0E77"/>
    <w:rsid w:val="006B1835"/>
    <w:rsid w:val="006B2075"/>
    <w:rsid w:val="006B22FA"/>
    <w:rsid w:val="006B2339"/>
    <w:rsid w:val="006B25F3"/>
    <w:rsid w:val="006B28B0"/>
    <w:rsid w:val="006B2C69"/>
    <w:rsid w:val="006B3D90"/>
    <w:rsid w:val="006B5436"/>
    <w:rsid w:val="006B57A5"/>
    <w:rsid w:val="006B5985"/>
    <w:rsid w:val="006B6CAB"/>
    <w:rsid w:val="006B74F6"/>
    <w:rsid w:val="006B752E"/>
    <w:rsid w:val="006B77FA"/>
    <w:rsid w:val="006B7EEC"/>
    <w:rsid w:val="006C054B"/>
    <w:rsid w:val="006C06E9"/>
    <w:rsid w:val="006C0E85"/>
    <w:rsid w:val="006C129B"/>
    <w:rsid w:val="006C132B"/>
    <w:rsid w:val="006C13DC"/>
    <w:rsid w:val="006C1A89"/>
    <w:rsid w:val="006C2458"/>
    <w:rsid w:val="006C39BB"/>
    <w:rsid w:val="006C3C8D"/>
    <w:rsid w:val="006C3DB0"/>
    <w:rsid w:val="006C4419"/>
    <w:rsid w:val="006C452A"/>
    <w:rsid w:val="006C5014"/>
    <w:rsid w:val="006C5C16"/>
    <w:rsid w:val="006C5FF3"/>
    <w:rsid w:val="006C696E"/>
    <w:rsid w:val="006C7597"/>
    <w:rsid w:val="006C796F"/>
    <w:rsid w:val="006C7D91"/>
    <w:rsid w:val="006C7F82"/>
    <w:rsid w:val="006D014B"/>
    <w:rsid w:val="006D065F"/>
    <w:rsid w:val="006D0A6E"/>
    <w:rsid w:val="006D1D93"/>
    <w:rsid w:val="006D2256"/>
    <w:rsid w:val="006D44DF"/>
    <w:rsid w:val="006D457E"/>
    <w:rsid w:val="006D4834"/>
    <w:rsid w:val="006D4979"/>
    <w:rsid w:val="006D49B6"/>
    <w:rsid w:val="006D4BFC"/>
    <w:rsid w:val="006D4CEE"/>
    <w:rsid w:val="006D57B1"/>
    <w:rsid w:val="006D5B8F"/>
    <w:rsid w:val="006D5C66"/>
    <w:rsid w:val="006D620E"/>
    <w:rsid w:val="006D68CB"/>
    <w:rsid w:val="006D6A07"/>
    <w:rsid w:val="006D6A8B"/>
    <w:rsid w:val="006D6E15"/>
    <w:rsid w:val="006D6E6D"/>
    <w:rsid w:val="006D7041"/>
    <w:rsid w:val="006D74B2"/>
    <w:rsid w:val="006E00E7"/>
    <w:rsid w:val="006E01A7"/>
    <w:rsid w:val="006E04A4"/>
    <w:rsid w:val="006E165F"/>
    <w:rsid w:val="006E1DC0"/>
    <w:rsid w:val="006E1E0B"/>
    <w:rsid w:val="006E1E84"/>
    <w:rsid w:val="006E23A4"/>
    <w:rsid w:val="006E2CD9"/>
    <w:rsid w:val="006E328C"/>
    <w:rsid w:val="006E371A"/>
    <w:rsid w:val="006E3A34"/>
    <w:rsid w:val="006E3ABF"/>
    <w:rsid w:val="006E44BA"/>
    <w:rsid w:val="006E47C6"/>
    <w:rsid w:val="006E50F9"/>
    <w:rsid w:val="006E5212"/>
    <w:rsid w:val="006E5DF2"/>
    <w:rsid w:val="006E61B9"/>
    <w:rsid w:val="006E7146"/>
    <w:rsid w:val="006E7B5E"/>
    <w:rsid w:val="006F0877"/>
    <w:rsid w:val="006F0A2C"/>
    <w:rsid w:val="006F1D56"/>
    <w:rsid w:val="006F1E9F"/>
    <w:rsid w:val="006F2071"/>
    <w:rsid w:val="006F2660"/>
    <w:rsid w:val="006F362F"/>
    <w:rsid w:val="006F3D33"/>
    <w:rsid w:val="006F3E54"/>
    <w:rsid w:val="006F4A5F"/>
    <w:rsid w:val="006F4C98"/>
    <w:rsid w:val="006F4DCC"/>
    <w:rsid w:val="006F594B"/>
    <w:rsid w:val="006F6339"/>
    <w:rsid w:val="006F643E"/>
    <w:rsid w:val="006F65B3"/>
    <w:rsid w:val="006F698B"/>
    <w:rsid w:val="006F7155"/>
    <w:rsid w:val="006F7309"/>
    <w:rsid w:val="006F7577"/>
    <w:rsid w:val="006F78B5"/>
    <w:rsid w:val="006F79E1"/>
    <w:rsid w:val="00700040"/>
    <w:rsid w:val="00700CDB"/>
    <w:rsid w:val="00700CF8"/>
    <w:rsid w:val="007011AD"/>
    <w:rsid w:val="007013EC"/>
    <w:rsid w:val="00701F5F"/>
    <w:rsid w:val="007025C5"/>
    <w:rsid w:val="00702C81"/>
    <w:rsid w:val="007038AA"/>
    <w:rsid w:val="007038BA"/>
    <w:rsid w:val="00703E15"/>
    <w:rsid w:val="00704ACA"/>
    <w:rsid w:val="00704B2C"/>
    <w:rsid w:val="00704FD8"/>
    <w:rsid w:val="00706271"/>
    <w:rsid w:val="0070664D"/>
    <w:rsid w:val="007069A6"/>
    <w:rsid w:val="00707A25"/>
    <w:rsid w:val="007108A6"/>
    <w:rsid w:val="00710B7F"/>
    <w:rsid w:val="00710C05"/>
    <w:rsid w:val="00710D98"/>
    <w:rsid w:val="00711619"/>
    <w:rsid w:val="007118C5"/>
    <w:rsid w:val="00711A67"/>
    <w:rsid w:val="00712066"/>
    <w:rsid w:val="0071212F"/>
    <w:rsid w:val="0071223E"/>
    <w:rsid w:val="00712737"/>
    <w:rsid w:val="0071306E"/>
    <w:rsid w:val="007134A1"/>
    <w:rsid w:val="007139C6"/>
    <w:rsid w:val="007139E6"/>
    <w:rsid w:val="00714EE6"/>
    <w:rsid w:val="00715155"/>
    <w:rsid w:val="007153C1"/>
    <w:rsid w:val="007153C3"/>
    <w:rsid w:val="00715653"/>
    <w:rsid w:val="00715C10"/>
    <w:rsid w:val="007171E9"/>
    <w:rsid w:val="007203AD"/>
    <w:rsid w:val="00720955"/>
    <w:rsid w:val="00720A91"/>
    <w:rsid w:val="0072160F"/>
    <w:rsid w:val="00721C42"/>
    <w:rsid w:val="00722026"/>
    <w:rsid w:val="00722744"/>
    <w:rsid w:val="007232C1"/>
    <w:rsid w:val="00724275"/>
    <w:rsid w:val="00724727"/>
    <w:rsid w:val="00724DA6"/>
    <w:rsid w:val="00725495"/>
    <w:rsid w:val="00725885"/>
    <w:rsid w:val="00725AEF"/>
    <w:rsid w:val="0072656C"/>
    <w:rsid w:val="0072678C"/>
    <w:rsid w:val="00727482"/>
    <w:rsid w:val="00727E24"/>
    <w:rsid w:val="00727FAB"/>
    <w:rsid w:val="00727FE7"/>
    <w:rsid w:val="0073037F"/>
    <w:rsid w:val="00730A6D"/>
    <w:rsid w:val="00732319"/>
    <w:rsid w:val="00732C7F"/>
    <w:rsid w:val="00733184"/>
    <w:rsid w:val="00733574"/>
    <w:rsid w:val="00733682"/>
    <w:rsid w:val="0073391E"/>
    <w:rsid w:val="0073394F"/>
    <w:rsid w:val="00733FDB"/>
    <w:rsid w:val="0073554A"/>
    <w:rsid w:val="007359C1"/>
    <w:rsid w:val="00735CCA"/>
    <w:rsid w:val="00736760"/>
    <w:rsid w:val="0073680D"/>
    <w:rsid w:val="00736832"/>
    <w:rsid w:val="007369BB"/>
    <w:rsid w:val="00736D48"/>
    <w:rsid w:val="007406B4"/>
    <w:rsid w:val="00740FB8"/>
    <w:rsid w:val="007411C9"/>
    <w:rsid w:val="007413DE"/>
    <w:rsid w:val="00741DFC"/>
    <w:rsid w:val="00742779"/>
    <w:rsid w:val="00742968"/>
    <w:rsid w:val="00742DCC"/>
    <w:rsid w:val="00743CC0"/>
    <w:rsid w:val="00744331"/>
    <w:rsid w:val="0074474B"/>
    <w:rsid w:val="007456A0"/>
    <w:rsid w:val="00746E20"/>
    <w:rsid w:val="00747C1D"/>
    <w:rsid w:val="00747D0A"/>
    <w:rsid w:val="00750CB3"/>
    <w:rsid w:val="007510CC"/>
    <w:rsid w:val="00751F3F"/>
    <w:rsid w:val="007529AC"/>
    <w:rsid w:val="0075391C"/>
    <w:rsid w:val="00754050"/>
    <w:rsid w:val="00754261"/>
    <w:rsid w:val="007551A2"/>
    <w:rsid w:val="00755732"/>
    <w:rsid w:val="007559E9"/>
    <w:rsid w:val="007567E6"/>
    <w:rsid w:val="0075702E"/>
    <w:rsid w:val="007578E5"/>
    <w:rsid w:val="00757B89"/>
    <w:rsid w:val="00761294"/>
    <w:rsid w:val="007612A9"/>
    <w:rsid w:val="00761445"/>
    <w:rsid w:val="00761BDE"/>
    <w:rsid w:val="00761F12"/>
    <w:rsid w:val="0076240A"/>
    <w:rsid w:val="0076253A"/>
    <w:rsid w:val="00762AD8"/>
    <w:rsid w:val="00762D09"/>
    <w:rsid w:val="00762D6E"/>
    <w:rsid w:val="0076328B"/>
    <w:rsid w:val="0076352D"/>
    <w:rsid w:val="00763C9B"/>
    <w:rsid w:val="00763FB0"/>
    <w:rsid w:val="00764236"/>
    <w:rsid w:val="0076499B"/>
    <w:rsid w:val="007658C7"/>
    <w:rsid w:val="007658FC"/>
    <w:rsid w:val="00765C80"/>
    <w:rsid w:val="00765D0D"/>
    <w:rsid w:val="00766122"/>
    <w:rsid w:val="00766224"/>
    <w:rsid w:val="00766247"/>
    <w:rsid w:val="0076640D"/>
    <w:rsid w:val="007668DC"/>
    <w:rsid w:val="00767360"/>
    <w:rsid w:val="007701F4"/>
    <w:rsid w:val="007704DC"/>
    <w:rsid w:val="00771866"/>
    <w:rsid w:val="007723A5"/>
    <w:rsid w:val="007726C9"/>
    <w:rsid w:val="00772837"/>
    <w:rsid w:val="0077317D"/>
    <w:rsid w:val="0077347B"/>
    <w:rsid w:val="00773AD8"/>
    <w:rsid w:val="00773D69"/>
    <w:rsid w:val="007740A9"/>
    <w:rsid w:val="007750A4"/>
    <w:rsid w:val="007752AB"/>
    <w:rsid w:val="00776A5B"/>
    <w:rsid w:val="00776C1C"/>
    <w:rsid w:val="007772CB"/>
    <w:rsid w:val="0077736C"/>
    <w:rsid w:val="0077742D"/>
    <w:rsid w:val="00777E84"/>
    <w:rsid w:val="00777F28"/>
    <w:rsid w:val="007805B5"/>
    <w:rsid w:val="00780707"/>
    <w:rsid w:val="00780C9A"/>
    <w:rsid w:val="00780E1D"/>
    <w:rsid w:val="007815BA"/>
    <w:rsid w:val="0078169A"/>
    <w:rsid w:val="00781724"/>
    <w:rsid w:val="00781F77"/>
    <w:rsid w:val="007820DD"/>
    <w:rsid w:val="00782533"/>
    <w:rsid w:val="00782E37"/>
    <w:rsid w:val="00782FF6"/>
    <w:rsid w:val="007837DA"/>
    <w:rsid w:val="00783F7F"/>
    <w:rsid w:val="00783FFC"/>
    <w:rsid w:val="007852E3"/>
    <w:rsid w:val="0078571E"/>
    <w:rsid w:val="0078710C"/>
    <w:rsid w:val="00787415"/>
    <w:rsid w:val="00787781"/>
    <w:rsid w:val="007877B8"/>
    <w:rsid w:val="00790A6E"/>
    <w:rsid w:val="00790E95"/>
    <w:rsid w:val="00790F0B"/>
    <w:rsid w:val="00791AD8"/>
    <w:rsid w:val="0079213F"/>
    <w:rsid w:val="007923B6"/>
    <w:rsid w:val="0079283B"/>
    <w:rsid w:val="00792C04"/>
    <w:rsid w:val="00793ACF"/>
    <w:rsid w:val="0079422F"/>
    <w:rsid w:val="007943DF"/>
    <w:rsid w:val="007945E6"/>
    <w:rsid w:val="00794B33"/>
    <w:rsid w:val="00795CBD"/>
    <w:rsid w:val="0079669C"/>
    <w:rsid w:val="00796FB4"/>
    <w:rsid w:val="00797879"/>
    <w:rsid w:val="007A0C2B"/>
    <w:rsid w:val="007A1314"/>
    <w:rsid w:val="007A25EC"/>
    <w:rsid w:val="007A276C"/>
    <w:rsid w:val="007A32AB"/>
    <w:rsid w:val="007A3311"/>
    <w:rsid w:val="007A37E1"/>
    <w:rsid w:val="007A44BC"/>
    <w:rsid w:val="007A54B6"/>
    <w:rsid w:val="007A552F"/>
    <w:rsid w:val="007A56BE"/>
    <w:rsid w:val="007A596B"/>
    <w:rsid w:val="007A71A9"/>
    <w:rsid w:val="007A73B8"/>
    <w:rsid w:val="007A73EF"/>
    <w:rsid w:val="007B03F5"/>
    <w:rsid w:val="007B15C6"/>
    <w:rsid w:val="007B182E"/>
    <w:rsid w:val="007B1B1D"/>
    <w:rsid w:val="007B241E"/>
    <w:rsid w:val="007B29B5"/>
    <w:rsid w:val="007B3147"/>
    <w:rsid w:val="007B3500"/>
    <w:rsid w:val="007B39CD"/>
    <w:rsid w:val="007B48B3"/>
    <w:rsid w:val="007B50C9"/>
    <w:rsid w:val="007B586E"/>
    <w:rsid w:val="007B5907"/>
    <w:rsid w:val="007B5BE6"/>
    <w:rsid w:val="007B660C"/>
    <w:rsid w:val="007B7A75"/>
    <w:rsid w:val="007C053F"/>
    <w:rsid w:val="007C17FA"/>
    <w:rsid w:val="007C1F08"/>
    <w:rsid w:val="007C210D"/>
    <w:rsid w:val="007C2175"/>
    <w:rsid w:val="007C25A0"/>
    <w:rsid w:val="007C262A"/>
    <w:rsid w:val="007C3542"/>
    <w:rsid w:val="007C3DDF"/>
    <w:rsid w:val="007C4395"/>
    <w:rsid w:val="007C4471"/>
    <w:rsid w:val="007C486E"/>
    <w:rsid w:val="007C4B7A"/>
    <w:rsid w:val="007C72D8"/>
    <w:rsid w:val="007C7B00"/>
    <w:rsid w:val="007D004B"/>
    <w:rsid w:val="007D20EC"/>
    <w:rsid w:val="007D25AA"/>
    <w:rsid w:val="007D28D5"/>
    <w:rsid w:val="007D2D0B"/>
    <w:rsid w:val="007D32AE"/>
    <w:rsid w:val="007D32DE"/>
    <w:rsid w:val="007D3811"/>
    <w:rsid w:val="007D3957"/>
    <w:rsid w:val="007D4B9E"/>
    <w:rsid w:val="007D4E69"/>
    <w:rsid w:val="007D4F3C"/>
    <w:rsid w:val="007D53EF"/>
    <w:rsid w:val="007D640E"/>
    <w:rsid w:val="007D6485"/>
    <w:rsid w:val="007D69F8"/>
    <w:rsid w:val="007D6F42"/>
    <w:rsid w:val="007D6F4D"/>
    <w:rsid w:val="007D6FB0"/>
    <w:rsid w:val="007D7B0D"/>
    <w:rsid w:val="007D7CFF"/>
    <w:rsid w:val="007E01CB"/>
    <w:rsid w:val="007E0414"/>
    <w:rsid w:val="007E0FB0"/>
    <w:rsid w:val="007E15BC"/>
    <w:rsid w:val="007E193A"/>
    <w:rsid w:val="007E2129"/>
    <w:rsid w:val="007E3A3F"/>
    <w:rsid w:val="007E3B90"/>
    <w:rsid w:val="007E5133"/>
    <w:rsid w:val="007E5835"/>
    <w:rsid w:val="007E586B"/>
    <w:rsid w:val="007E6599"/>
    <w:rsid w:val="007E7116"/>
    <w:rsid w:val="007E720F"/>
    <w:rsid w:val="007E769C"/>
    <w:rsid w:val="007E7CE9"/>
    <w:rsid w:val="007E7EA1"/>
    <w:rsid w:val="007E7F79"/>
    <w:rsid w:val="007F03B1"/>
    <w:rsid w:val="007F1261"/>
    <w:rsid w:val="007F1376"/>
    <w:rsid w:val="007F1C4A"/>
    <w:rsid w:val="007F1CEC"/>
    <w:rsid w:val="007F2A7F"/>
    <w:rsid w:val="007F2B1B"/>
    <w:rsid w:val="007F2CD8"/>
    <w:rsid w:val="007F3017"/>
    <w:rsid w:val="007F37AE"/>
    <w:rsid w:val="007F3B83"/>
    <w:rsid w:val="007F3C77"/>
    <w:rsid w:val="007F4060"/>
    <w:rsid w:val="007F61F4"/>
    <w:rsid w:val="007F6205"/>
    <w:rsid w:val="007F66EB"/>
    <w:rsid w:val="007F6A55"/>
    <w:rsid w:val="007F6BE7"/>
    <w:rsid w:val="007F7002"/>
    <w:rsid w:val="007F7723"/>
    <w:rsid w:val="007F7FCE"/>
    <w:rsid w:val="00800193"/>
    <w:rsid w:val="008001EA"/>
    <w:rsid w:val="00800E7F"/>
    <w:rsid w:val="00800F95"/>
    <w:rsid w:val="008016F3"/>
    <w:rsid w:val="00802390"/>
    <w:rsid w:val="008023BD"/>
    <w:rsid w:val="008027C4"/>
    <w:rsid w:val="00802919"/>
    <w:rsid w:val="00802B58"/>
    <w:rsid w:val="00803165"/>
    <w:rsid w:val="008035C1"/>
    <w:rsid w:val="00803889"/>
    <w:rsid w:val="00803FD7"/>
    <w:rsid w:val="00804453"/>
    <w:rsid w:val="008046B8"/>
    <w:rsid w:val="00804712"/>
    <w:rsid w:val="008048FA"/>
    <w:rsid w:val="00805739"/>
    <w:rsid w:val="00805FFF"/>
    <w:rsid w:val="0080605D"/>
    <w:rsid w:val="00806639"/>
    <w:rsid w:val="00806D93"/>
    <w:rsid w:val="00807307"/>
    <w:rsid w:val="00810256"/>
    <w:rsid w:val="00810C37"/>
    <w:rsid w:val="00810D23"/>
    <w:rsid w:val="00810E59"/>
    <w:rsid w:val="00811C1C"/>
    <w:rsid w:val="008124CC"/>
    <w:rsid w:val="008130B4"/>
    <w:rsid w:val="00813D5D"/>
    <w:rsid w:val="0081448E"/>
    <w:rsid w:val="00814575"/>
    <w:rsid w:val="008154C1"/>
    <w:rsid w:val="008154F3"/>
    <w:rsid w:val="008158C8"/>
    <w:rsid w:val="00815A62"/>
    <w:rsid w:val="00817420"/>
    <w:rsid w:val="00817B3F"/>
    <w:rsid w:val="00820581"/>
    <w:rsid w:val="0082135A"/>
    <w:rsid w:val="00821B67"/>
    <w:rsid w:val="00822071"/>
    <w:rsid w:val="0082294B"/>
    <w:rsid w:val="008229AB"/>
    <w:rsid w:val="00823790"/>
    <w:rsid w:val="00823FD8"/>
    <w:rsid w:val="00824DDA"/>
    <w:rsid w:val="00825085"/>
    <w:rsid w:val="00825823"/>
    <w:rsid w:val="00825F7E"/>
    <w:rsid w:val="00826A2A"/>
    <w:rsid w:val="00826F1F"/>
    <w:rsid w:val="00827B0A"/>
    <w:rsid w:val="00827FA5"/>
    <w:rsid w:val="00830431"/>
    <w:rsid w:val="00830A31"/>
    <w:rsid w:val="00830AE8"/>
    <w:rsid w:val="00830E4E"/>
    <w:rsid w:val="008314AA"/>
    <w:rsid w:val="00831BFE"/>
    <w:rsid w:val="00831C2B"/>
    <w:rsid w:val="008331A0"/>
    <w:rsid w:val="0083349A"/>
    <w:rsid w:val="008338E7"/>
    <w:rsid w:val="00833A68"/>
    <w:rsid w:val="00834539"/>
    <w:rsid w:val="00834F49"/>
    <w:rsid w:val="00836113"/>
    <w:rsid w:val="00837165"/>
    <w:rsid w:val="00837600"/>
    <w:rsid w:val="0083777C"/>
    <w:rsid w:val="0083785E"/>
    <w:rsid w:val="00837BB4"/>
    <w:rsid w:val="0084098F"/>
    <w:rsid w:val="0084264B"/>
    <w:rsid w:val="00842FAB"/>
    <w:rsid w:val="00843279"/>
    <w:rsid w:val="0084327E"/>
    <w:rsid w:val="0084328B"/>
    <w:rsid w:val="00843583"/>
    <w:rsid w:val="00843F20"/>
    <w:rsid w:val="0084432C"/>
    <w:rsid w:val="00844D6B"/>
    <w:rsid w:val="008455AF"/>
    <w:rsid w:val="008456EA"/>
    <w:rsid w:val="00845C9F"/>
    <w:rsid w:val="00845CEF"/>
    <w:rsid w:val="00846082"/>
    <w:rsid w:val="008463D4"/>
    <w:rsid w:val="00846957"/>
    <w:rsid w:val="00847EBA"/>
    <w:rsid w:val="008508D5"/>
    <w:rsid w:val="00850B08"/>
    <w:rsid w:val="0085205D"/>
    <w:rsid w:val="008524BD"/>
    <w:rsid w:val="008527E4"/>
    <w:rsid w:val="00852C77"/>
    <w:rsid w:val="00852E5D"/>
    <w:rsid w:val="008533F6"/>
    <w:rsid w:val="0085343F"/>
    <w:rsid w:val="00853E84"/>
    <w:rsid w:val="008547B9"/>
    <w:rsid w:val="008551B1"/>
    <w:rsid w:val="0085638C"/>
    <w:rsid w:val="00856816"/>
    <w:rsid w:val="00856E2D"/>
    <w:rsid w:val="0085737D"/>
    <w:rsid w:val="008577AD"/>
    <w:rsid w:val="00857D37"/>
    <w:rsid w:val="008600FD"/>
    <w:rsid w:val="008605CA"/>
    <w:rsid w:val="008616DD"/>
    <w:rsid w:val="00861D3D"/>
    <w:rsid w:val="00862109"/>
    <w:rsid w:val="00862189"/>
    <w:rsid w:val="008623DB"/>
    <w:rsid w:val="00862433"/>
    <w:rsid w:val="008642DC"/>
    <w:rsid w:val="00864492"/>
    <w:rsid w:val="0086496B"/>
    <w:rsid w:val="00865C8D"/>
    <w:rsid w:val="008660F9"/>
    <w:rsid w:val="008663B2"/>
    <w:rsid w:val="0086649D"/>
    <w:rsid w:val="008667B4"/>
    <w:rsid w:val="008668A6"/>
    <w:rsid w:val="008679F8"/>
    <w:rsid w:val="00867BF9"/>
    <w:rsid w:val="008704F2"/>
    <w:rsid w:val="0087110D"/>
    <w:rsid w:val="008720B5"/>
    <w:rsid w:val="00872117"/>
    <w:rsid w:val="0087235B"/>
    <w:rsid w:val="0087253D"/>
    <w:rsid w:val="00872E2A"/>
    <w:rsid w:val="00872F02"/>
    <w:rsid w:val="00872FFE"/>
    <w:rsid w:val="008732BF"/>
    <w:rsid w:val="00874B1D"/>
    <w:rsid w:val="00874D6F"/>
    <w:rsid w:val="00875159"/>
    <w:rsid w:val="00875718"/>
    <w:rsid w:val="00875B18"/>
    <w:rsid w:val="00875BC3"/>
    <w:rsid w:val="00875FB4"/>
    <w:rsid w:val="00876EDD"/>
    <w:rsid w:val="0088004A"/>
    <w:rsid w:val="00880371"/>
    <w:rsid w:val="0088064C"/>
    <w:rsid w:val="0088083D"/>
    <w:rsid w:val="008808B7"/>
    <w:rsid w:val="00880D5F"/>
    <w:rsid w:val="00881019"/>
    <w:rsid w:val="008817A7"/>
    <w:rsid w:val="00881E7E"/>
    <w:rsid w:val="00882435"/>
    <w:rsid w:val="00882498"/>
    <w:rsid w:val="008827CD"/>
    <w:rsid w:val="00882AEC"/>
    <w:rsid w:val="00883DC2"/>
    <w:rsid w:val="008847DA"/>
    <w:rsid w:val="0088564D"/>
    <w:rsid w:val="00885EA4"/>
    <w:rsid w:val="008862D0"/>
    <w:rsid w:val="00886616"/>
    <w:rsid w:val="008866D0"/>
    <w:rsid w:val="008869D6"/>
    <w:rsid w:val="00886D23"/>
    <w:rsid w:val="00886F95"/>
    <w:rsid w:val="00887D46"/>
    <w:rsid w:val="00890410"/>
    <w:rsid w:val="00890A11"/>
    <w:rsid w:val="00890AD7"/>
    <w:rsid w:val="00890E49"/>
    <w:rsid w:val="008911E7"/>
    <w:rsid w:val="00891A9B"/>
    <w:rsid w:val="00891BC1"/>
    <w:rsid w:val="008920F6"/>
    <w:rsid w:val="00892671"/>
    <w:rsid w:val="0089271D"/>
    <w:rsid w:val="00893428"/>
    <w:rsid w:val="008934A9"/>
    <w:rsid w:val="008938B1"/>
    <w:rsid w:val="00894054"/>
    <w:rsid w:val="00894077"/>
    <w:rsid w:val="0089421C"/>
    <w:rsid w:val="008943BB"/>
    <w:rsid w:val="00894437"/>
    <w:rsid w:val="00894DD6"/>
    <w:rsid w:val="00895E68"/>
    <w:rsid w:val="00896190"/>
    <w:rsid w:val="008962BC"/>
    <w:rsid w:val="0089703A"/>
    <w:rsid w:val="008A01A7"/>
    <w:rsid w:val="008A0287"/>
    <w:rsid w:val="008A0458"/>
    <w:rsid w:val="008A0858"/>
    <w:rsid w:val="008A0B1E"/>
    <w:rsid w:val="008A0C6B"/>
    <w:rsid w:val="008A171E"/>
    <w:rsid w:val="008A1CE6"/>
    <w:rsid w:val="008A231C"/>
    <w:rsid w:val="008A2553"/>
    <w:rsid w:val="008A36D3"/>
    <w:rsid w:val="008A40D0"/>
    <w:rsid w:val="008A42CC"/>
    <w:rsid w:val="008A4ED8"/>
    <w:rsid w:val="008A516D"/>
    <w:rsid w:val="008A5D0D"/>
    <w:rsid w:val="008A6486"/>
    <w:rsid w:val="008A6864"/>
    <w:rsid w:val="008A7006"/>
    <w:rsid w:val="008A7188"/>
    <w:rsid w:val="008A7CC7"/>
    <w:rsid w:val="008A7D31"/>
    <w:rsid w:val="008B005E"/>
    <w:rsid w:val="008B1329"/>
    <w:rsid w:val="008B1874"/>
    <w:rsid w:val="008B197E"/>
    <w:rsid w:val="008B1B51"/>
    <w:rsid w:val="008B1EDF"/>
    <w:rsid w:val="008B287E"/>
    <w:rsid w:val="008B3E37"/>
    <w:rsid w:val="008B3FEC"/>
    <w:rsid w:val="008B44BC"/>
    <w:rsid w:val="008B4BB5"/>
    <w:rsid w:val="008B5069"/>
    <w:rsid w:val="008B649E"/>
    <w:rsid w:val="008B673F"/>
    <w:rsid w:val="008B799E"/>
    <w:rsid w:val="008B7C1A"/>
    <w:rsid w:val="008B7ED7"/>
    <w:rsid w:val="008C05EB"/>
    <w:rsid w:val="008C07F7"/>
    <w:rsid w:val="008C0854"/>
    <w:rsid w:val="008C09ED"/>
    <w:rsid w:val="008C0D2D"/>
    <w:rsid w:val="008C0ED5"/>
    <w:rsid w:val="008C12EE"/>
    <w:rsid w:val="008C1605"/>
    <w:rsid w:val="008C1CAB"/>
    <w:rsid w:val="008C256C"/>
    <w:rsid w:val="008C4C03"/>
    <w:rsid w:val="008C5F2E"/>
    <w:rsid w:val="008C6494"/>
    <w:rsid w:val="008C6E68"/>
    <w:rsid w:val="008D044C"/>
    <w:rsid w:val="008D064F"/>
    <w:rsid w:val="008D0F5D"/>
    <w:rsid w:val="008D2017"/>
    <w:rsid w:val="008D29B8"/>
    <w:rsid w:val="008D30A7"/>
    <w:rsid w:val="008D34E6"/>
    <w:rsid w:val="008D37A9"/>
    <w:rsid w:val="008D3A3E"/>
    <w:rsid w:val="008D451C"/>
    <w:rsid w:val="008D4937"/>
    <w:rsid w:val="008D6317"/>
    <w:rsid w:val="008D6387"/>
    <w:rsid w:val="008D6AD8"/>
    <w:rsid w:val="008D726D"/>
    <w:rsid w:val="008D74A6"/>
    <w:rsid w:val="008E05AA"/>
    <w:rsid w:val="008E0AA8"/>
    <w:rsid w:val="008E2201"/>
    <w:rsid w:val="008E244E"/>
    <w:rsid w:val="008E2A75"/>
    <w:rsid w:val="008E2BCD"/>
    <w:rsid w:val="008E2C8F"/>
    <w:rsid w:val="008E2CB3"/>
    <w:rsid w:val="008E2FED"/>
    <w:rsid w:val="008E3469"/>
    <w:rsid w:val="008E4231"/>
    <w:rsid w:val="008E50B5"/>
    <w:rsid w:val="008E59B7"/>
    <w:rsid w:val="008E5F2B"/>
    <w:rsid w:val="008E62EA"/>
    <w:rsid w:val="008E6326"/>
    <w:rsid w:val="008E6D11"/>
    <w:rsid w:val="008E6F54"/>
    <w:rsid w:val="008E6FF9"/>
    <w:rsid w:val="008E72F8"/>
    <w:rsid w:val="008E7470"/>
    <w:rsid w:val="008E7832"/>
    <w:rsid w:val="008E7912"/>
    <w:rsid w:val="008F0122"/>
    <w:rsid w:val="008F0694"/>
    <w:rsid w:val="008F06F6"/>
    <w:rsid w:val="008F08AD"/>
    <w:rsid w:val="008F09CF"/>
    <w:rsid w:val="008F1C6A"/>
    <w:rsid w:val="008F1C8E"/>
    <w:rsid w:val="008F3648"/>
    <w:rsid w:val="008F4A63"/>
    <w:rsid w:val="008F4D0B"/>
    <w:rsid w:val="008F4E9D"/>
    <w:rsid w:val="008F528C"/>
    <w:rsid w:val="008F52EB"/>
    <w:rsid w:val="008F5B28"/>
    <w:rsid w:val="008F5E28"/>
    <w:rsid w:val="008F6571"/>
    <w:rsid w:val="008F665D"/>
    <w:rsid w:val="008F6BA8"/>
    <w:rsid w:val="008F6DD3"/>
    <w:rsid w:val="008F7BDB"/>
    <w:rsid w:val="008F7DEC"/>
    <w:rsid w:val="00900B39"/>
    <w:rsid w:val="009017B3"/>
    <w:rsid w:val="009018C4"/>
    <w:rsid w:val="00901AEF"/>
    <w:rsid w:val="009025FF"/>
    <w:rsid w:val="009038C9"/>
    <w:rsid w:val="00903C20"/>
    <w:rsid w:val="00904D40"/>
    <w:rsid w:val="009059FF"/>
    <w:rsid w:val="00906DE3"/>
    <w:rsid w:val="00907CA5"/>
    <w:rsid w:val="00910085"/>
    <w:rsid w:val="0091049B"/>
    <w:rsid w:val="00910D09"/>
    <w:rsid w:val="00910E32"/>
    <w:rsid w:val="0091142E"/>
    <w:rsid w:val="00911920"/>
    <w:rsid w:val="00911AF9"/>
    <w:rsid w:val="00912BEC"/>
    <w:rsid w:val="00912D15"/>
    <w:rsid w:val="00913939"/>
    <w:rsid w:val="00913B42"/>
    <w:rsid w:val="00913B4F"/>
    <w:rsid w:val="00913E30"/>
    <w:rsid w:val="00914356"/>
    <w:rsid w:val="00915059"/>
    <w:rsid w:val="009152D3"/>
    <w:rsid w:val="00915445"/>
    <w:rsid w:val="00915686"/>
    <w:rsid w:val="009167D5"/>
    <w:rsid w:val="00916863"/>
    <w:rsid w:val="00916DCE"/>
    <w:rsid w:val="00917094"/>
    <w:rsid w:val="009170DF"/>
    <w:rsid w:val="00917489"/>
    <w:rsid w:val="00917AE0"/>
    <w:rsid w:val="00917CAB"/>
    <w:rsid w:val="00917D4B"/>
    <w:rsid w:val="009201C9"/>
    <w:rsid w:val="0092093E"/>
    <w:rsid w:val="00920A0C"/>
    <w:rsid w:val="009214B4"/>
    <w:rsid w:val="0092169D"/>
    <w:rsid w:val="009218A4"/>
    <w:rsid w:val="00921EC3"/>
    <w:rsid w:val="009238F9"/>
    <w:rsid w:val="00924971"/>
    <w:rsid w:val="00924FB2"/>
    <w:rsid w:val="00926811"/>
    <w:rsid w:val="0092691D"/>
    <w:rsid w:val="00926D18"/>
    <w:rsid w:val="00926FCB"/>
    <w:rsid w:val="0093075D"/>
    <w:rsid w:val="00930C9E"/>
    <w:rsid w:val="009311BD"/>
    <w:rsid w:val="009313CC"/>
    <w:rsid w:val="00931515"/>
    <w:rsid w:val="00932B4B"/>
    <w:rsid w:val="00932D56"/>
    <w:rsid w:val="00932D95"/>
    <w:rsid w:val="0093318F"/>
    <w:rsid w:val="00933D98"/>
    <w:rsid w:val="0093454D"/>
    <w:rsid w:val="00934827"/>
    <w:rsid w:val="00934EAA"/>
    <w:rsid w:val="00935063"/>
    <w:rsid w:val="009352E6"/>
    <w:rsid w:val="009355F1"/>
    <w:rsid w:val="009361ED"/>
    <w:rsid w:val="009363A0"/>
    <w:rsid w:val="009367DF"/>
    <w:rsid w:val="00936CBC"/>
    <w:rsid w:val="00940145"/>
    <w:rsid w:val="0094103A"/>
    <w:rsid w:val="00941252"/>
    <w:rsid w:val="0094170F"/>
    <w:rsid w:val="0094211F"/>
    <w:rsid w:val="00942570"/>
    <w:rsid w:val="009430A6"/>
    <w:rsid w:val="00943120"/>
    <w:rsid w:val="0094317F"/>
    <w:rsid w:val="0094357D"/>
    <w:rsid w:val="009439A1"/>
    <w:rsid w:val="00945382"/>
    <w:rsid w:val="00945ABF"/>
    <w:rsid w:val="00946501"/>
    <w:rsid w:val="00946B33"/>
    <w:rsid w:val="00946D98"/>
    <w:rsid w:val="00947558"/>
    <w:rsid w:val="00947A95"/>
    <w:rsid w:val="00950992"/>
    <w:rsid w:val="00951B37"/>
    <w:rsid w:val="00951B79"/>
    <w:rsid w:val="00952CF3"/>
    <w:rsid w:val="00953018"/>
    <w:rsid w:val="00953083"/>
    <w:rsid w:val="00953122"/>
    <w:rsid w:val="00953CB6"/>
    <w:rsid w:val="00953FFE"/>
    <w:rsid w:val="00954048"/>
    <w:rsid w:val="00954233"/>
    <w:rsid w:val="0095501D"/>
    <w:rsid w:val="00956023"/>
    <w:rsid w:val="00956450"/>
    <w:rsid w:val="009571EB"/>
    <w:rsid w:val="00957A8A"/>
    <w:rsid w:val="00960312"/>
    <w:rsid w:val="009605AF"/>
    <w:rsid w:val="009607E2"/>
    <w:rsid w:val="00960B29"/>
    <w:rsid w:val="009613BD"/>
    <w:rsid w:val="00961FA8"/>
    <w:rsid w:val="00962312"/>
    <w:rsid w:val="0096237D"/>
    <w:rsid w:val="009648FC"/>
    <w:rsid w:val="009650DF"/>
    <w:rsid w:val="009651A7"/>
    <w:rsid w:val="00965D14"/>
    <w:rsid w:val="00966527"/>
    <w:rsid w:val="009678CA"/>
    <w:rsid w:val="00967BB8"/>
    <w:rsid w:val="00970076"/>
    <w:rsid w:val="009705FB"/>
    <w:rsid w:val="009708F0"/>
    <w:rsid w:val="00970BEB"/>
    <w:rsid w:val="00970DBA"/>
    <w:rsid w:val="009714F5"/>
    <w:rsid w:val="009724A1"/>
    <w:rsid w:val="00972A5C"/>
    <w:rsid w:val="00972D5F"/>
    <w:rsid w:val="00972E12"/>
    <w:rsid w:val="00973360"/>
    <w:rsid w:val="009735B9"/>
    <w:rsid w:val="00973BA8"/>
    <w:rsid w:val="00973F12"/>
    <w:rsid w:val="0097417A"/>
    <w:rsid w:val="009749DA"/>
    <w:rsid w:val="00974B90"/>
    <w:rsid w:val="00974CD0"/>
    <w:rsid w:val="00975201"/>
    <w:rsid w:val="00975448"/>
    <w:rsid w:val="009755B8"/>
    <w:rsid w:val="00976CDD"/>
    <w:rsid w:val="00977143"/>
    <w:rsid w:val="009771FE"/>
    <w:rsid w:val="009778DF"/>
    <w:rsid w:val="00977D5B"/>
    <w:rsid w:val="00977F5A"/>
    <w:rsid w:val="00980887"/>
    <w:rsid w:val="00980F9B"/>
    <w:rsid w:val="00981C45"/>
    <w:rsid w:val="00982625"/>
    <w:rsid w:val="00982EA2"/>
    <w:rsid w:val="00982EE2"/>
    <w:rsid w:val="009835AA"/>
    <w:rsid w:val="00983708"/>
    <w:rsid w:val="00985757"/>
    <w:rsid w:val="009857F1"/>
    <w:rsid w:val="00985BF9"/>
    <w:rsid w:val="009865F7"/>
    <w:rsid w:val="00986668"/>
    <w:rsid w:val="009866F7"/>
    <w:rsid w:val="00986C4F"/>
    <w:rsid w:val="00987414"/>
    <w:rsid w:val="00987B6E"/>
    <w:rsid w:val="00987CDB"/>
    <w:rsid w:val="00990981"/>
    <w:rsid w:val="00990E62"/>
    <w:rsid w:val="00990E7C"/>
    <w:rsid w:val="0099158B"/>
    <w:rsid w:val="009924E5"/>
    <w:rsid w:val="00992E4B"/>
    <w:rsid w:val="00992E9A"/>
    <w:rsid w:val="00992F68"/>
    <w:rsid w:val="00993349"/>
    <w:rsid w:val="0099413B"/>
    <w:rsid w:val="00994A99"/>
    <w:rsid w:val="00994CEF"/>
    <w:rsid w:val="00995415"/>
    <w:rsid w:val="009956EA"/>
    <w:rsid w:val="00995DE0"/>
    <w:rsid w:val="00996F39"/>
    <w:rsid w:val="009975AA"/>
    <w:rsid w:val="009976A2"/>
    <w:rsid w:val="009977F7"/>
    <w:rsid w:val="009A0354"/>
    <w:rsid w:val="009A03C9"/>
    <w:rsid w:val="009A073A"/>
    <w:rsid w:val="009A08A7"/>
    <w:rsid w:val="009A15BE"/>
    <w:rsid w:val="009A2203"/>
    <w:rsid w:val="009A2A75"/>
    <w:rsid w:val="009A3606"/>
    <w:rsid w:val="009A36DE"/>
    <w:rsid w:val="009A3965"/>
    <w:rsid w:val="009A4A1E"/>
    <w:rsid w:val="009A4E59"/>
    <w:rsid w:val="009A5463"/>
    <w:rsid w:val="009A5548"/>
    <w:rsid w:val="009A560C"/>
    <w:rsid w:val="009A5A6C"/>
    <w:rsid w:val="009A6153"/>
    <w:rsid w:val="009A691B"/>
    <w:rsid w:val="009A7412"/>
    <w:rsid w:val="009A7A97"/>
    <w:rsid w:val="009A7E1C"/>
    <w:rsid w:val="009B1344"/>
    <w:rsid w:val="009B1623"/>
    <w:rsid w:val="009B2161"/>
    <w:rsid w:val="009B2FDF"/>
    <w:rsid w:val="009B32ED"/>
    <w:rsid w:val="009B3F11"/>
    <w:rsid w:val="009B4691"/>
    <w:rsid w:val="009B4719"/>
    <w:rsid w:val="009B4B98"/>
    <w:rsid w:val="009B56A7"/>
    <w:rsid w:val="009B6045"/>
    <w:rsid w:val="009B701C"/>
    <w:rsid w:val="009B735D"/>
    <w:rsid w:val="009B742E"/>
    <w:rsid w:val="009B78DB"/>
    <w:rsid w:val="009B7ECA"/>
    <w:rsid w:val="009C09A6"/>
    <w:rsid w:val="009C12E0"/>
    <w:rsid w:val="009C2134"/>
    <w:rsid w:val="009C2576"/>
    <w:rsid w:val="009C2BE0"/>
    <w:rsid w:val="009C32B6"/>
    <w:rsid w:val="009C34EE"/>
    <w:rsid w:val="009C3A9E"/>
    <w:rsid w:val="009C3D52"/>
    <w:rsid w:val="009C3D55"/>
    <w:rsid w:val="009C3EFD"/>
    <w:rsid w:val="009C4505"/>
    <w:rsid w:val="009C49EE"/>
    <w:rsid w:val="009C4E6A"/>
    <w:rsid w:val="009C52FD"/>
    <w:rsid w:val="009C5B3D"/>
    <w:rsid w:val="009C5CFB"/>
    <w:rsid w:val="009C63B9"/>
    <w:rsid w:val="009C7598"/>
    <w:rsid w:val="009D0340"/>
    <w:rsid w:val="009D08A6"/>
    <w:rsid w:val="009D0D67"/>
    <w:rsid w:val="009D191B"/>
    <w:rsid w:val="009D1A7D"/>
    <w:rsid w:val="009D1A7E"/>
    <w:rsid w:val="009D26A3"/>
    <w:rsid w:val="009D29FD"/>
    <w:rsid w:val="009D2F14"/>
    <w:rsid w:val="009D3155"/>
    <w:rsid w:val="009D3240"/>
    <w:rsid w:val="009D344D"/>
    <w:rsid w:val="009D3476"/>
    <w:rsid w:val="009D37ED"/>
    <w:rsid w:val="009D3F59"/>
    <w:rsid w:val="009D4091"/>
    <w:rsid w:val="009D46E8"/>
    <w:rsid w:val="009D4AD6"/>
    <w:rsid w:val="009D5DF6"/>
    <w:rsid w:val="009D79BE"/>
    <w:rsid w:val="009D7B86"/>
    <w:rsid w:val="009D7E52"/>
    <w:rsid w:val="009E0778"/>
    <w:rsid w:val="009E0839"/>
    <w:rsid w:val="009E091E"/>
    <w:rsid w:val="009E0CF4"/>
    <w:rsid w:val="009E1AC1"/>
    <w:rsid w:val="009E27F4"/>
    <w:rsid w:val="009E30C0"/>
    <w:rsid w:val="009E3532"/>
    <w:rsid w:val="009E45CB"/>
    <w:rsid w:val="009E49FD"/>
    <w:rsid w:val="009E4D34"/>
    <w:rsid w:val="009E4F83"/>
    <w:rsid w:val="009E5C04"/>
    <w:rsid w:val="009E6302"/>
    <w:rsid w:val="009E68BB"/>
    <w:rsid w:val="009E6BE5"/>
    <w:rsid w:val="009E7443"/>
    <w:rsid w:val="009E77E1"/>
    <w:rsid w:val="009E7907"/>
    <w:rsid w:val="009F04D2"/>
    <w:rsid w:val="009F0575"/>
    <w:rsid w:val="009F0CB0"/>
    <w:rsid w:val="009F1796"/>
    <w:rsid w:val="009F197C"/>
    <w:rsid w:val="009F1C79"/>
    <w:rsid w:val="009F1D86"/>
    <w:rsid w:val="009F28D2"/>
    <w:rsid w:val="009F29A4"/>
    <w:rsid w:val="009F2D0B"/>
    <w:rsid w:val="009F2EEB"/>
    <w:rsid w:val="009F3027"/>
    <w:rsid w:val="009F3792"/>
    <w:rsid w:val="009F4266"/>
    <w:rsid w:val="009F4D91"/>
    <w:rsid w:val="009F5039"/>
    <w:rsid w:val="009F61A1"/>
    <w:rsid w:val="009F65F6"/>
    <w:rsid w:val="009F70F7"/>
    <w:rsid w:val="009F7AB1"/>
    <w:rsid w:val="009F7F1A"/>
    <w:rsid w:val="00A0017E"/>
    <w:rsid w:val="00A00C91"/>
    <w:rsid w:val="00A010BE"/>
    <w:rsid w:val="00A01278"/>
    <w:rsid w:val="00A02188"/>
    <w:rsid w:val="00A022A9"/>
    <w:rsid w:val="00A043EC"/>
    <w:rsid w:val="00A04CE8"/>
    <w:rsid w:val="00A05640"/>
    <w:rsid w:val="00A05B81"/>
    <w:rsid w:val="00A07058"/>
    <w:rsid w:val="00A07217"/>
    <w:rsid w:val="00A07EEE"/>
    <w:rsid w:val="00A10A6B"/>
    <w:rsid w:val="00A11091"/>
    <w:rsid w:val="00A11915"/>
    <w:rsid w:val="00A11B36"/>
    <w:rsid w:val="00A11FC4"/>
    <w:rsid w:val="00A12186"/>
    <w:rsid w:val="00A124BD"/>
    <w:rsid w:val="00A12D13"/>
    <w:rsid w:val="00A141C9"/>
    <w:rsid w:val="00A14349"/>
    <w:rsid w:val="00A14429"/>
    <w:rsid w:val="00A14915"/>
    <w:rsid w:val="00A14C6E"/>
    <w:rsid w:val="00A1566A"/>
    <w:rsid w:val="00A15A06"/>
    <w:rsid w:val="00A163DA"/>
    <w:rsid w:val="00A16869"/>
    <w:rsid w:val="00A169E4"/>
    <w:rsid w:val="00A173D5"/>
    <w:rsid w:val="00A17EE6"/>
    <w:rsid w:val="00A2119B"/>
    <w:rsid w:val="00A212FF"/>
    <w:rsid w:val="00A216F8"/>
    <w:rsid w:val="00A22722"/>
    <w:rsid w:val="00A23ED2"/>
    <w:rsid w:val="00A240E6"/>
    <w:rsid w:val="00A246B2"/>
    <w:rsid w:val="00A24791"/>
    <w:rsid w:val="00A24C48"/>
    <w:rsid w:val="00A2509A"/>
    <w:rsid w:val="00A25C69"/>
    <w:rsid w:val="00A25CC9"/>
    <w:rsid w:val="00A2650D"/>
    <w:rsid w:val="00A26811"/>
    <w:rsid w:val="00A26BFE"/>
    <w:rsid w:val="00A2708C"/>
    <w:rsid w:val="00A27976"/>
    <w:rsid w:val="00A279D1"/>
    <w:rsid w:val="00A27F2C"/>
    <w:rsid w:val="00A30A2D"/>
    <w:rsid w:val="00A30C99"/>
    <w:rsid w:val="00A31012"/>
    <w:rsid w:val="00A31891"/>
    <w:rsid w:val="00A319EE"/>
    <w:rsid w:val="00A32449"/>
    <w:rsid w:val="00A32F1D"/>
    <w:rsid w:val="00A3332B"/>
    <w:rsid w:val="00A346F8"/>
    <w:rsid w:val="00A3487C"/>
    <w:rsid w:val="00A349BE"/>
    <w:rsid w:val="00A34B77"/>
    <w:rsid w:val="00A3544B"/>
    <w:rsid w:val="00A36060"/>
    <w:rsid w:val="00A361ED"/>
    <w:rsid w:val="00A370D5"/>
    <w:rsid w:val="00A40792"/>
    <w:rsid w:val="00A40BA9"/>
    <w:rsid w:val="00A412FA"/>
    <w:rsid w:val="00A416B8"/>
    <w:rsid w:val="00A42B53"/>
    <w:rsid w:val="00A42BB5"/>
    <w:rsid w:val="00A42F2D"/>
    <w:rsid w:val="00A43185"/>
    <w:rsid w:val="00A447A6"/>
    <w:rsid w:val="00A4487F"/>
    <w:rsid w:val="00A45B21"/>
    <w:rsid w:val="00A46D18"/>
    <w:rsid w:val="00A471C6"/>
    <w:rsid w:val="00A471EE"/>
    <w:rsid w:val="00A50558"/>
    <w:rsid w:val="00A5151B"/>
    <w:rsid w:val="00A51699"/>
    <w:rsid w:val="00A51988"/>
    <w:rsid w:val="00A51A9F"/>
    <w:rsid w:val="00A525A3"/>
    <w:rsid w:val="00A52A18"/>
    <w:rsid w:val="00A53495"/>
    <w:rsid w:val="00A536CC"/>
    <w:rsid w:val="00A537AC"/>
    <w:rsid w:val="00A549A1"/>
    <w:rsid w:val="00A54CDE"/>
    <w:rsid w:val="00A557FC"/>
    <w:rsid w:val="00A56423"/>
    <w:rsid w:val="00A57A7C"/>
    <w:rsid w:val="00A61DE8"/>
    <w:rsid w:val="00A61F4C"/>
    <w:rsid w:val="00A6288D"/>
    <w:rsid w:val="00A62924"/>
    <w:rsid w:val="00A62A34"/>
    <w:rsid w:val="00A632F0"/>
    <w:rsid w:val="00A63626"/>
    <w:rsid w:val="00A63686"/>
    <w:rsid w:val="00A63DB8"/>
    <w:rsid w:val="00A64202"/>
    <w:rsid w:val="00A64E70"/>
    <w:rsid w:val="00A64FC1"/>
    <w:rsid w:val="00A6606C"/>
    <w:rsid w:val="00A666BD"/>
    <w:rsid w:val="00A6706B"/>
    <w:rsid w:val="00A67C2D"/>
    <w:rsid w:val="00A701B9"/>
    <w:rsid w:val="00A70599"/>
    <w:rsid w:val="00A70864"/>
    <w:rsid w:val="00A70F2A"/>
    <w:rsid w:val="00A71DC5"/>
    <w:rsid w:val="00A7242C"/>
    <w:rsid w:val="00A73F42"/>
    <w:rsid w:val="00A747A3"/>
    <w:rsid w:val="00A74E63"/>
    <w:rsid w:val="00A74EB5"/>
    <w:rsid w:val="00A75073"/>
    <w:rsid w:val="00A752DD"/>
    <w:rsid w:val="00A75B09"/>
    <w:rsid w:val="00A75F80"/>
    <w:rsid w:val="00A761F7"/>
    <w:rsid w:val="00A7707D"/>
    <w:rsid w:val="00A770C0"/>
    <w:rsid w:val="00A77ADA"/>
    <w:rsid w:val="00A77F0E"/>
    <w:rsid w:val="00A808D2"/>
    <w:rsid w:val="00A80B47"/>
    <w:rsid w:val="00A81203"/>
    <w:rsid w:val="00A813CF"/>
    <w:rsid w:val="00A81432"/>
    <w:rsid w:val="00A8150E"/>
    <w:rsid w:val="00A818A8"/>
    <w:rsid w:val="00A81937"/>
    <w:rsid w:val="00A81BEF"/>
    <w:rsid w:val="00A81E75"/>
    <w:rsid w:val="00A83C96"/>
    <w:rsid w:val="00A846BD"/>
    <w:rsid w:val="00A84B44"/>
    <w:rsid w:val="00A852B4"/>
    <w:rsid w:val="00A85AA9"/>
    <w:rsid w:val="00A86F5C"/>
    <w:rsid w:val="00A87610"/>
    <w:rsid w:val="00A876B7"/>
    <w:rsid w:val="00A9027E"/>
    <w:rsid w:val="00A90707"/>
    <w:rsid w:val="00A90718"/>
    <w:rsid w:val="00A907E9"/>
    <w:rsid w:val="00A91B53"/>
    <w:rsid w:val="00A91C9C"/>
    <w:rsid w:val="00A91F89"/>
    <w:rsid w:val="00A93143"/>
    <w:rsid w:val="00A939D9"/>
    <w:rsid w:val="00A93A8C"/>
    <w:rsid w:val="00A93CDE"/>
    <w:rsid w:val="00A948D9"/>
    <w:rsid w:val="00A94A94"/>
    <w:rsid w:val="00A94B30"/>
    <w:rsid w:val="00A95B1C"/>
    <w:rsid w:val="00A95D8E"/>
    <w:rsid w:val="00AA1191"/>
    <w:rsid w:val="00AA12D3"/>
    <w:rsid w:val="00AA19A5"/>
    <w:rsid w:val="00AA1DD5"/>
    <w:rsid w:val="00AA1EF1"/>
    <w:rsid w:val="00AA3832"/>
    <w:rsid w:val="00AA39FC"/>
    <w:rsid w:val="00AA440E"/>
    <w:rsid w:val="00AA47EB"/>
    <w:rsid w:val="00AA51CF"/>
    <w:rsid w:val="00AA62DA"/>
    <w:rsid w:val="00AA6B71"/>
    <w:rsid w:val="00AA7A58"/>
    <w:rsid w:val="00AB0B03"/>
    <w:rsid w:val="00AB137F"/>
    <w:rsid w:val="00AB1616"/>
    <w:rsid w:val="00AB2613"/>
    <w:rsid w:val="00AB288A"/>
    <w:rsid w:val="00AB38AC"/>
    <w:rsid w:val="00AB3D33"/>
    <w:rsid w:val="00AB3FE8"/>
    <w:rsid w:val="00AB43B8"/>
    <w:rsid w:val="00AB4ABF"/>
    <w:rsid w:val="00AB51A0"/>
    <w:rsid w:val="00AB55B8"/>
    <w:rsid w:val="00AB6718"/>
    <w:rsid w:val="00AB6B50"/>
    <w:rsid w:val="00AB7DAD"/>
    <w:rsid w:val="00AC0016"/>
    <w:rsid w:val="00AC03F1"/>
    <w:rsid w:val="00AC050D"/>
    <w:rsid w:val="00AC05A2"/>
    <w:rsid w:val="00AC120B"/>
    <w:rsid w:val="00AC1353"/>
    <w:rsid w:val="00AC170B"/>
    <w:rsid w:val="00AC22EE"/>
    <w:rsid w:val="00AC23DB"/>
    <w:rsid w:val="00AC292B"/>
    <w:rsid w:val="00AC297B"/>
    <w:rsid w:val="00AC2EA5"/>
    <w:rsid w:val="00AC35F0"/>
    <w:rsid w:val="00AC3D24"/>
    <w:rsid w:val="00AC42C7"/>
    <w:rsid w:val="00AC4584"/>
    <w:rsid w:val="00AC4A67"/>
    <w:rsid w:val="00AC53CD"/>
    <w:rsid w:val="00AC60DD"/>
    <w:rsid w:val="00AC61EB"/>
    <w:rsid w:val="00AC6280"/>
    <w:rsid w:val="00AC6310"/>
    <w:rsid w:val="00AC64CF"/>
    <w:rsid w:val="00AC6EF8"/>
    <w:rsid w:val="00AC7A6F"/>
    <w:rsid w:val="00AC7E51"/>
    <w:rsid w:val="00AD0492"/>
    <w:rsid w:val="00AD0AA3"/>
    <w:rsid w:val="00AD0AA6"/>
    <w:rsid w:val="00AD14B3"/>
    <w:rsid w:val="00AD19DE"/>
    <w:rsid w:val="00AD1BDF"/>
    <w:rsid w:val="00AD1DD9"/>
    <w:rsid w:val="00AD1E71"/>
    <w:rsid w:val="00AD1F81"/>
    <w:rsid w:val="00AD222C"/>
    <w:rsid w:val="00AD29D0"/>
    <w:rsid w:val="00AD2E89"/>
    <w:rsid w:val="00AD3B98"/>
    <w:rsid w:val="00AD3DB4"/>
    <w:rsid w:val="00AD4E9A"/>
    <w:rsid w:val="00AD4FF4"/>
    <w:rsid w:val="00AD541B"/>
    <w:rsid w:val="00AD58B6"/>
    <w:rsid w:val="00AD5A4D"/>
    <w:rsid w:val="00AD6624"/>
    <w:rsid w:val="00AD679B"/>
    <w:rsid w:val="00AD6A08"/>
    <w:rsid w:val="00AD7700"/>
    <w:rsid w:val="00AD7744"/>
    <w:rsid w:val="00AE0B4B"/>
    <w:rsid w:val="00AE0BE7"/>
    <w:rsid w:val="00AE13DD"/>
    <w:rsid w:val="00AE18BE"/>
    <w:rsid w:val="00AE29D0"/>
    <w:rsid w:val="00AE3BD7"/>
    <w:rsid w:val="00AE412C"/>
    <w:rsid w:val="00AE462E"/>
    <w:rsid w:val="00AE4A91"/>
    <w:rsid w:val="00AE4E37"/>
    <w:rsid w:val="00AE4E6B"/>
    <w:rsid w:val="00AE4E9C"/>
    <w:rsid w:val="00AE625B"/>
    <w:rsid w:val="00AE6530"/>
    <w:rsid w:val="00AE6BC2"/>
    <w:rsid w:val="00AE6CE6"/>
    <w:rsid w:val="00AE7818"/>
    <w:rsid w:val="00AF14D9"/>
    <w:rsid w:val="00AF1D52"/>
    <w:rsid w:val="00AF261E"/>
    <w:rsid w:val="00AF31E2"/>
    <w:rsid w:val="00AF34F1"/>
    <w:rsid w:val="00AF4867"/>
    <w:rsid w:val="00AF6001"/>
    <w:rsid w:val="00AF607B"/>
    <w:rsid w:val="00AF63F4"/>
    <w:rsid w:val="00AF6523"/>
    <w:rsid w:val="00AF66E3"/>
    <w:rsid w:val="00AF69CF"/>
    <w:rsid w:val="00AF6D4B"/>
    <w:rsid w:val="00AF7FFB"/>
    <w:rsid w:val="00B0044A"/>
    <w:rsid w:val="00B00477"/>
    <w:rsid w:val="00B00A3D"/>
    <w:rsid w:val="00B00C57"/>
    <w:rsid w:val="00B00D33"/>
    <w:rsid w:val="00B014E7"/>
    <w:rsid w:val="00B02602"/>
    <w:rsid w:val="00B02637"/>
    <w:rsid w:val="00B0327B"/>
    <w:rsid w:val="00B0327C"/>
    <w:rsid w:val="00B04CA6"/>
    <w:rsid w:val="00B05370"/>
    <w:rsid w:val="00B054D2"/>
    <w:rsid w:val="00B0608C"/>
    <w:rsid w:val="00B06380"/>
    <w:rsid w:val="00B066E4"/>
    <w:rsid w:val="00B06E63"/>
    <w:rsid w:val="00B074E1"/>
    <w:rsid w:val="00B079EC"/>
    <w:rsid w:val="00B109AC"/>
    <w:rsid w:val="00B1250F"/>
    <w:rsid w:val="00B12623"/>
    <w:rsid w:val="00B129DB"/>
    <w:rsid w:val="00B1392C"/>
    <w:rsid w:val="00B13C43"/>
    <w:rsid w:val="00B148E9"/>
    <w:rsid w:val="00B1586E"/>
    <w:rsid w:val="00B16001"/>
    <w:rsid w:val="00B16254"/>
    <w:rsid w:val="00B16264"/>
    <w:rsid w:val="00B16952"/>
    <w:rsid w:val="00B16AA2"/>
    <w:rsid w:val="00B1790B"/>
    <w:rsid w:val="00B17B00"/>
    <w:rsid w:val="00B20198"/>
    <w:rsid w:val="00B204F4"/>
    <w:rsid w:val="00B206BA"/>
    <w:rsid w:val="00B207E8"/>
    <w:rsid w:val="00B2116A"/>
    <w:rsid w:val="00B21725"/>
    <w:rsid w:val="00B21D54"/>
    <w:rsid w:val="00B21DAD"/>
    <w:rsid w:val="00B22325"/>
    <w:rsid w:val="00B22DDA"/>
    <w:rsid w:val="00B241C6"/>
    <w:rsid w:val="00B24662"/>
    <w:rsid w:val="00B24A6A"/>
    <w:rsid w:val="00B250C3"/>
    <w:rsid w:val="00B252C5"/>
    <w:rsid w:val="00B25A82"/>
    <w:rsid w:val="00B25B08"/>
    <w:rsid w:val="00B25BA3"/>
    <w:rsid w:val="00B25FEC"/>
    <w:rsid w:val="00B26143"/>
    <w:rsid w:val="00B26C8B"/>
    <w:rsid w:val="00B26D5F"/>
    <w:rsid w:val="00B26E4A"/>
    <w:rsid w:val="00B26F57"/>
    <w:rsid w:val="00B27075"/>
    <w:rsid w:val="00B2718F"/>
    <w:rsid w:val="00B27190"/>
    <w:rsid w:val="00B27DB0"/>
    <w:rsid w:val="00B30F49"/>
    <w:rsid w:val="00B31E87"/>
    <w:rsid w:val="00B322D0"/>
    <w:rsid w:val="00B331C1"/>
    <w:rsid w:val="00B33869"/>
    <w:rsid w:val="00B34284"/>
    <w:rsid w:val="00B343C3"/>
    <w:rsid w:val="00B35188"/>
    <w:rsid w:val="00B351FE"/>
    <w:rsid w:val="00B35345"/>
    <w:rsid w:val="00B35928"/>
    <w:rsid w:val="00B35DC1"/>
    <w:rsid w:val="00B35DE3"/>
    <w:rsid w:val="00B3635A"/>
    <w:rsid w:val="00B369C0"/>
    <w:rsid w:val="00B37A7F"/>
    <w:rsid w:val="00B37EF7"/>
    <w:rsid w:val="00B37F07"/>
    <w:rsid w:val="00B41237"/>
    <w:rsid w:val="00B41982"/>
    <w:rsid w:val="00B41C5E"/>
    <w:rsid w:val="00B42069"/>
    <w:rsid w:val="00B42382"/>
    <w:rsid w:val="00B426F0"/>
    <w:rsid w:val="00B428ED"/>
    <w:rsid w:val="00B43C96"/>
    <w:rsid w:val="00B44944"/>
    <w:rsid w:val="00B46089"/>
    <w:rsid w:val="00B47A8D"/>
    <w:rsid w:val="00B47D94"/>
    <w:rsid w:val="00B47EBB"/>
    <w:rsid w:val="00B5081C"/>
    <w:rsid w:val="00B51A2B"/>
    <w:rsid w:val="00B532DE"/>
    <w:rsid w:val="00B536D3"/>
    <w:rsid w:val="00B53B4C"/>
    <w:rsid w:val="00B54042"/>
    <w:rsid w:val="00B54171"/>
    <w:rsid w:val="00B54181"/>
    <w:rsid w:val="00B54A06"/>
    <w:rsid w:val="00B55904"/>
    <w:rsid w:val="00B55C38"/>
    <w:rsid w:val="00B561B3"/>
    <w:rsid w:val="00B5785F"/>
    <w:rsid w:val="00B57C9A"/>
    <w:rsid w:val="00B57D3B"/>
    <w:rsid w:val="00B604F2"/>
    <w:rsid w:val="00B61F70"/>
    <w:rsid w:val="00B61F7C"/>
    <w:rsid w:val="00B61FCD"/>
    <w:rsid w:val="00B62482"/>
    <w:rsid w:val="00B62A53"/>
    <w:rsid w:val="00B6375C"/>
    <w:rsid w:val="00B63F9E"/>
    <w:rsid w:val="00B64BE1"/>
    <w:rsid w:val="00B65069"/>
    <w:rsid w:val="00B65A72"/>
    <w:rsid w:val="00B65E98"/>
    <w:rsid w:val="00B672FB"/>
    <w:rsid w:val="00B6759E"/>
    <w:rsid w:val="00B678EC"/>
    <w:rsid w:val="00B70B88"/>
    <w:rsid w:val="00B7189A"/>
    <w:rsid w:val="00B71C52"/>
    <w:rsid w:val="00B71CEF"/>
    <w:rsid w:val="00B71D46"/>
    <w:rsid w:val="00B720D3"/>
    <w:rsid w:val="00B72509"/>
    <w:rsid w:val="00B729FC"/>
    <w:rsid w:val="00B72AF0"/>
    <w:rsid w:val="00B72C88"/>
    <w:rsid w:val="00B73005"/>
    <w:rsid w:val="00B731E7"/>
    <w:rsid w:val="00B73BBC"/>
    <w:rsid w:val="00B74849"/>
    <w:rsid w:val="00B75062"/>
    <w:rsid w:val="00B75AEA"/>
    <w:rsid w:val="00B760B8"/>
    <w:rsid w:val="00B76243"/>
    <w:rsid w:val="00B763DD"/>
    <w:rsid w:val="00B8036A"/>
    <w:rsid w:val="00B80EE2"/>
    <w:rsid w:val="00B810C8"/>
    <w:rsid w:val="00B82EEE"/>
    <w:rsid w:val="00B8373D"/>
    <w:rsid w:val="00B83B43"/>
    <w:rsid w:val="00B83CD2"/>
    <w:rsid w:val="00B83E0D"/>
    <w:rsid w:val="00B84917"/>
    <w:rsid w:val="00B8506D"/>
    <w:rsid w:val="00B854C1"/>
    <w:rsid w:val="00B8556B"/>
    <w:rsid w:val="00B86040"/>
    <w:rsid w:val="00B862B7"/>
    <w:rsid w:val="00B8676B"/>
    <w:rsid w:val="00B867C4"/>
    <w:rsid w:val="00B86BD5"/>
    <w:rsid w:val="00B86F77"/>
    <w:rsid w:val="00B878E5"/>
    <w:rsid w:val="00B909E7"/>
    <w:rsid w:val="00B90E46"/>
    <w:rsid w:val="00B923E2"/>
    <w:rsid w:val="00B92436"/>
    <w:rsid w:val="00B926B0"/>
    <w:rsid w:val="00B928F6"/>
    <w:rsid w:val="00B92D70"/>
    <w:rsid w:val="00B92EB6"/>
    <w:rsid w:val="00B92ECE"/>
    <w:rsid w:val="00B93002"/>
    <w:rsid w:val="00B93AB4"/>
    <w:rsid w:val="00B93CC0"/>
    <w:rsid w:val="00B94613"/>
    <w:rsid w:val="00B947D5"/>
    <w:rsid w:val="00B94D59"/>
    <w:rsid w:val="00B94E24"/>
    <w:rsid w:val="00B9530C"/>
    <w:rsid w:val="00B95399"/>
    <w:rsid w:val="00B95A8D"/>
    <w:rsid w:val="00B95E63"/>
    <w:rsid w:val="00B95F1F"/>
    <w:rsid w:val="00B95FED"/>
    <w:rsid w:val="00B965ED"/>
    <w:rsid w:val="00B96791"/>
    <w:rsid w:val="00B967B0"/>
    <w:rsid w:val="00B9698D"/>
    <w:rsid w:val="00B96F93"/>
    <w:rsid w:val="00B972CF"/>
    <w:rsid w:val="00B9780D"/>
    <w:rsid w:val="00B97F79"/>
    <w:rsid w:val="00BA0988"/>
    <w:rsid w:val="00BA0ADF"/>
    <w:rsid w:val="00BA0F74"/>
    <w:rsid w:val="00BA1162"/>
    <w:rsid w:val="00BA15B9"/>
    <w:rsid w:val="00BA2092"/>
    <w:rsid w:val="00BA2F4F"/>
    <w:rsid w:val="00BA3599"/>
    <w:rsid w:val="00BA469F"/>
    <w:rsid w:val="00BA4A3F"/>
    <w:rsid w:val="00BA5556"/>
    <w:rsid w:val="00BA5A99"/>
    <w:rsid w:val="00BA5EB7"/>
    <w:rsid w:val="00BA6B92"/>
    <w:rsid w:val="00BA7F40"/>
    <w:rsid w:val="00BB087D"/>
    <w:rsid w:val="00BB23FE"/>
    <w:rsid w:val="00BB25E0"/>
    <w:rsid w:val="00BB2B13"/>
    <w:rsid w:val="00BB35E5"/>
    <w:rsid w:val="00BB42EE"/>
    <w:rsid w:val="00BB5A3C"/>
    <w:rsid w:val="00BB651E"/>
    <w:rsid w:val="00BB6944"/>
    <w:rsid w:val="00BB6C58"/>
    <w:rsid w:val="00BB6FEB"/>
    <w:rsid w:val="00BC06CD"/>
    <w:rsid w:val="00BC091C"/>
    <w:rsid w:val="00BC0B34"/>
    <w:rsid w:val="00BC22E8"/>
    <w:rsid w:val="00BC2409"/>
    <w:rsid w:val="00BC2507"/>
    <w:rsid w:val="00BC2857"/>
    <w:rsid w:val="00BC2AD0"/>
    <w:rsid w:val="00BC3035"/>
    <w:rsid w:val="00BC375F"/>
    <w:rsid w:val="00BC3C7A"/>
    <w:rsid w:val="00BC4DA4"/>
    <w:rsid w:val="00BC4E18"/>
    <w:rsid w:val="00BC4EEC"/>
    <w:rsid w:val="00BC53E9"/>
    <w:rsid w:val="00BC542F"/>
    <w:rsid w:val="00BC5908"/>
    <w:rsid w:val="00BC5CB9"/>
    <w:rsid w:val="00BC6007"/>
    <w:rsid w:val="00BC6A7A"/>
    <w:rsid w:val="00BC6E31"/>
    <w:rsid w:val="00BC7445"/>
    <w:rsid w:val="00BC7CD4"/>
    <w:rsid w:val="00BD035A"/>
    <w:rsid w:val="00BD2EFB"/>
    <w:rsid w:val="00BD396C"/>
    <w:rsid w:val="00BD3BBB"/>
    <w:rsid w:val="00BD3D7A"/>
    <w:rsid w:val="00BD43B7"/>
    <w:rsid w:val="00BD49F2"/>
    <w:rsid w:val="00BD5504"/>
    <w:rsid w:val="00BD58FA"/>
    <w:rsid w:val="00BD59DC"/>
    <w:rsid w:val="00BD5D25"/>
    <w:rsid w:val="00BD60F1"/>
    <w:rsid w:val="00BD632A"/>
    <w:rsid w:val="00BD7B3C"/>
    <w:rsid w:val="00BD7D67"/>
    <w:rsid w:val="00BD7EED"/>
    <w:rsid w:val="00BE0554"/>
    <w:rsid w:val="00BE0BF7"/>
    <w:rsid w:val="00BE1EDC"/>
    <w:rsid w:val="00BE1F3B"/>
    <w:rsid w:val="00BE203C"/>
    <w:rsid w:val="00BE2B25"/>
    <w:rsid w:val="00BE3FD8"/>
    <w:rsid w:val="00BE4243"/>
    <w:rsid w:val="00BE428F"/>
    <w:rsid w:val="00BE4C31"/>
    <w:rsid w:val="00BE50D8"/>
    <w:rsid w:val="00BE517D"/>
    <w:rsid w:val="00BE5EAB"/>
    <w:rsid w:val="00BE650E"/>
    <w:rsid w:val="00BE690F"/>
    <w:rsid w:val="00BE6AFE"/>
    <w:rsid w:val="00BE6DC1"/>
    <w:rsid w:val="00BE72AA"/>
    <w:rsid w:val="00BE7474"/>
    <w:rsid w:val="00BE7B89"/>
    <w:rsid w:val="00BE7C1B"/>
    <w:rsid w:val="00BE7C38"/>
    <w:rsid w:val="00BF1297"/>
    <w:rsid w:val="00BF21A8"/>
    <w:rsid w:val="00BF2A1F"/>
    <w:rsid w:val="00BF33B0"/>
    <w:rsid w:val="00BF4E9F"/>
    <w:rsid w:val="00BF505F"/>
    <w:rsid w:val="00BF54C8"/>
    <w:rsid w:val="00BF5738"/>
    <w:rsid w:val="00BF630A"/>
    <w:rsid w:val="00BF6364"/>
    <w:rsid w:val="00BF6568"/>
    <w:rsid w:val="00BF65EB"/>
    <w:rsid w:val="00BF6A0C"/>
    <w:rsid w:val="00BF732E"/>
    <w:rsid w:val="00BF740B"/>
    <w:rsid w:val="00BF743F"/>
    <w:rsid w:val="00BF7FA7"/>
    <w:rsid w:val="00C0099C"/>
    <w:rsid w:val="00C00B3B"/>
    <w:rsid w:val="00C00CD2"/>
    <w:rsid w:val="00C00DD0"/>
    <w:rsid w:val="00C01B8D"/>
    <w:rsid w:val="00C02CC0"/>
    <w:rsid w:val="00C032DA"/>
    <w:rsid w:val="00C0423E"/>
    <w:rsid w:val="00C0484F"/>
    <w:rsid w:val="00C04D18"/>
    <w:rsid w:val="00C05075"/>
    <w:rsid w:val="00C05363"/>
    <w:rsid w:val="00C053C9"/>
    <w:rsid w:val="00C05478"/>
    <w:rsid w:val="00C063E6"/>
    <w:rsid w:val="00C07199"/>
    <w:rsid w:val="00C0752B"/>
    <w:rsid w:val="00C07A78"/>
    <w:rsid w:val="00C1093E"/>
    <w:rsid w:val="00C10A3F"/>
    <w:rsid w:val="00C10F9E"/>
    <w:rsid w:val="00C1123D"/>
    <w:rsid w:val="00C11801"/>
    <w:rsid w:val="00C1285D"/>
    <w:rsid w:val="00C12B45"/>
    <w:rsid w:val="00C133E0"/>
    <w:rsid w:val="00C13E1F"/>
    <w:rsid w:val="00C143FA"/>
    <w:rsid w:val="00C1480A"/>
    <w:rsid w:val="00C14914"/>
    <w:rsid w:val="00C150AB"/>
    <w:rsid w:val="00C153E5"/>
    <w:rsid w:val="00C157E9"/>
    <w:rsid w:val="00C15EC7"/>
    <w:rsid w:val="00C15F9E"/>
    <w:rsid w:val="00C16817"/>
    <w:rsid w:val="00C17283"/>
    <w:rsid w:val="00C17622"/>
    <w:rsid w:val="00C17CBC"/>
    <w:rsid w:val="00C203E4"/>
    <w:rsid w:val="00C205EC"/>
    <w:rsid w:val="00C20B6D"/>
    <w:rsid w:val="00C20CA7"/>
    <w:rsid w:val="00C21501"/>
    <w:rsid w:val="00C21E30"/>
    <w:rsid w:val="00C21F97"/>
    <w:rsid w:val="00C227AA"/>
    <w:rsid w:val="00C22A94"/>
    <w:rsid w:val="00C22BB5"/>
    <w:rsid w:val="00C22CA8"/>
    <w:rsid w:val="00C23FF3"/>
    <w:rsid w:val="00C248EC"/>
    <w:rsid w:val="00C24D62"/>
    <w:rsid w:val="00C24EE7"/>
    <w:rsid w:val="00C253C0"/>
    <w:rsid w:val="00C25492"/>
    <w:rsid w:val="00C25C8E"/>
    <w:rsid w:val="00C25D08"/>
    <w:rsid w:val="00C2609E"/>
    <w:rsid w:val="00C26CA2"/>
    <w:rsid w:val="00C26E6C"/>
    <w:rsid w:val="00C2720A"/>
    <w:rsid w:val="00C275B5"/>
    <w:rsid w:val="00C276F6"/>
    <w:rsid w:val="00C30233"/>
    <w:rsid w:val="00C3050C"/>
    <w:rsid w:val="00C30BE9"/>
    <w:rsid w:val="00C31BB3"/>
    <w:rsid w:val="00C32BB0"/>
    <w:rsid w:val="00C335C5"/>
    <w:rsid w:val="00C33C5A"/>
    <w:rsid w:val="00C33CBA"/>
    <w:rsid w:val="00C34080"/>
    <w:rsid w:val="00C3557B"/>
    <w:rsid w:val="00C35B83"/>
    <w:rsid w:val="00C360CE"/>
    <w:rsid w:val="00C362E2"/>
    <w:rsid w:val="00C36BDA"/>
    <w:rsid w:val="00C36C40"/>
    <w:rsid w:val="00C37030"/>
    <w:rsid w:val="00C37CD2"/>
    <w:rsid w:val="00C37D58"/>
    <w:rsid w:val="00C407C6"/>
    <w:rsid w:val="00C4081B"/>
    <w:rsid w:val="00C40853"/>
    <w:rsid w:val="00C41E69"/>
    <w:rsid w:val="00C423EB"/>
    <w:rsid w:val="00C4260B"/>
    <w:rsid w:val="00C435F7"/>
    <w:rsid w:val="00C43675"/>
    <w:rsid w:val="00C43780"/>
    <w:rsid w:val="00C44107"/>
    <w:rsid w:val="00C44675"/>
    <w:rsid w:val="00C44C05"/>
    <w:rsid w:val="00C45ECE"/>
    <w:rsid w:val="00C46023"/>
    <w:rsid w:val="00C465DA"/>
    <w:rsid w:val="00C46D7D"/>
    <w:rsid w:val="00C47F1F"/>
    <w:rsid w:val="00C500D0"/>
    <w:rsid w:val="00C50BE4"/>
    <w:rsid w:val="00C51EAE"/>
    <w:rsid w:val="00C51F06"/>
    <w:rsid w:val="00C5257F"/>
    <w:rsid w:val="00C52F98"/>
    <w:rsid w:val="00C53290"/>
    <w:rsid w:val="00C5387D"/>
    <w:rsid w:val="00C545B0"/>
    <w:rsid w:val="00C54629"/>
    <w:rsid w:val="00C5553E"/>
    <w:rsid w:val="00C55D23"/>
    <w:rsid w:val="00C5712F"/>
    <w:rsid w:val="00C57F54"/>
    <w:rsid w:val="00C6031C"/>
    <w:rsid w:val="00C603C0"/>
    <w:rsid w:val="00C607ED"/>
    <w:rsid w:val="00C60BC7"/>
    <w:rsid w:val="00C60EF7"/>
    <w:rsid w:val="00C6211B"/>
    <w:rsid w:val="00C6247D"/>
    <w:rsid w:val="00C62ABD"/>
    <w:rsid w:val="00C62ADA"/>
    <w:rsid w:val="00C62BDC"/>
    <w:rsid w:val="00C62F6B"/>
    <w:rsid w:val="00C64101"/>
    <w:rsid w:val="00C64519"/>
    <w:rsid w:val="00C6503D"/>
    <w:rsid w:val="00C65E68"/>
    <w:rsid w:val="00C6653B"/>
    <w:rsid w:val="00C66B72"/>
    <w:rsid w:val="00C67A20"/>
    <w:rsid w:val="00C71B02"/>
    <w:rsid w:val="00C72AAB"/>
    <w:rsid w:val="00C735D3"/>
    <w:rsid w:val="00C73890"/>
    <w:rsid w:val="00C73BE8"/>
    <w:rsid w:val="00C74214"/>
    <w:rsid w:val="00C743BD"/>
    <w:rsid w:val="00C749E5"/>
    <w:rsid w:val="00C75D28"/>
    <w:rsid w:val="00C76105"/>
    <w:rsid w:val="00C765A6"/>
    <w:rsid w:val="00C779FC"/>
    <w:rsid w:val="00C77D3F"/>
    <w:rsid w:val="00C80407"/>
    <w:rsid w:val="00C80DA7"/>
    <w:rsid w:val="00C80DAB"/>
    <w:rsid w:val="00C8102E"/>
    <w:rsid w:val="00C810B5"/>
    <w:rsid w:val="00C8152C"/>
    <w:rsid w:val="00C815F6"/>
    <w:rsid w:val="00C82D17"/>
    <w:rsid w:val="00C82EBC"/>
    <w:rsid w:val="00C83AA4"/>
    <w:rsid w:val="00C85B21"/>
    <w:rsid w:val="00C85D3B"/>
    <w:rsid w:val="00C85E3F"/>
    <w:rsid w:val="00C86573"/>
    <w:rsid w:val="00C86D9F"/>
    <w:rsid w:val="00C86E97"/>
    <w:rsid w:val="00C870CD"/>
    <w:rsid w:val="00C874EF"/>
    <w:rsid w:val="00C87E22"/>
    <w:rsid w:val="00C87E97"/>
    <w:rsid w:val="00C87F47"/>
    <w:rsid w:val="00C901C1"/>
    <w:rsid w:val="00C905A5"/>
    <w:rsid w:val="00C90981"/>
    <w:rsid w:val="00C90FD2"/>
    <w:rsid w:val="00C911E7"/>
    <w:rsid w:val="00C91367"/>
    <w:rsid w:val="00C914EB"/>
    <w:rsid w:val="00C9174A"/>
    <w:rsid w:val="00C91C76"/>
    <w:rsid w:val="00C91CE2"/>
    <w:rsid w:val="00C92000"/>
    <w:rsid w:val="00C92E44"/>
    <w:rsid w:val="00C93115"/>
    <w:rsid w:val="00C93375"/>
    <w:rsid w:val="00C95080"/>
    <w:rsid w:val="00C950F5"/>
    <w:rsid w:val="00C955E5"/>
    <w:rsid w:val="00C963C8"/>
    <w:rsid w:val="00C9689D"/>
    <w:rsid w:val="00C97E7D"/>
    <w:rsid w:val="00CA0544"/>
    <w:rsid w:val="00CA174D"/>
    <w:rsid w:val="00CA1A71"/>
    <w:rsid w:val="00CA2AF1"/>
    <w:rsid w:val="00CA2FE8"/>
    <w:rsid w:val="00CA30C3"/>
    <w:rsid w:val="00CA335D"/>
    <w:rsid w:val="00CA3656"/>
    <w:rsid w:val="00CA37D2"/>
    <w:rsid w:val="00CA38C9"/>
    <w:rsid w:val="00CA4A1C"/>
    <w:rsid w:val="00CA5374"/>
    <w:rsid w:val="00CA55A9"/>
    <w:rsid w:val="00CA566D"/>
    <w:rsid w:val="00CA57D8"/>
    <w:rsid w:val="00CA70BE"/>
    <w:rsid w:val="00CA7CF3"/>
    <w:rsid w:val="00CB00C5"/>
    <w:rsid w:val="00CB030C"/>
    <w:rsid w:val="00CB037D"/>
    <w:rsid w:val="00CB1351"/>
    <w:rsid w:val="00CB16A6"/>
    <w:rsid w:val="00CB1CAA"/>
    <w:rsid w:val="00CB2441"/>
    <w:rsid w:val="00CB2AE8"/>
    <w:rsid w:val="00CB4009"/>
    <w:rsid w:val="00CB4B5B"/>
    <w:rsid w:val="00CB4B88"/>
    <w:rsid w:val="00CB4C6C"/>
    <w:rsid w:val="00CB4DEA"/>
    <w:rsid w:val="00CB53AD"/>
    <w:rsid w:val="00CB5C99"/>
    <w:rsid w:val="00CB5DA5"/>
    <w:rsid w:val="00CB6BC6"/>
    <w:rsid w:val="00CB6C16"/>
    <w:rsid w:val="00CB710F"/>
    <w:rsid w:val="00CB78FE"/>
    <w:rsid w:val="00CC02B4"/>
    <w:rsid w:val="00CC1241"/>
    <w:rsid w:val="00CC1283"/>
    <w:rsid w:val="00CC1A7A"/>
    <w:rsid w:val="00CC1F5A"/>
    <w:rsid w:val="00CC1FD8"/>
    <w:rsid w:val="00CC2834"/>
    <w:rsid w:val="00CC2D52"/>
    <w:rsid w:val="00CC3976"/>
    <w:rsid w:val="00CC3E0B"/>
    <w:rsid w:val="00CC5865"/>
    <w:rsid w:val="00CC62A3"/>
    <w:rsid w:val="00CC696B"/>
    <w:rsid w:val="00CC6CA2"/>
    <w:rsid w:val="00CD08FB"/>
    <w:rsid w:val="00CD095A"/>
    <w:rsid w:val="00CD0E64"/>
    <w:rsid w:val="00CD12B7"/>
    <w:rsid w:val="00CD165A"/>
    <w:rsid w:val="00CD1747"/>
    <w:rsid w:val="00CD2E5C"/>
    <w:rsid w:val="00CD3F8D"/>
    <w:rsid w:val="00CD4B51"/>
    <w:rsid w:val="00CD4D72"/>
    <w:rsid w:val="00CD59E9"/>
    <w:rsid w:val="00CD5A3A"/>
    <w:rsid w:val="00CD6998"/>
    <w:rsid w:val="00CD7804"/>
    <w:rsid w:val="00CD7AE9"/>
    <w:rsid w:val="00CE0602"/>
    <w:rsid w:val="00CE1860"/>
    <w:rsid w:val="00CE1AA0"/>
    <w:rsid w:val="00CE21A8"/>
    <w:rsid w:val="00CE2459"/>
    <w:rsid w:val="00CE2D6E"/>
    <w:rsid w:val="00CE2EFD"/>
    <w:rsid w:val="00CE372D"/>
    <w:rsid w:val="00CE3FA3"/>
    <w:rsid w:val="00CE4CCC"/>
    <w:rsid w:val="00CE52D8"/>
    <w:rsid w:val="00CE5905"/>
    <w:rsid w:val="00CE69D8"/>
    <w:rsid w:val="00CE69E5"/>
    <w:rsid w:val="00CE6DBB"/>
    <w:rsid w:val="00CE71FF"/>
    <w:rsid w:val="00CF03EE"/>
    <w:rsid w:val="00CF08A3"/>
    <w:rsid w:val="00CF093B"/>
    <w:rsid w:val="00CF0A07"/>
    <w:rsid w:val="00CF0E81"/>
    <w:rsid w:val="00CF11DB"/>
    <w:rsid w:val="00CF19BD"/>
    <w:rsid w:val="00CF220B"/>
    <w:rsid w:val="00CF261F"/>
    <w:rsid w:val="00CF44A0"/>
    <w:rsid w:val="00CF467C"/>
    <w:rsid w:val="00CF49DE"/>
    <w:rsid w:val="00CF4C1A"/>
    <w:rsid w:val="00CF518A"/>
    <w:rsid w:val="00CF58A7"/>
    <w:rsid w:val="00CF6BF9"/>
    <w:rsid w:val="00CF775E"/>
    <w:rsid w:val="00D00945"/>
    <w:rsid w:val="00D00BB3"/>
    <w:rsid w:val="00D01594"/>
    <w:rsid w:val="00D01C00"/>
    <w:rsid w:val="00D01E6A"/>
    <w:rsid w:val="00D02E0B"/>
    <w:rsid w:val="00D04505"/>
    <w:rsid w:val="00D04643"/>
    <w:rsid w:val="00D056E5"/>
    <w:rsid w:val="00D05E97"/>
    <w:rsid w:val="00D066CC"/>
    <w:rsid w:val="00D068A0"/>
    <w:rsid w:val="00D06983"/>
    <w:rsid w:val="00D06BA5"/>
    <w:rsid w:val="00D06C32"/>
    <w:rsid w:val="00D07078"/>
    <w:rsid w:val="00D07677"/>
    <w:rsid w:val="00D10847"/>
    <w:rsid w:val="00D11BA2"/>
    <w:rsid w:val="00D12582"/>
    <w:rsid w:val="00D12C21"/>
    <w:rsid w:val="00D13657"/>
    <w:rsid w:val="00D14101"/>
    <w:rsid w:val="00D14D70"/>
    <w:rsid w:val="00D16C3B"/>
    <w:rsid w:val="00D17495"/>
    <w:rsid w:val="00D17AB6"/>
    <w:rsid w:val="00D2051C"/>
    <w:rsid w:val="00D205AB"/>
    <w:rsid w:val="00D2077A"/>
    <w:rsid w:val="00D21A14"/>
    <w:rsid w:val="00D22110"/>
    <w:rsid w:val="00D221B4"/>
    <w:rsid w:val="00D222B3"/>
    <w:rsid w:val="00D2268C"/>
    <w:rsid w:val="00D232F0"/>
    <w:rsid w:val="00D23718"/>
    <w:rsid w:val="00D2383B"/>
    <w:rsid w:val="00D238E7"/>
    <w:rsid w:val="00D23BCB"/>
    <w:rsid w:val="00D23E44"/>
    <w:rsid w:val="00D24130"/>
    <w:rsid w:val="00D24279"/>
    <w:rsid w:val="00D24850"/>
    <w:rsid w:val="00D2550D"/>
    <w:rsid w:val="00D25D15"/>
    <w:rsid w:val="00D27843"/>
    <w:rsid w:val="00D303CB"/>
    <w:rsid w:val="00D30E83"/>
    <w:rsid w:val="00D312DC"/>
    <w:rsid w:val="00D313D7"/>
    <w:rsid w:val="00D324DC"/>
    <w:rsid w:val="00D326C3"/>
    <w:rsid w:val="00D32890"/>
    <w:rsid w:val="00D33B61"/>
    <w:rsid w:val="00D3461E"/>
    <w:rsid w:val="00D35007"/>
    <w:rsid w:val="00D353FC"/>
    <w:rsid w:val="00D354BA"/>
    <w:rsid w:val="00D35D39"/>
    <w:rsid w:val="00D36BF9"/>
    <w:rsid w:val="00D372E0"/>
    <w:rsid w:val="00D4149A"/>
    <w:rsid w:val="00D42207"/>
    <w:rsid w:val="00D45138"/>
    <w:rsid w:val="00D46195"/>
    <w:rsid w:val="00D46A09"/>
    <w:rsid w:val="00D46ACF"/>
    <w:rsid w:val="00D46E44"/>
    <w:rsid w:val="00D476AF"/>
    <w:rsid w:val="00D47C35"/>
    <w:rsid w:val="00D50400"/>
    <w:rsid w:val="00D512EE"/>
    <w:rsid w:val="00D513F3"/>
    <w:rsid w:val="00D51A14"/>
    <w:rsid w:val="00D51B96"/>
    <w:rsid w:val="00D520D7"/>
    <w:rsid w:val="00D524FA"/>
    <w:rsid w:val="00D531F0"/>
    <w:rsid w:val="00D53231"/>
    <w:rsid w:val="00D53287"/>
    <w:rsid w:val="00D535A8"/>
    <w:rsid w:val="00D53BBE"/>
    <w:rsid w:val="00D544AC"/>
    <w:rsid w:val="00D55151"/>
    <w:rsid w:val="00D55288"/>
    <w:rsid w:val="00D552BF"/>
    <w:rsid w:val="00D56006"/>
    <w:rsid w:val="00D56784"/>
    <w:rsid w:val="00D5760B"/>
    <w:rsid w:val="00D57B6C"/>
    <w:rsid w:val="00D601B3"/>
    <w:rsid w:val="00D61ACF"/>
    <w:rsid w:val="00D61D1D"/>
    <w:rsid w:val="00D6304E"/>
    <w:rsid w:val="00D630C9"/>
    <w:rsid w:val="00D63F0E"/>
    <w:rsid w:val="00D6411A"/>
    <w:rsid w:val="00D64BD3"/>
    <w:rsid w:val="00D657E4"/>
    <w:rsid w:val="00D658CA"/>
    <w:rsid w:val="00D6752C"/>
    <w:rsid w:val="00D67756"/>
    <w:rsid w:val="00D67925"/>
    <w:rsid w:val="00D67C11"/>
    <w:rsid w:val="00D70892"/>
    <w:rsid w:val="00D70A4D"/>
    <w:rsid w:val="00D7198E"/>
    <w:rsid w:val="00D727F4"/>
    <w:rsid w:val="00D729A4"/>
    <w:rsid w:val="00D747CB"/>
    <w:rsid w:val="00D74AD5"/>
    <w:rsid w:val="00D74B52"/>
    <w:rsid w:val="00D75B04"/>
    <w:rsid w:val="00D75B6A"/>
    <w:rsid w:val="00D76055"/>
    <w:rsid w:val="00D77645"/>
    <w:rsid w:val="00D77EF0"/>
    <w:rsid w:val="00D77FE2"/>
    <w:rsid w:val="00D80077"/>
    <w:rsid w:val="00D80550"/>
    <w:rsid w:val="00D8083A"/>
    <w:rsid w:val="00D811DD"/>
    <w:rsid w:val="00D829AA"/>
    <w:rsid w:val="00D82C53"/>
    <w:rsid w:val="00D8404B"/>
    <w:rsid w:val="00D8468A"/>
    <w:rsid w:val="00D84A3B"/>
    <w:rsid w:val="00D84E27"/>
    <w:rsid w:val="00D8528F"/>
    <w:rsid w:val="00D85C3D"/>
    <w:rsid w:val="00D85C96"/>
    <w:rsid w:val="00D85CF0"/>
    <w:rsid w:val="00D86311"/>
    <w:rsid w:val="00D86D28"/>
    <w:rsid w:val="00D86DB8"/>
    <w:rsid w:val="00D86F7B"/>
    <w:rsid w:val="00D87227"/>
    <w:rsid w:val="00D87B34"/>
    <w:rsid w:val="00D87B87"/>
    <w:rsid w:val="00D90381"/>
    <w:rsid w:val="00D909A5"/>
    <w:rsid w:val="00D9108D"/>
    <w:rsid w:val="00D91861"/>
    <w:rsid w:val="00D92D56"/>
    <w:rsid w:val="00D93435"/>
    <w:rsid w:val="00D94146"/>
    <w:rsid w:val="00D95D4A"/>
    <w:rsid w:val="00D95F68"/>
    <w:rsid w:val="00D97F82"/>
    <w:rsid w:val="00DA1346"/>
    <w:rsid w:val="00DA1C36"/>
    <w:rsid w:val="00DA24B8"/>
    <w:rsid w:val="00DA4441"/>
    <w:rsid w:val="00DA45F3"/>
    <w:rsid w:val="00DA4FD9"/>
    <w:rsid w:val="00DA502C"/>
    <w:rsid w:val="00DA525A"/>
    <w:rsid w:val="00DA5B61"/>
    <w:rsid w:val="00DA63BB"/>
    <w:rsid w:val="00DA6431"/>
    <w:rsid w:val="00DA6E36"/>
    <w:rsid w:val="00DA6FB9"/>
    <w:rsid w:val="00DA7786"/>
    <w:rsid w:val="00DA7F99"/>
    <w:rsid w:val="00DB055D"/>
    <w:rsid w:val="00DB115F"/>
    <w:rsid w:val="00DB11C4"/>
    <w:rsid w:val="00DB1CD1"/>
    <w:rsid w:val="00DB1D0B"/>
    <w:rsid w:val="00DB2243"/>
    <w:rsid w:val="00DB3D11"/>
    <w:rsid w:val="00DB3E45"/>
    <w:rsid w:val="00DB403A"/>
    <w:rsid w:val="00DB468A"/>
    <w:rsid w:val="00DB5F1F"/>
    <w:rsid w:val="00DB64AA"/>
    <w:rsid w:val="00DB64FB"/>
    <w:rsid w:val="00DB7957"/>
    <w:rsid w:val="00DC043F"/>
    <w:rsid w:val="00DC060D"/>
    <w:rsid w:val="00DC1EF3"/>
    <w:rsid w:val="00DC2138"/>
    <w:rsid w:val="00DC22CB"/>
    <w:rsid w:val="00DC34D7"/>
    <w:rsid w:val="00DC3BBE"/>
    <w:rsid w:val="00DC3DA2"/>
    <w:rsid w:val="00DC3DC2"/>
    <w:rsid w:val="00DC49FF"/>
    <w:rsid w:val="00DC4E20"/>
    <w:rsid w:val="00DC4E41"/>
    <w:rsid w:val="00DC5637"/>
    <w:rsid w:val="00DC5D70"/>
    <w:rsid w:val="00DC60B2"/>
    <w:rsid w:val="00DC6123"/>
    <w:rsid w:val="00DC71BF"/>
    <w:rsid w:val="00DC72B2"/>
    <w:rsid w:val="00DC772C"/>
    <w:rsid w:val="00DC77CC"/>
    <w:rsid w:val="00DD0C31"/>
    <w:rsid w:val="00DD1D10"/>
    <w:rsid w:val="00DD1E86"/>
    <w:rsid w:val="00DD2B65"/>
    <w:rsid w:val="00DD2DF7"/>
    <w:rsid w:val="00DD2FF9"/>
    <w:rsid w:val="00DD3B36"/>
    <w:rsid w:val="00DD4492"/>
    <w:rsid w:val="00DD4D7A"/>
    <w:rsid w:val="00DD5ACF"/>
    <w:rsid w:val="00DD6495"/>
    <w:rsid w:val="00DD6655"/>
    <w:rsid w:val="00DD680F"/>
    <w:rsid w:val="00DD6978"/>
    <w:rsid w:val="00DD702D"/>
    <w:rsid w:val="00DD759B"/>
    <w:rsid w:val="00DD76FB"/>
    <w:rsid w:val="00DD79F6"/>
    <w:rsid w:val="00DD7D83"/>
    <w:rsid w:val="00DE0247"/>
    <w:rsid w:val="00DE04A7"/>
    <w:rsid w:val="00DE058F"/>
    <w:rsid w:val="00DE065D"/>
    <w:rsid w:val="00DE06A7"/>
    <w:rsid w:val="00DE0D6A"/>
    <w:rsid w:val="00DE0DBF"/>
    <w:rsid w:val="00DE0E2F"/>
    <w:rsid w:val="00DE0EC3"/>
    <w:rsid w:val="00DE1B2C"/>
    <w:rsid w:val="00DE1D75"/>
    <w:rsid w:val="00DE221E"/>
    <w:rsid w:val="00DE222D"/>
    <w:rsid w:val="00DE245E"/>
    <w:rsid w:val="00DE2F1F"/>
    <w:rsid w:val="00DE4114"/>
    <w:rsid w:val="00DE447E"/>
    <w:rsid w:val="00DE4C1E"/>
    <w:rsid w:val="00DE5070"/>
    <w:rsid w:val="00DE52C0"/>
    <w:rsid w:val="00DE543D"/>
    <w:rsid w:val="00DE5557"/>
    <w:rsid w:val="00DE6AF4"/>
    <w:rsid w:val="00DE6EFB"/>
    <w:rsid w:val="00DF0A0F"/>
    <w:rsid w:val="00DF224B"/>
    <w:rsid w:val="00DF2947"/>
    <w:rsid w:val="00DF482C"/>
    <w:rsid w:val="00DF48AB"/>
    <w:rsid w:val="00DF5739"/>
    <w:rsid w:val="00DF6415"/>
    <w:rsid w:val="00DF6676"/>
    <w:rsid w:val="00DF69FF"/>
    <w:rsid w:val="00DF703D"/>
    <w:rsid w:val="00DF78EC"/>
    <w:rsid w:val="00DF7BD1"/>
    <w:rsid w:val="00E01526"/>
    <w:rsid w:val="00E01E6A"/>
    <w:rsid w:val="00E022A7"/>
    <w:rsid w:val="00E022FC"/>
    <w:rsid w:val="00E02EDC"/>
    <w:rsid w:val="00E03097"/>
    <w:rsid w:val="00E0328A"/>
    <w:rsid w:val="00E03A5F"/>
    <w:rsid w:val="00E03C24"/>
    <w:rsid w:val="00E05789"/>
    <w:rsid w:val="00E057D9"/>
    <w:rsid w:val="00E05BA4"/>
    <w:rsid w:val="00E06E06"/>
    <w:rsid w:val="00E1021F"/>
    <w:rsid w:val="00E10BC3"/>
    <w:rsid w:val="00E10F80"/>
    <w:rsid w:val="00E10FEA"/>
    <w:rsid w:val="00E115D8"/>
    <w:rsid w:val="00E11814"/>
    <w:rsid w:val="00E11CF7"/>
    <w:rsid w:val="00E11DFA"/>
    <w:rsid w:val="00E11EB9"/>
    <w:rsid w:val="00E11FFB"/>
    <w:rsid w:val="00E131DD"/>
    <w:rsid w:val="00E1426A"/>
    <w:rsid w:val="00E142F6"/>
    <w:rsid w:val="00E14850"/>
    <w:rsid w:val="00E148C4"/>
    <w:rsid w:val="00E14A58"/>
    <w:rsid w:val="00E15425"/>
    <w:rsid w:val="00E1598C"/>
    <w:rsid w:val="00E16D71"/>
    <w:rsid w:val="00E16EB9"/>
    <w:rsid w:val="00E172B1"/>
    <w:rsid w:val="00E20AB7"/>
    <w:rsid w:val="00E20DF8"/>
    <w:rsid w:val="00E210FD"/>
    <w:rsid w:val="00E21238"/>
    <w:rsid w:val="00E219E6"/>
    <w:rsid w:val="00E21D36"/>
    <w:rsid w:val="00E22485"/>
    <w:rsid w:val="00E22F63"/>
    <w:rsid w:val="00E230B7"/>
    <w:rsid w:val="00E23329"/>
    <w:rsid w:val="00E2366D"/>
    <w:rsid w:val="00E240FC"/>
    <w:rsid w:val="00E2453F"/>
    <w:rsid w:val="00E24766"/>
    <w:rsid w:val="00E25669"/>
    <w:rsid w:val="00E26820"/>
    <w:rsid w:val="00E268DB"/>
    <w:rsid w:val="00E272A2"/>
    <w:rsid w:val="00E27CEC"/>
    <w:rsid w:val="00E30ED2"/>
    <w:rsid w:val="00E30F5C"/>
    <w:rsid w:val="00E313C6"/>
    <w:rsid w:val="00E33478"/>
    <w:rsid w:val="00E337FF"/>
    <w:rsid w:val="00E33C7D"/>
    <w:rsid w:val="00E33D27"/>
    <w:rsid w:val="00E3432F"/>
    <w:rsid w:val="00E343CF"/>
    <w:rsid w:val="00E34EE3"/>
    <w:rsid w:val="00E35131"/>
    <w:rsid w:val="00E35BC3"/>
    <w:rsid w:val="00E36672"/>
    <w:rsid w:val="00E36DDB"/>
    <w:rsid w:val="00E37109"/>
    <w:rsid w:val="00E40767"/>
    <w:rsid w:val="00E40A44"/>
    <w:rsid w:val="00E40B75"/>
    <w:rsid w:val="00E40FAF"/>
    <w:rsid w:val="00E41581"/>
    <w:rsid w:val="00E417C2"/>
    <w:rsid w:val="00E41EE7"/>
    <w:rsid w:val="00E420A2"/>
    <w:rsid w:val="00E429E3"/>
    <w:rsid w:val="00E43368"/>
    <w:rsid w:val="00E445F7"/>
    <w:rsid w:val="00E4467E"/>
    <w:rsid w:val="00E4514E"/>
    <w:rsid w:val="00E4532C"/>
    <w:rsid w:val="00E455AA"/>
    <w:rsid w:val="00E455D0"/>
    <w:rsid w:val="00E45906"/>
    <w:rsid w:val="00E45C23"/>
    <w:rsid w:val="00E46316"/>
    <w:rsid w:val="00E4645A"/>
    <w:rsid w:val="00E4666A"/>
    <w:rsid w:val="00E46753"/>
    <w:rsid w:val="00E47120"/>
    <w:rsid w:val="00E475A8"/>
    <w:rsid w:val="00E503A8"/>
    <w:rsid w:val="00E506EF"/>
    <w:rsid w:val="00E50A15"/>
    <w:rsid w:val="00E50A68"/>
    <w:rsid w:val="00E519A6"/>
    <w:rsid w:val="00E52806"/>
    <w:rsid w:val="00E52BE3"/>
    <w:rsid w:val="00E52CE1"/>
    <w:rsid w:val="00E53030"/>
    <w:rsid w:val="00E54818"/>
    <w:rsid w:val="00E54A4A"/>
    <w:rsid w:val="00E55EBA"/>
    <w:rsid w:val="00E560DE"/>
    <w:rsid w:val="00E5671E"/>
    <w:rsid w:val="00E569B2"/>
    <w:rsid w:val="00E57C59"/>
    <w:rsid w:val="00E60322"/>
    <w:rsid w:val="00E60725"/>
    <w:rsid w:val="00E6087A"/>
    <w:rsid w:val="00E62213"/>
    <w:rsid w:val="00E62759"/>
    <w:rsid w:val="00E62AC7"/>
    <w:rsid w:val="00E6311E"/>
    <w:rsid w:val="00E642F1"/>
    <w:rsid w:val="00E64EE4"/>
    <w:rsid w:val="00E6503B"/>
    <w:rsid w:val="00E65344"/>
    <w:rsid w:val="00E653DD"/>
    <w:rsid w:val="00E6615F"/>
    <w:rsid w:val="00E70258"/>
    <w:rsid w:val="00E70271"/>
    <w:rsid w:val="00E708BA"/>
    <w:rsid w:val="00E70C08"/>
    <w:rsid w:val="00E70FB5"/>
    <w:rsid w:val="00E7106E"/>
    <w:rsid w:val="00E711F3"/>
    <w:rsid w:val="00E714D4"/>
    <w:rsid w:val="00E717CB"/>
    <w:rsid w:val="00E723CA"/>
    <w:rsid w:val="00E7300B"/>
    <w:rsid w:val="00E73751"/>
    <w:rsid w:val="00E73895"/>
    <w:rsid w:val="00E759CD"/>
    <w:rsid w:val="00E769A9"/>
    <w:rsid w:val="00E76DF3"/>
    <w:rsid w:val="00E773F3"/>
    <w:rsid w:val="00E800B3"/>
    <w:rsid w:val="00E80D0C"/>
    <w:rsid w:val="00E81C54"/>
    <w:rsid w:val="00E81E5E"/>
    <w:rsid w:val="00E822A3"/>
    <w:rsid w:val="00E83851"/>
    <w:rsid w:val="00E839A4"/>
    <w:rsid w:val="00E839FA"/>
    <w:rsid w:val="00E8443F"/>
    <w:rsid w:val="00E8567F"/>
    <w:rsid w:val="00E863B0"/>
    <w:rsid w:val="00E87A52"/>
    <w:rsid w:val="00E87D8E"/>
    <w:rsid w:val="00E90EA9"/>
    <w:rsid w:val="00E911B5"/>
    <w:rsid w:val="00E91D99"/>
    <w:rsid w:val="00E9228D"/>
    <w:rsid w:val="00E92425"/>
    <w:rsid w:val="00E9265B"/>
    <w:rsid w:val="00E92892"/>
    <w:rsid w:val="00E928D5"/>
    <w:rsid w:val="00E93615"/>
    <w:rsid w:val="00E9375F"/>
    <w:rsid w:val="00E941F4"/>
    <w:rsid w:val="00E94662"/>
    <w:rsid w:val="00E94B50"/>
    <w:rsid w:val="00E96009"/>
    <w:rsid w:val="00E967C7"/>
    <w:rsid w:val="00E9693A"/>
    <w:rsid w:val="00E96ACD"/>
    <w:rsid w:val="00E96CCE"/>
    <w:rsid w:val="00E96CFF"/>
    <w:rsid w:val="00E97A19"/>
    <w:rsid w:val="00EA038E"/>
    <w:rsid w:val="00EA0407"/>
    <w:rsid w:val="00EA09BE"/>
    <w:rsid w:val="00EA0F26"/>
    <w:rsid w:val="00EA10FF"/>
    <w:rsid w:val="00EA12AE"/>
    <w:rsid w:val="00EA135A"/>
    <w:rsid w:val="00EA1C9B"/>
    <w:rsid w:val="00EA1D12"/>
    <w:rsid w:val="00EA21F7"/>
    <w:rsid w:val="00EA332F"/>
    <w:rsid w:val="00EA3422"/>
    <w:rsid w:val="00EA3541"/>
    <w:rsid w:val="00EA370D"/>
    <w:rsid w:val="00EA3D47"/>
    <w:rsid w:val="00EA4BD8"/>
    <w:rsid w:val="00EA4F07"/>
    <w:rsid w:val="00EA4FF2"/>
    <w:rsid w:val="00EA5D51"/>
    <w:rsid w:val="00EA6DC4"/>
    <w:rsid w:val="00EA718E"/>
    <w:rsid w:val="00EA74A4"/>
    <w:rsid w:val="00EA7AEC"/>
    <w:rsid w:val="00EB00C1"/>
    <w:rsid w:val="00EB0A17"/>
    <w:rsid w:val="00EB1806"/>
    <w:rsid w:val="00EB1AFC"/>
    <w:rsid w:val="00EB2039"/>
    <w:rsid w:val="00EB2588"/>
    <w:rsid w:val="00EB25DB"/>
    <w:rsid w:val="00EB2F3B"/>
    <w:rsid w:val="00EB30F2"/>
    <w:rsid w:val="00EB3251"/>
    <w:rsid w:val="00EB47B7"/>
    <w:rsid w:val="00EB4957"/>
    <w:rsid w:val="00EB5629"/>
    <w:rsid w:val="00EB58FF"/>
    <w:rsid w:val="00EB6146"/>
    <w:rsid w:val="00EB619F"/>
    <w:rsid w:val="00EB6C52"/>
    <w:rsid w:val="00EB6E61"/>
    <w:rsid w:val="00EB6FFE"/>
    <w:rsid w:val="00EB7DF1"/>
    <w:rsid w:val="00EC0C47"/>
    <w:rsid w:val="00EC0C54"/>
    <w:rsid w:val="00EC11AF"/>
    <w:rsid w:val="00EC14FF"/>
    <w:rsid w:val="00EC2467"/>
    <w:rsid w:val="00EC2488"/>
    <w:rsid w:val="00EC2927"/>
    <w:rsid w:val="00EC4902"/>
    <w:rsid w:val="00EC4D12"/>
    <w:rsid w:val="00EC5197"/>
    <w:rsid w:val="00EC55CE"/>
    <w:rsid w:val="00EC5971"/>
    <w:rsid w:val="00EC59B4"/>
    <w:rsid w:val="00EC5F89"/>
    <w:rsid w:val="00EC60DF"/>
    <w:rsid w:val="00EC6E51"/>
    <w:rsid w:val="00EC6E70"/>
    <w:rsid w:val="00EC6F79"/>
    <w:rsid w:val="00EC6F8F"/>
    <w:rsid w:val="00ED14B6"/>
    <w:rsid w:val="00ED154A"/>
    <w:rsid w:val="00ED264D"/>
    <w:rsid w:val="00ED28E2"/>
    <w:rsid w:val="00ED2B0D"/>
    <w:rsid w:val="00ED2EB8"/>
    <w:rsid w:val="00ED3656"/>
    <w:rsid w:val="00ED36B1"/>
    <w:rsid w:val="00ED475F"/>
    <w:rsid w:val="00ED56EC"/>
    <w:rsid w:val="00ED68B6"/>
    <w:rsid w:val="00ED7A05"/>
    <w:rsid w:val="00EE0800"/>
    <w:rsid w:val="00EE0918"/>
    <w:rsid w:val="00EE121E"/>
    <w:rsid w:val="00EE1818"/>
    <w:rsid w:val="00EE1EF3"/>
    <w:rsid w:val="00EE201A"/>
    <w:rsid w:val="00EE2B77"/>
    <w:rsid w:val="00EE34FB"/>
    <w:rsid w:val="00EE5624"/>
    <w:rsid w:val="00EE5A62"/>
    <w:rsid w:val="00EE72D3"/>
    <w:rsid w:val="00EE780E"/>
    <w:rsid w:val="00EE7A73"/>
    <w:rsid w:val="00EE7E43"/>
    <w:rsid w:val="00EE7F7A"/>
    <w:rsid w:val="00EF0408"/>
    <w:rsid w:val="00EF0AAD"/>
    <w:rsid w:val="00EF1CCB"/>
    <w:rsid w:val="00EF21F3"/>
    <w:rsid w:val="00EF23F1"/>
    <w:rsid w:val="00EF2C09"/>
    <w:rsid w:val="00EF3298"/>
    <w:rsid w:val="00EF34CA"/>
    <w:rsid w:val="00EF37AD"/>
    <w:rsid w:val="00EF38AA"/>
    <w:rsid w:val="00EF47D0"/>
    <w:rsid w:val="00EF4AB4"/>
    <w:rsid w:val="00EF4CA1"/>
    <w:rsid w:val="00EF5EA7"/>
    <w:rsid w:val="00EF6141"/>
    <w:rsid w:val="00EF64C7"/>
    <w:rsid w:val="00EF6852"/>
    <w:rsid w:val="00EF6B41"/>
    <w:rsid w:val="00EF757C"/>
    <w:rsid w:val="00EF7C17"/>
    <w:rsid w:val="00F008EF"/>
    <w:rsid w:val="00F00E07"/>
    <w:rsid w:val="00F00E1E"/>
    <w:rsid w:val="00F00E55"/>
    <w:rsid w:val="00F0175F"/>
    <w:rsid w:val="00F01FF2"/>
    <w:rsid w:val="00F02C71"/>
    <w:rsid w:val="00F032E9"/>
    <w:rsid w:val="00F0368A"/>
    <w:rsid w:val="00F0370F"/>
    <w:rsid w:val="00F0377D"/>
    <w:rsid w:val="00F041E3"/>
    <w:rsid w:val="00F045DD"/>
    <w:rsid w:val="00F050B6"/>
    <w:rsid w:val="00F0556B"/>
    <w:rsid w:val="00F0595C"/>
    <w:rsid w:val="00F0658E"/>
    <w:rsid w:val="00F07E2D"/>
    <w:rsid w:val="00F10689"/>
    <w:rsid w:val="00F108D3"/>
    <w:rsid w:val="00F10EC9"/>
    <w:rsid w:val="00F11322"/>
    <w:rsid w:val="00F125CB"/>
    <w:rsid w:val="00F130B0"/>
    <w:rsid w:val="00F130C7"/>
    <w:rsid w:val="00F13284"/>
    <w:rsid w:val="00F1328F"/>
    <w:rsid w:val="00F1381B"/>
    <w:rsid w:val="00F138D7"/>
    <w:rsid w:val="00F14538"/>
    <w:rsid w:val="00F145FA"/>
    <w:rsid w:val="00F14D18"/>
    <w:rsid w:val="00F153BA"/>
    <w:rsid w:val="00F15EC0"/>
    <w:rsid w:val="00F165B6"/>
    <w:rsid w:val="00F16A00"/>
    <w:rsid w:val="00F16EC6"/>
    <w:rsid w:val="00F17026"/>
    <w:rsid w:val="00F177DA"/>
    <w:rsid w:val="00F206E1"/>
    <w:rsid w:val="00F210BD"/>
    <w:rsid w:val="00F21C45"/>
    <w:rsid w:val="00F222C0"/>
    <w:rsid w:val="00F2255F"/>
    <w:rsid w:val="00F232A1"/>
    <w:rsid w:val="00F23406"/>
    <w:rsid w:val="00F23AC6"/>
    <w:rsid w:val="00F24232"/>
    <w:rsid w:val="00F242FD"/>
    <w:rsid w:val="00F25410"/>
    <w:rsid w:val="00F25AF6"/>
    <w:rsid w:val="00F25DEA"/>
    <w:rsid w:val="00F2656C"/>
    <w:rsid w:val="00F270D8"/>
    <w:rsid w:val="00F2767B"/>
    <w:rsid w:val="00F30438"/>
    <w:rsid w:val="00F306DD"/>
    <w:rsid w:val="00F314A9"/>
    <w:rsid w:val="00F31F88"/>
    <w:rsid w:val="00F32840"/>
    <w:rsid w:val="00F32944"/>
    <w:rsid w:val="00F32D1D"/>
    <w:rsid w:val="00F32D4F"/>
    <w:rsid w:val="00F32E46"/>
    <w:rsid w:val="00F333A1"/>
    <w:rsid w:val="00F336E0"/>
    <w:rsid w:val="00F33B3F"/>
    <w:rsid w:val="00F34786"/>
    <w:rsid w:val="00F34A6F"/>
    <w:rsid w:val="00F34FD7"/>
    <w:rsid w:val="00F3583F"/>
    <w:rsid w:val="00F35A23"/>
    <w:rsid w:val="00F35B1C"/>
    <w:rsid w:val="00F367A0"/>
    <w:rsid w:val="00F36C5F"/>
    <w:rsid w:val="00F36D61"/>
    <w:rsid w:val="00F37626"/>
    <w:rsid w:val="00F410A8"/>
    <w:rsid w:val="00F41E0F"/>
    <w:rsid w:val="00F423DE"/>
    <w:rsid w:val="00F428B4"/>
    <w:rsid w:val="00F43A88"/>
    <w:rsid w:val="00F44822"/>
    <w:rsid w:val="00F45795"/>
    <w:rsid w:val="00F45EB4"/>
    <w:rsid w:val="00F46B90"/>
    <w:rsid w:val="00F471BB"/>
    <w:rsid w:val="00F47B45"/>
    <w:rsid w:val="00F51C19"/>
    <w:rsid w:val="00F520D4"/>
    <w:rsid w:val="00F5254C"/>
    <w:rsid w:val="00F5292B"/>
    <w:rsid w:val="00F53391"/>
    <w:rsid w:val="00F53516"/>
    <w:rsid w:val="00F535A8"/>
    <w:rsid w:val="00F536ED"/>
    <w:rsid w:val="00F5397D"/>
    <w:rsid w:val="00F54A2A"/>
    <w:rsid w:val="00F54E7C"/>
    <w:rsid w:val="00F554DE"/>
    <w:rsid w:val="00F55650"/>
    <w:rsid w:val="00F55961"/>
    <w:rsid w:val="00F571A1"/>
    <w:rsid w:val="00F5722A"/>
    <w:rsid w:val="00F572FD"/>
    <w:rsid w:val="00F57992"/>
    <w:rsid w:val="00F579E5"/>
    <w:rsid w:val="00F601D4"/>
    <w:rsid w:val="00F60482"/>
    <w:rsid w:val="00F6072C"/>
    <w:rsid w:val="00F60DAD"/>
    <w:rsid w:val="00F61595"/>
    <w:rsid w:val="00F6261C"/>
    <w:rsid w:val="00F62889"/>
    <w:rsid w:val="00F62C25"/>
    <w:rsid w:val="00F63234"/>
    <w:rsid w:val="00F63415"/>
    <w:rsid w:val="00F65B6E"/>
    <w:rsid w:val="00F66639"/>
    <w:rsid w:val="00F67915"/>
    <w:rsid w:val="00F679A1"/>
    <w:rsid w:val="00F67EE7"/>
    <w:rsid w:val="00F7035F"/>
    <w:rsid w:val="00F70FF2"/>
    <w:rsid w:val="00F73059"/>
    <w:rsid w:val="00F73A5E"/>
    <w:rsid w:val="00F73B7F"/>
    <w:rsid w:val="00F73B8E"/>
    <w:rsid w:val="00F7439C"/>
    <w:rsid w:val="00F75504"/>
    <w:rsid w:val="00F7550B"/>
    <w:rsid w:val="00F7573D"/>
    <w:rsid w:val="00F758FC"/>
    <w:rsid w:val="00F765D6"/>
    <w:rsid w:val="00F76A75"/>
    <w:rsid w:val="00F777CC"/>
    <w:rsid w:val="00F77DD0"/>
    <w:rsid w:val="00F8027B"/>
    <w:rsid w:val="00F803AC"/>
    <w:rsid w:val="00F81652"/>
    <w:rsid w:val="00F81A0B"/>
    <w:rsid w:val="00F81DE0"/>
    <w:rsid w:val="00F828D5"/>
    <w:rsid w:val="00F82CB5"/>
    <w:rsid w:val="00F82FAC"/>
    <w:rsid w:val="00F83358"/>
    <w:rsid w:val="00F83489"/>
    <w:rsid w:val="00F8356A"/>
    <w:rsid w:val="00F84044"/>
    <w:rsid w:val="00F844B2"/>
    <w:rsid w:val="00F84B87"/>
    <w:rsid w:val="00F84BAD"/>
    <w:rsid w:val="00F85C2B"/>
    <w:rsid w:val="00F85DFA"/>
    <w:rsid w:val="00F8712F"/>
    <w:rsid w:val="00F87C69"/>
    <w:rsid w:val="00F91873"/>
    <w:rsid w:val="00F91FF6"/>
    <w:rsid w:val="00F92409"/>
    <w:rsid w:val="00F9246D"/>
    <w:rsid w:val="00F93626"/>
    <w:rsid w:val="00F937CF"/>
    <w:rsid w:val="00F9400E"/>
    <w:rsid w:val="00F94C7F"/>
    <w:rsid w:val="00F956FD"/>
    <w:rsid w:val="00F957FA"/>
    <w:rsid w:val="00F95D4C"/>
    <w:rsid w:val="00F95DD9"/>
    <w:rsid w:val="00F968AA"/>
    <w:rsid w:val="00F96CE0"/>
    <w:rsid w:val="00F97184"/>
    <w:rsid w:val="00F97742"/>
    <w:rsid w:val="00FA0429"/>
    <w:rsid w:val="00FA0716"/>
    <w:rsid w:val="00FA085E"/>
    <w:rsid w:val="00FA0929"/>
    <w:rsid w:val="00FA11CD"/>
    <w:rsid w:val="00FA15A9"/>
    <w:rsid w:val="00FA15B2"/>
    <w:rsid w:val="00FA1C35"/>
    <w:rsid w:val="00FA2796"/>
    <w:rsid w:val="00FA2839"/>
    <w:rsid w:val="00FA3771"/>
    <w:rsid w:val="00FA3CE9"/>
    <w:rsid w:val="00FA4699"/>
    <w:rsid w:val="00FA474D"/>
    <w:rsid w:val="00FA5CBE"/>
    <w:rsid w:val="00FA697D"/>
    <w:rsid w:val="00FA69FC"/>
    <w:rsid w:val="00FA7E18"/>
    <w:rsid w:val="00FB035D"/>
    <w:rsid w:val="00FB0437"/>
    <w:rsid w:val="00FB058E"/>
    <w:rsid w:val="00FB06D8"/>
    <w:rsid w:val="00FB195A"/>
    <w:rsid w:val="00FB1E49"/>
    <w:rsid w:val="00FB244D"/>
    <w:rsid w:val="00FB2FAD"/>
    <w:rsid w:val="00FB3672"/>
    <w:rsid w:val="00FB43FF"/>
    <w:rsid w:val="00FB4508"/>
    <w:rsid w:val="00FB5A3A"/>
    <w:rsid w:val="00FB5E13"/>
    <w:rsid w:val="00FB6702"/>
    <w:rsid w:val="00FB6D4B"/>
    <w:rsid w:val="00FB6DA4"/>
    <w:rsid w:val="00FB71AC"/>
    <w:rsid w:val="00FB71C7"/>
    <w:rsid w:val="00FB7A13"/>
    <w:rsid w:val="00FC033C"/>
    <w:rsid w:val="00FC0639"/>
    <w:rsid w:val="00FC112E"/>
    <w:rsid w:val="00FC124B"/>
    <w:rsid w:val="00FC1319"/>
    <w:rsid w:val="00FC1B3F"/>
    <w:rsid w:val="00FC1CD8"/>
    <w:rsid w:val="00FC1F4B"/>
    <w:rsid w:val="00FC243A"/>
    <w:rsid w:val="00FC2AFD"/>
    <w:rsid w:val="00FC2FCB"/>
    <w:rsid w:val="00FC3D32"/>
    <w:rsid w:val="00FC4750"/>
    <w:rsid w:val="00FC4878"/>
    <w:rsid w:val="00FC4A68"/>
    <w:rsid w:val="00FC4E70"/>
    <w:rsid w:val="00FC539A"/>
    <w:rsid w:val="00FC559F"/>
    <w:rsid w:val="00FC59B8"/>
    <w:rsid w:val="00FC6CBD"/>
    <w:rsid w:val="00FC715C"/>
    <w:rsid w:val="00FC7C34"/>
    <w:rsid w:val="00FD051C"/>
    <w:rsid w:val="00FD0949"/>
    <w:rsid w:val="00FD098E"/>
    <w:rsid w:val="00FD09F7"/>
    <w:rsid w:val="00FD0AB0"/>
    <w:rsid w:val="00FD0ECD"/>
    <w:rsid w:val="00FD1335"/>
    <w:rsid w:val="00FD145C"/>
    <w:rsid w:val="00FD238F"/>
    <w:rsid w:val="00FD257F"/>
    <w:rsid w:val="00FD2F55"/>
    <w:rsid w:val="00FD3803"/>
    <w:rsid w:val="00FD38CD"/>
    <w:rsid w:val="00FD418F"/>
    <w:rsid w:val="00FD42EA"/>
    <w:rsid w:val="00FD4374"/>
    <w:rsid w:val="00FD4899"/>
    <w:rsid w:val="00FD5232"/>
    <w:rsid w:val="00FD55C2"/>
    <w:rsid w:val="00FD57E0"/>
    <w:rsid w:val="00FD5806"/>
    <w:rsid w:val="00FD681F"/>
    <w:rsid w:val="00FD6D86"/>
    <w:rsid w:val="00FD7B14"/>
    <w:rsid w:val="00FE1EAA"/>
    <w:rsid w:val="00FE270D"/>
    <w:rsid w:val="00FE2A4F"/>
    <w:rsid w:val="00FE36F7"/>
    <w:rsid w:val="00FE481B"/>
    <w:rsid w:val="00FE5672"/>
    <w:rsid w:val="00FE6779"/>
    <w:rsid w:val="00FE6FB0"/>
    <w:rsid w:val="00FE7D7D"/>
    <w:rsid w:val="00FE7F2E"/>
    <w:rsid w:val="00FF02C3"/>
    <w:rsid w:val="00FF13B5"/>
    <w:rsid w:val="00FF17B0"/>
    <w:rsid w:val="00FF281E"/>
    <w:rsid w:val="00FF2BE5"/>
    <w:rsid w:val="00FF2EEF"/>
    <w:rsid w:val="00FF3429"/>
    <w:rsid w:val="00FF34CD"/>
    <w:rsid w:val="00FF3FFA"/>
    <w:rsid w:val="00FF4B41"/>
    <w:rsid w:val="00FF4C18"/>
    <w:rsid w:val="00FF4F8A"/>
    <w:rsid w:val="00FF527C"/>
    <w:rsid w:val="00FF5283"/>
    <w:rsid w:val="00FF58DC"/>
    <w:rsid w:val="00FF5968"/>
    <w:rsid w:val="00FF5A8C"/>
    <w:rsid w:val="00FF5AC6"/>
    <w:rsid w:val="00FF5DAE"/>
    <w:rsid w:val="00FF608B"/>
    <w:rsid w:val="00FF6A81"/>
    <w:rsid w:val="00FF6B49"/>
    <w:rsid w:val="00FF6F85"/>
    <w:rsid w:val="00FF6F98"/>
    <w:rsid w:val="00FF6FA3"/>
    <w:rsid w:val="00FF6FC0"/>
    <w:rsid w:val="00FF7B29"/>
    <w:rsid w:val="00FF7C59"/>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D1F3774"/>
  <w15:docId w15:val="{F33F5633-BED0-4FF7-A99D-E702B73BA7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B Nazanin"/>
        <w:color w:val="000000" w:themeColor="text1"/>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672FB"/>
    <w:pPr>
      <w:bidi/>
      <w:spacing w:line="360" w:lineRule="auto"/>
      <w:jc w:val="both"/>
    </w:pPr>
    <w:rPr>
      <w:szCs w:val="24"/>
    </w:rPr>
  </w:style>
  <w:style w:type="paragraph" w:styleId="Heading1">
    <w:name w:val="heading 1"/>
    <w:basedOn w:val="Normal"/>
    <w:next w:val="Normal"/>
    <w:link w:val="Heading1Char"/>
    <w:uiPriority w:val="9"/>
    <w:qFormat/>
    <w:rsid w:val="00B42382"/>
    <w:pPr>
      <w:keepNext/>
      <w:keepLines/>
      <w:numPr>
        <w:numId w:val="7"/>
      </w:numPr>
      <w:spacing w:before="240" w:after="0"/>
      <w:outlineLvl w:val="0"/>
    </w:pPr>
    <w:rPr>
      <w:rFonts w:asciiTheme="majorHAnsi" w:eastAsiaTheme="majorEastAsia" w:hAnsiTheme="majorHAnsi"/>
      <w:b/>
      <w:bCs/>
      <w:color w:val="1F4E79" w:themeColor="accent1" w:themeShade="80"/>
      <w:sz w:val="32"/>
      <w:szCs w:val="32"/>
    </w:rPr>
  </w:style>
  <w:style w:type="paragraph" w:styleId="Heading2">
    <w:name w:val="heading 2"/>
    <w:basedOn w:val="Normal"/>
    <w:next w:val="Normal"/>
    <w:link w:val="Heading2Char"/>
    <w:uiPriority w:val="9"/>
    <w:unhideWhenUsed/>
    <w:qFormat/>
    <w:rsid w:val="00E01526"/>
    <w:pPr>
      <w:keepNext/>
      <w:keepLines/>
      <w:numPr>
        <w:ilvl w:val="1"/>
        <w:numId w:val="7"/>
      </w:numPr>
      <w:spacing w:before="40" w:after="0"/>
      <w:outlineLvl w:val="1"/>
    </w:pPr>
    <w:rPr>
      <w:rFonts w:asciiTheme="majorHAnsi" w:eastAsiaTheme="majorEastAsia" w:hAnsiTheme="majorHAnsi"/>
      <w:b/>
      <w:bCs/>
      <w:color w:val="1F4E79" w:themeColor="accent1" w:themeShade="80"/>
      <w:sz w:val="24"/>
      <w:szCs w:val="26"/>
      <w:lang w:val="de-DE"/>
    </w:rPr>
  </w:style>
  <w:style w:type="paragraph" w:styleId="Heading3">
    <w:name w:val="heading 3"/>
    <w:basedOn w:val="Normal"/>
    <w:next w:val="Normal"/>
    <w:link w:val="Heading3Char"/>
    <w:uiPriority w:val="9"/>
    <w:unhideWhenUsed/>
    <w:qFormat/>
    <w:rsid w:val="0010720F"/>
    <w:pPr>
      <w:keepNext/>
      <w:keepLines/>
      <w:numPr>
        <w:ilvl w:val="2"/>
        <w:numId w:val="7"/>
      </w:numPr>
      <w:spacing w:before="40" w:after="0"/>
      <w:outlineLvl w:val="2"/>
    </w:pPr>
    <w:rPr>
      <w:rFonts w:asciiTheme="majorBidi" w:eastAsiaTheme="majorEastAsia" w:hAnsiTheme="majorBidi"/>
      <w:b/>
      <w:bCs/>
      <w:color w:val="1F4D78" w:themeColor="accent1" w:themeShade="7F"/>
      <w:sz w:val="24"/>
    </w:rPr>
  </w:style>
  <w:style w:type="paragraph" w:styleId="Heading4">
    <w:name w:val="heading 4"/>
    <w:basedOn w:val="Normal"/>
    <w:next w:val="Normal"/>
    <w:link w:val="Heading4Char"/>
    <w:uiPriority w:val="9"/>
    <w:semiHidden/>
    <w:unhideWhenUsed/>
    <w:rsid w:val="00266A1A"/>
    <w:pPr>
      <w:keepNext/>
      <w:keepLines/>
      <w:spacing w:before="40" w:after="0"/>
      <w:outlineLvl w:val="3"/>
    </w:pPr>
    <w:rPr>
      <w:rFonts w:asciiTheme="majorHAnsi" w:eastAsiaTheme="majorEastAsia" w:hAnsiTheme="majorHAnsi" w:cstheme="majorBidi"/>
      <w:i/>
      <w:iCs/>
      <w:color w:val="2E74B5" w:themeColor="accent1" w:themeShade="BF"/>
    </w:rPr>
  </w:style>
  <w:style w:type="paragraph" w:styleId="Heading5">
    <w:name w:val="heading 5"/>
    <w:basedOn w:val="Normal"/>
    <w:next w:val="Normal"/>
    <w:link w:val="Heading5Char"/>
    <w:uiPriority w:val="9"/>
    <w:semiHidden/>
    <w:unhideWhenUsed/>
    <w:qFormat/>
    <w:rsid w:val="00962312"/>
    <w:pPr>
      <w:keepNext/>
      <w:keepLines/>
      <w:spacing w:before="40" w:after="0"/>
      <w:outlineLvl w:val="4"/>
    </w:pPr>
    <w:rPr>
      <w:rFonts w:asciiTheme="majorHAnsi" w:eastAsiaTheme="majorEastAsia" w:hAnsiTheme="majorHAnsi" w:cstheme="majorBidi"/>
      <w:color w:val="2E74B5" w:themeColor="accent1" w:themeShade="BF"/>
    </w:rPr>
  </w:style>
  <w:style w:type="paragraph" w:styleId="Heading6">
    <w:name w:val="heading 6"/>
    <w:basedOn w:val="Normal"/>
    <w:next w:val="Normal"/>
    <w:link w:val="Heading6Char"/>
    <w:uiPriority w:val="9"/>
    <w:semiHidden/>
    <w:unhideWhenUsed/>
    <w:qFormat/>
    <w:rsid w:val="00962312"/>
    <w:pPr>
      <w:keepNext/>
      <w:keepLines/>
      <w:spacing w:before="40" w:after="0"/>
      <w:outlineLvl w:val="5"/>
    </w:pPr>
    <w:rPr>
      <w:rFonts w:asciiTheme="majorHAnsi" w:eastAsiaTheme="majorEastAsia" w:hAnsiTheme="majorHAnsi" w:cstheme="majorBidi"/>
      <w:color w:val="1F4D78" w:themeColor="accent1" w:themeShade="7F"/>
    </w:rPr>
  </w:style>
  <w:style w:type="paragraph" w:styleId="Heading7">
    <w:name w:val="heading 7"/>
    <w:basedOn w:val="Normal"/>
    <w:next w:val="Normal"/>
    <w:link w:val="Heading7Char"/>
    <w:uiPriority w:val="9"/>
    <w:semiHidden/>
    <w:unhideWhenUsed/>
    <w:qFormat/>
    <w:rsid w:val="00962312"/>
    <w:pPr>
      <w:keepNext/>
      <w:keepLines/>
      <w:spacing w:before="40" w:after="0"/>
      <w:outlineLvl w:val="6"/>
    </w:pPr>
    <w:rPr>
      <w:rFonts w:asciiTheme="majorHAnsi" w:eastAsiaTheme="majorEastAsia" w:hAnsiTheme="majorHAnsi" w:cstheme="majorBidi"/>
      <w:i/>
      <w:iCs/>
      <w:color w:val="1F4D78" w:themeColor="accent1" w:themeShade="7F"/>
    </w:rPr>
  </w:style>
  <w:style w:type="paragraph" w:styleId="Heading8">
    <w:name w:val="heading 8"/>
    <w:basedOn w:val="Normal"/>
    <w:next w:val="Normal"/>
    <w:link w:val="Heading8Char"/>
    <w:uiPriority w:val="9"/>
    <w:semiHidden/>
    <w:unhideWhenUsed/>
    <w:qFormat/>
    <w:rsid w:val="00962312"/>
    <w:pPr>
      <w:keepNext/>
      <w:keepLines/>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962312"/>
    <w:pPr>
      <w:keepNext/>
      <w:keepLines/>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42382"/>
    <w:rPr>
      <w:rFonts w:asciiTheme="majorHAnsi" w:eastAsiaTheme="majorEastAsia" w:hAnsiTheme="majorHAnsi"/>
      <w:b/>
      <w:bCs/>
      <w:color w:val="1F4E79" w:themeColor="accent1" w:themeShade="80"/>
      <w:sz w:val="32"/>
      <w:szCs w:val="32"/>
    </w:rPr>
  </w:style>
  <w:style w:type="character" w:customStyle="1" w:styleId="Heading2Char">
    <w:name w:val="Heading 2 Char"/>
    <w:basedOn w:val="DefaultParagraphFont"/>
    <w:link w:val="Heading2"/>
    <w:uiPriority w:val="9"/>
    <w:rsid w:val="00E01526"/>
    <w:rPr>
      <w:rFonts w:asciiTheme="majorHAnsi" w:eastAsiaTheme="majorEastAsia" w:hAnsiTheme="majorHAnsi"/>
      <w:b/>
      <w:bCs/>
      <w:color w:val="1F4E79" w:themeColor="accent1" w:themeShade="80"/>
      <w:sz w:val="24"/>
      <w:szCs w:val="26"/>
      <w:lang w:val="de-DE"/>
    </w:rPr>
  </w:style>
  <w:style w:type="character" w:customStyle="1" w:styleId="Heading3Char">
    <w:name w:val="Heading 3 Char"/>
    <w:basedOn w:val="DefaultParagraphFont"/>
    <w:link w:val="Heading3"/>
    <w:uiPriority w:val="9"/>
    <w:rsid w:val="0010720F"/>
    <w:rPr>
      <w:rFonts w:asciiTheme="majorBidi" w:eastAsiaTheme="majorEastAsia" w:hAnsiTheme="majorBidi"/>
      <w:b/>
      <w:bCs/>
      <w:color w:val="1F4D78" w:themeColor="accent1" w:themeShade="7F"/>
      <w:sz w:val="24"/>
      <w:szCs w:val="24"/>
    </w:rPr>
  </w:style>
  <w:style w:type="character" w:customStyle="1" w:styleId="Heading4Char">
    <w:name w:val="Heading 4 Char"/>
    <w:basedOn w:val="DefaultParagraphFont"/>
    <w:link w:val="Heading4"/>
    <w:uiPriority w:val="9"/>
    <w:semiHidden/>
    <w:rsid w:val="00266A1A"/>
    <w:rPr>
      <w:rFonts w:asciiTheme="majorHAnsi" w:eastAsiaTheme="majorEastAsia" w:hAnsiTheme="majorHAnsi" w:cstheme="majorBidi"/>
      <w:i/>
      <w:iCs/>
      <w:color w:val="2E74B5" w:themeColor="accent1" w:themeShade="BF"/>
    </w:rPr>
  </w:style>
  <w:style w:type="character" w:customStyle="1" w:styleId="Heading5Char">
    <w:name w:val="Heading 5 Char"/>
    <w:basedOn w:val="DefaultParagraphFont"/>
    <w:link w:val="Heading5"/>
    <w:uiPriority w:val="9"/>
    <w:semiHidden/>
    <w:rsid w:val="00962312"/>
    <w:rPr>
      <w:rFonts w:asciiTheme="majorHAnsi" w:eastAsiaTheme="majorEastAsia" w:hAnsiTheme="majorHAnsi" w:cstheme="majorBidi"/>
      <w:color w:val="2E74B5" w:themeColor="accent1" w:themeShade="BF"/>
    </w:rPr>
  </w:style>
  <w:style w:type="character" w:customStyle="1" w:styleId="Heading6Char">
    <w:name w:val="Heading 6 Char"/>
    <w:basedOn w:val="DefaultParagraphFont"/>
    <w:link w:val="Heading6"/>
    <w:uiPriority w:val="9"/>
    <w:semiHidden/>
    <w:rsid w:val="00962312"/>
    <w:rPr>
      <w:rFonts w:asciiTheme="majorHAnsi" w:eastAsiaTheme="majorEastAsia" w:hAnsiTheme="majorHAnsi" w:cstheme="majorBidi"/>
      <w:color w:val="1F4D78" w:themeColor="accent1" w:themeShade="7F"/>
    </w:rPr>
  </w:style>
  <w:style w:type="character" w:customStyle="1" w:styleId="Heading7Char">
    <w:name w:val="Heading 7 Char"/>
    <w:basedOn w:val="DefaultParagraphFont"/>
    <w:link w:val="Heading7"/>
    <w:uiPriority w:val="9"/>
    <w:semiHidden/>
    <w:rsid w:val="00962312"/>
    <w:rPr>
      <w:rFonts w:asciiTheme="majorHAnsi" w:eastAsiaTheme="majorEastAsia" w:hAnsiTheme="majorHAnsi" w:cstheme="majorBidi"/>
      <w:i/>
      <w:iCs/>
      <w:color w:val="1F4D78" w:themeColor="accent1" w:themeShade="7F"/>
    </w:rPr>
  </w:style>
  <w:style w:type="character" w:customStyle="1" w:styleId="Heading8Char">
    <w:name w:val="Heading 8 Char"/>
    <w:basedOn w:val="DefaultParagraphFont"/>
    <w:link w:val="Heading8"/>
    <w:uiPriority w:val="9"/>
    <w:semiHidden/>
    <w:rsid w:val="00962312"/>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962312"/>
    <w:rPr>
      <w:rFonts w:asciiTheme="majorHAnsi" w:eastAsiaTheme="majorEastAsia" w:hAnsiTheme="majorHAnsi" w:cstheme="majorBidi"/>
      <w:i/>
      <w:iCs/>
      <w:color w:val="272727" w:themeColor="text1" w:themeTint="D8"/>
      <w:sz w:val="21"/>
      <w:szCs w:val="21"/>
    </w:rPr>
  </w:style>
  <w:style w:type="paragraph" w:styleId="Header">
    <w:name w:val="header"/>
    <w:basedOn w:val="Normal"/>
    <w:link w:val="HeaderChar"/>
    <w:uiPriority w:val="99"/>
    <w:unhideWhenUsed/>
    <w:rsid w:val="004D7593"/>
    <w:pPr>
      <w:tabs>
        <w:tab w:val="center" w:pos="4680"/>
        <w:tab w:val="right" w:pos="9360"/>
      </w:tabs>
      <w:spacing w:line="240" w:lineRule="auto"/>
      <w:ind w:left="576"/>
      <w:jc w:val="center"/>
    </w:pPr>
    <w:rPr>
      <w:sz w:val="20"/>
      <w:szCs w:val="20"/>
    </w:rPr>
  </w:style>
  <w:style w:type="character" w:customStyle="1" w:styleId="HeaderChar">
    <w:name w:val="Header Char"/>
    <w:basedOn w:val="DefaultParagraphFont"/>
    <w:link w:val="Header"/>
    <w:uiPriority w:val="99"/>
    <w:rsid w:val="004D7593"/>
    <w:rPr>
      <w:sz w:val="20"/>
      <w:szCs w:val="20"/>
      <w:lang w:bidi="fa-IR"/>
    </w:rPr>
  </w:style>
  <w:style w:type="paragraph" w:styleId="Footer">
    <w:name w:val="footer"/>
    <w:basedOn w:val="Normal"/>
    <w:link w:val="FooterChar"/>
    <w:uiPriority w:val="99"/>
    <w:unhideWhenUsed/>
    <w:rsid w:val="00552034"/>
    <w:pPr>
      <w:tabs>
        <w:tab w:val="center" w:pos="4680"/>
        <w:tab w:val="right" w:pos="9360"/>
      </w:tabs>
      <w:spacing w:line="240" w:lineRule="auto"/>
    </w:pPr>
  </w:style>
  <w:style w:type="character" w:customStyle="1" w:styleId="FooterChar">
    <w:name w:val="Footer Char"/>
    <w:basedOn w:val="DefaultParagraphFont"/>
    <w:link w:val="Footer"/>
    <w:uiPriority w:val="99"/>
    <w:rsid w:val="00552034"/>
  </w:style>
  <w:style w:type="character" w:styleId="PlaceholderText">
    <w:name w:val="Placeholder Text"/>
    <w:basedOn w:val="DefaultParagraphFont"/>
    <w:uiPriority w:val="99"/>
    <w:semiHidden/>
    <w:rsid w:val="00552034"/>
    <w:rPr>
      <w:color w:val="808080"/>
    </w:rPr>
  </w:style>
  <w:style w:type="paragraph" w:styleId="TOCHeading">
    <w:name w:val="TOC Heading"/>
    <w:basedOn w:val="Heading1"/>
    <w:next w:val="Normal"/>
    <w:uiPriority w:val="39"/>
    <w:unhideWhenUsed/>
    <w:qFormat/>
    <w:rsid w:val="00B53B4C"/>
    <w:pPr>
      <w:outlineLvl w:val="9"/>
    </w:pPr>
  </w:style>
  <w:style w:type="paragraph" w:styleId="TOC1">
    <w:name w:val="toc 1"/>
    <w:basedOn w:val="Normal"/>
    <w:next w:val="Normal"/>
    <w:link w:val="TOC1Char"/>
    <w:autoRedefine/>
    <w:uiPriority w:val="39"/>
    <w:unhideWhenUsed/>
    <w:qFormat/>
    <w:rsid w:val="00CE69D8"/>
    <w:pPr>
      <w:tabs>
        <w:tab w:val="left" w:pos="240"/>
        <w:tab w:val="right" w:leader="dot" w:pos="9016"/>
      </w:tabs>
      <w:spacing w:after="100" w:line="288" w:lineRule="auto"/>
      <w:jc w:val="left"/>
    </w:pPr>
    <w:rPr>
      <w:noProof/>
      <w:color w:val="auto"/>
      <w:sz w:val="28"/>
      <w:szCs w:val="28"/>
    </w:rPr>
  </w:style>
  <w:style w:type="paragraph" w:customStyle="1" w:styleId="MiddleText">
    <w:name w:val="Middle Text"/>
    <w:basedOn w:val="Normal"/>
    <w:link w:val="MiddleTextChar"/>
    <w:qFormat/>
    <w:rsid w:val="00064F5D"/>
    <w:pPr>
      <w:spacing w:line="240" w:lineRule="auto"/>
      <w:jc w:val="center"/>
    </w:pPr>
  </w:style>
  <w:style w:type="character" w:styleId="Hyperlink">
    <w:name w:val="Hyperlink"/>
    <w:basedOn w:val="DefaultParagraphFont"/>
    <w:uiPriority w:val="99"/>
    <w:unhideWhenUsed/>
    <w:rsid w:val="00A95D8E"/>
    <w:rPr>
      <w:color w:val="0563C1" w:themeColor="hyperlink"/>
      <w:sz w:val="18"/>
      <w:szCs w:val="18"/>
      <w:u w:val="single"/>
    </w:rPr>
  </w:style>
  <w:style w:type="table" w:styleId="TableGrid">
    <w:name w:val="Table Grid"/>
    <w:basedOn w:val="TableNormal"/>
    <w:uiPriority w:val="39"/>
    <w:rsid w:val="00047C1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PlainTable21">
    <w:name w:val="Plain Table 21"/>
    <w:basedOn w:val="TableNormal"/>
    <w:uiPriority w:val="42"/>
    <w:rsid w:val="00047C1D"/>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customStyle="1" w:styleId="GridTable1Light1">
    <w:name w:val="Grid Table 1 Light1"/>
    <w:basedOn w:val="TableNormal"/>
    <w:uiPriority w:val="46"/>
    <w:rsid w:val="00047C1D"/>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styleId="Title">
    <w:name w:val="Title"/>
    <w:basedOn w:val="Normal"/>
    <w:next w:val="Normal"/>
    <w:link w:val="TitleChar"/>
    <w:uiPriority w:val="10"/>
    <w:qFormat/>
    <w:rsid w:val="001346F8"/>
    <w:pPr>
      <w:spacing w:after="0" w:line="240" w:lineRule="auto"/>
      <w:contextualSpacing/>
      <w:jc w:val="center"/>
    </w:pPr>
    <w:rPr>
      <w:rFonts w:asciiTheme="majorBidi" w:eastAsiaTheme="majorEastAsia" w:hAnsiTheme="majorBidi"/>
      <w:bCs/>
      <w:color w:val="auto"/>
      <w:spacing w:val="-10"/>
      <w:kern w:val="28"/>
      <w:sz w:val="36"/>
      <w:szCs w:val="40"/>
    </w:rPr>
  </w:style>
  <w:style w:type="character" w:customStyle="1" w:styleId="MiddleTextChar">
    <w:name w:val="Middle Text Char"/>
    <w:basedOn w:val="DefaultParagraphFont"/>
    <w:link w:val="MiddleText"/>
    <w:rsid w:val="00064F5D"/>
    <w:rPr>
      <w:szCs w:val="24"/>
    </w:rPr>
  </w:style>
  <w:style w:type="character" w:customStyle="1" w:styleId="TitleChar">
    <w:name w:val="Title Char"/>
    <w:basedOn w:val="DefaultParagraphFont"/>
    <w:link w:val="Title"/>
    <w:uiPriority w:val="10"/>
    <w:rsid w:val="001346F8"/>
    <w:rPr>
      <w:rFonts w:asciiTheme="majorBidi" w:eastAsiaTheme="majorEastAsia" w:hAnsiTheme="majorBidi"/>
      <w:bCs/>
      <w:color w:val="auto"/>
      <w:spacing w:val="-10"/>
      <w:kern w:val="28"/>
      <w:sz w:val="36"/>
      <w:szCs w:val="40"/>
    </w:rPr>
  </w:style>
  <w:style w:type="character" w:styleId="BookTitle">
    <w:name w:val="Book Title"/>
    <w:aliases w:val="Default"/>
    <w:basedOn w:val="DefaultParagraphFont"/>
    <w:uiPriority w:val="33"/>
    <w:qFormat/>
    <w:rsid w:val="00D85CF0"/>
    <w:rPr>
      <w:b/>
      <w:bCs/>
      <w:i/>
      <w:iCs/>
      <w:spacing w:val="5"/>
    </w:rPr>
  </w:style>
  <w:style w:type="paragraph" w:customStyle="1" w:styleId="MiddleBold">
    <w:name w:val="Middle Bold"/>
    <w:basedOn w:val="Normal"/>
    <w:link w:val="MiddleBoldChar"/>
    <w:qFormat/>
    <w:rsid w:val="004F509C"/>
    <w:pPr>
      <w:jc w:val="center"/>
    </w:pPr>
    <w:rPr>
      <w:b/>
      <w:bCs/>
      <w:sz w:val="24"/>
      <w:szCs w:val="28"/>
    </w:rPr>
  </w:style>
  <w:style w:type="character" w:customStyle="1" w:styleId="MiddleBoldChar">
    <w:name w:val="Middle Bold Char"/>
    <w:basedOn w:val="DefaultParagraphFont"/>
    <w:link w:val="MiddleBold"/>
    <w:rsid w:val="004F509C"/>
    <w:rPr>
      <w:b/>
      <w:bCs/>
      <w:sz w:val="24"/>
      <w:szCs w:val="28"/>
    </w:rPr>
  </w:style>
  <w:style w:type="paragraph" w:styleId="Caption">
    <w:name w:val="caption"/>
    <w:aliases w:val="جدول"/>
    <w:basedOn w:val="Normal"/>
    <w:next w:val="Normal"/>
    <w:link w:val="CaptionChar"/>
    <w:uiPriority w:val="35"/>
    <w:semiHidden/>
    <w:unhideWhenUsed/>
    <w:qFormat/>
    <w:rsid w:val="00282E26"/>
    <w:pPr>
      <w:spacing w:after="200" w:line="240" w:lineRule="auto"/>
    </w:pPr>
    <w:rPr>
      <w:i/>
      <w:iCs/>
      <w:color w:val="44546A" w:themeColor="text2"/>
      <w:sz w:val="18"/>
      <w:szCs w:val="18"/>
    </w:rPr>
  </w:style>
  <w:style w:type="paragraph" w:customStyle="1" w:styleId="References">
    <w:name w:val="References"/>
    <w:basedOn w:val="Normal"/>
    <w:uiPriority w:val="3"/>
    <w:rsid w:val="006847F2"/>
    <w:pPr>
      <w:widowControl w:val="0"/>
      <w:spacing w:line="480" w:lineRule="auto"/>
      <w:ind w:left="567" w:hanging="567"/>
    </w:pPr>
    <w:rPr>
      <w:rFonts w:eastAsia="MS Mincho" w:cs="Times New Roman"/>
      <w:kern w:val="2"/>
      <w:lang w:eastAsia="ja-JP"/>
    </w:rPr>
  </w:style>
  <w:style w:type="paragraph" w:styleId="BalloonText">
    <w:name w:val="Balloon Text"/>
    <w:basedOn w:val="Normal"/>
    <w:link w:val="BalloonTextChar"/>
    <w:uiPriority w:val="99"/>
    <w:semiHidden/>
    <w:unhideWhenUsed/>
    <w:rsid w:val="00AC6EF8"/>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C6EF8"/>
    <w:rPr>
      <w:rFonts w:ascii="Tahoma" w:hAnsi="Tahoma" w:cs="Tahoma"/>
      <w:sz w:val="16"/>
      <w:szCs w:val="16"/>
    </w:rPr>
  </w:style>
  <w:style w:type="character" w:styleId="FootnoteReference">
    <w:name w:val="footnote reference"/>
    <w:basedOn w:val="DefaultParagraphFont"/>
    <w:uiPriority w:val="99"/>
    <w:unhideWhenUsed/>
    <w:rsid w:val="009D344D"/>
    <w:rPr>
      <w:rFonts w:ascii="Times New Roman" w:hAnsi="Times New Roman" w:cs="B Nazanin"/>
      <w:b w:val="0"/>
      <w:bCs w:val="0"/>
      <w:i w:val="0"/>
      <w:iCs w:val="0"/>
      <w:sz w:val="20"/>
      <w:szCs w:val="22"/>
      <w:vertAlign w:val="superscript"/>
    </w:rPr>
  </w:style>
  <w:style w:type="paragraph" w:styleId="ListParagraph">
    <w:name w:val="List Paragraph"/>
    <w:basedOn w:val="Normal"/>
    <w:link w:val="ListParagraphChar"/>
    <w:uiPriority w:val="34"/>
    <w:qFormat/>
    <w:rsid w:val="000068CB"/>
    <w:pPr>
      <w:ind w:left="720"/>
      <w:contextualSpacing/>
    </w:pPr>
  </w:style>
  <w:style w:type="paragraph" w:styleId="FootnoteText">
    <w:name w:val="footnote text"/>
    <w:basedOn w:val="Normal"/>
    <w:link w:val="FootnoteTextChar"/>
    <w:uiPriority w:val="99"/>
    <w:unhideWhenUsed/>
    <w:rsid w:val="006802CB"/>
    <w:pPr>
      <w:spacing w:line="240" w:lineRule="auto"/>
    </w:pPr>
    <w:rPr>
      <w:sz w:val="20"/>
      <w:szCs w:val="20"/>
    </w:rPr>
  </w:style>
  <w:style w:type="character" w:customStyle="1" w:styleId="FootnoteTextChar">
    <w:name w:val="Footnote Text Char"/>
    <w:basedOn w:val="DefaultParagraphFont"/>
    <w:link w:val="FootnoteText"/>
    <w:uiPriority w:val="99"/>
    <w:rsid w:val="006802CB"/>
    <w:rPr>
      <w:rFonts w:asciiTheme="majorBidi" w:hAnsiTheme="majorBidi" w:cs="B Nazanin"/>
      <w:sz w:val="20"/>
      <w:szCs w:val="20"/>
    </w:rPr>
  </w:style>
  <w:style w:type="paragraph" w:customStyle="1" w:styleId="Bullet">
    <w:name w:val="Bullet"/>
    <w:basedOn w:val="ListBullet"/>
    <w:uiPriority w:val="3"/>
    <w:qFormat/>
    <w:rsid w:val="00582443"/>
    <w:pPr>
      <w:numPr>
        <w:numId w:val="10"/>
      </w:numPr>
    </w:pPr>
    <w:rPr>
      <w:rFonts w:asciiTheme="majorBidi" w:hAnsiTheme="majorBidi"/>
      <w:color w:val="auto"/>
    </w:rPr>
  </w:style>
  <w:style w:type="paragraph" w:styleId="TOC2">
    <w:name w:val="toc 2"/>
    <w:basedOn w:val="Normal"/>
    <w:next w:val="Normal"/>
    <w:uiPriority w:val="39"/>
    <w:unhideWhenUsed/>
    <w:qFormat/>
    <w:rsid w:val="00575994"/>
    <w:pPr>
      <w:tabs>
        <w:tab w:val="left" w:pos="1100"/>
        <w:tab w:val="right" w:leader="dot" w:pos="9180"/>
      </w:tabs>
      <w:spacing w:after="100"/>
      <w:ind w:left="240"/>
      <w:jc w:val="left"/>
    </w:pPr>
    <w:rPr>
      <w:noProof/>
      <w:sz w:val="26"/>
      <w:szCs w:val="26"/>
      <w:lang w:val="de-DE"/>
      <w14:scene3d>
        <w14:camera w14:prst="orthographicFront"/>
        <w14:lightRig w14:rig="threePt" w14:dir="t">
          <w14:rot w14:lat="0" w14:lon="0" w14:rev="0"/>
        </w14:lightRig>
      </w14:scene3d>
    </w:rPr>
  </w:style>
  <w:style w:type="paragraph" w:styleId="TOC3">
    <w:name w:val="toc 3"/>
    <w:basedOn w:val="Normal"/>
    <w:next w:val="Normal"/>
    <w:autoRedefine/>
    <w:uiPriority w:val="39"/>
    <w:unhideWhenUsed/>
    <w:qFormat/>
    <w:rsid w:val="00CE69D8"/>
    <w:pPr>
      <w:tabs>
        <w:tab w:val="right" w:leader="dot" w:pos="9060"/>
      </w:tabs>
      <w:spacing w:line="240" w:lineRule="auto"/>
      <w:ind w:left="997"/>
      <w:jc w:val="center"/>
    </w:pPr>
    <w:rPr>
      <w:noProof/>
    </w:rPr>
  </w:style>
  <w:style w:type="paragraph" w:styleId="TOC4">
    <w:name w:val="toc 4"/>
    <w:basedOn w:val="Normal"/>
    <w:next w:val="Normal"/>
    <w:autoRedefine/>
    <w:uiPriority w:val="39"/>
    <w:unhideWhenUsed/>
    <w:rsid w:val="001233A2"/>
    <w:pPr>
      <w:bidi w:val="0"/>
      <w:spacing w:after="100" w:line="259" w:lineRule="auto"/>
      <w:ind w:left="660"/>
      <w:jc w:val="left"/>
    </w:pPr>
    <w:rPr>
      <w:rFonts w:asciiTheme="minorHAnsi" w:eastAsiaTheme="minorEastAsia" w:hAnsiTheme="minorHAnsi" w:cstheme="minorBidi"/>
    </w:rPr>
  </w:style>
  <w:style w:type="character" w:styleId="CommentReference">
    <w:name w:val="annotation reference"/>
    <w:basedOn w:val="DefaultParagraphFont"/>
    <w:uiPriority w:val="99"/>
    <w:semiHidden/>
    <w:unhideWhenUsed/>
    <w:rsid w:val="00B25FEC"/>
    <w:rPr>
      <w:sz w:val="16"/>
      <w:szCs w:val="16"/>
    </w:rPr>
  </w:style>
  <w:style w:type="paragraph" w:styleId="CommentSubject">
    <w:name w:val="annotation subject"/>
    <w:basedOn w:val="Normal"/>
    <w:next w:val="Normal"/>
    <w:link w:val="CommentSubjectChar"/>
    <w:uiPriority w:val="99"/>
    <w:semiHidden/>
    <w:unhideWhenUsed/>
    <w:rsid w:val="004F509C"/>
    <w:pPr>
      <w:spacing w:line="240" w:lineRule="auto"/>
    </w:pPr>
    <w:rPr>
      <w:b/>
      <w:bCs/>
      <w:sz w:val="20"/>
      <w:szCs w:val="20"/>
    </w:rPr>
  </w:style>
  <w:style w:type="character" w:customStyle="1" w:styleId="CommentSubjectChar">
    <w:name w:val="Comment Subject Char"/>
    <w:basedOn w:val="DefaultParagraphFont"/>
    <w:link w:val="CommentSubject"/>
    <w:uiPriority w:val="99"/>
    <w:semiHidden/>
    <w:rsid w:val="004F509C"/>
    <w:rPr>
      <w:rFonts w:asciiTheme="majorBidi" w:hAnsiTheme="majorBidi" w:cs="B Nazanin"/>
      <w:b/>
      <w:bCs/>
      <w:sz w:val="20"/>
      <w:szCs w:val="20"/>
    </w:rPr>
  </w:style>
  <w:style w:type="paragraph" w:styleId="TOC5">
    <w:name w:val="toc 5"/>
    <w:basedOn w:val="Normal"/>
    <w:next w:val="Normal"/>
    <w:autoRedefine/>
    <w:uiPriority w:val="39"/>
    <w:unhideWhenUsed/>
    <w:rsid w:val="001233A2"/>
    <w:pPr>
      <w:bidi w:val="0"/>
      <w:spacing w:after="100" w:line="259" w:lineRule="auto"/>
      <w:ind w:left="880"/>
      <w:jc w:val="left"/>
    </w:pPr>
    <w:rPr>
      <w:rFonts w:asciiTheme="minorHAnsi" w:eastAsiaTheme="minorEastAsia" w:hAnsiTheme="minorHAnsi" w:cstheme="minorBidi"/>
    </w:rPr>
  </w:style>
  <w:style w:type="character" w:styleId="EndnoteReference">
    <w:name w:val="endnote reference"/>
    <w:basedOn w:val="DefaultParagraphFont"/>
    <w:uiPriority w:val="99"/>
    <w:semiHidden/>
    <w:unhideWhenUsed/>
    <w:rsid w:val="0028214F"/>
    <w:rPr>
      <w:vertAlign w:val="superscript"/>
    </w:rPr>
  </w:style>
  <w:style w:type="paragraph" w:customStyle="1" w:styleId="Heading60">
    <w:name w:val="Heading 6_0"/>
    <w:basedOn w:val="Normal"/>
    <w:next w:val="Normal"/>
    <w:link w:val="Heading6Char0"/>
    <w:uiPriority w:val="9"/>
    <w:semiHidden/>
    <w:unhideWhenUsed/>
    <w:rsid w:val="00962312"/>
    <w:pPr>
      <w:keepNext/>
      <w:keepLines/>
      <w:numPr>
        <w:ilvl w:val="5"/>
        <w:numId w:val="2"/>
      </w:numPr>
      <w:spacing w:before="40"/>
      <w:outlineLvl w:val="5"/>
    </w:pPr>
    <w:rPr>
      <w:rFonts w:asciiTheme="majorHAnsi" w:eastAsiaTheme="majorEastAsia" w:hAnsiTheme="majorHAnsi" w:cstheme="majorBidi"/>
      <w:color w:val="1F4D78" w:themeColor="accent1" w:themeShade="7F"/>
    </w:rPr>
  </w:style>
  <w:style w:type="character" w:customStyle="1" w:styleId="Heading6Char0">
    <w:name w:val="Heading 6 Char_0"/>
    <w:basedOn w:val="DefaultParagraphFont"/>
    <w:link w:val="Heading60"/>
    <w:uiPriority w:val="9"/>
    <w:semiHidden/>
    <w:rsid w:val="00962312"/>
    <w:rPr>
      <w:rFonts w:asciiTheme="majorHAnsi" w:eastAsiaTheme="majorEastAsia" w:hAnsiTheme="majorHAnsi" w:cstheme="majorBidi"/>
      <w:color w:val="1F4D78" w:themeColor="accent1" w:themeShade="7F"/>
      <w:lang w:bidi="fa-IR"/>
    </w:rPr>
  </w:style>
  <w:style w:type="paragraph" w:customStyle="1" w:styleId="Heading70">
    <w:name w:val="Heading 7_0"/>
    <w:basedOn w:val="Normal"/>
    <w:next w:val="Normal"/>
    <w:link w:val="Heading7Char0"/>
    <w:uiPriority w:val="9"/>
    <w:semiHidden/>
    <w:unhideWhenUsed/>
    <w:rsid w:val="00962312"/>
    <w:pPr>
      <w:keepNext/>
      <w:keepLines/>
      <w:numPr>
        <w:ilvl w:val="6"/>
        <w:numId w:val="2"/>
      </w:numPr>
      <w:spacing w:before="40"/>
      <w:outlineLvl w:val="6"/>
    </w:pPr>
    <w:rPr>
      <w:rFonts w:asciiTheme="majorHAnsi" w:eastAsiaTheme="majorEastAsia" w:hAnsiTheme="majorHAnsi" w:cstheme="majorBidi"/>
      <w:i/>
      <w:iCs/>
      <w:color w:val="1F4D78" w:themeColor="accent1" w:themeShade="7F"/>
    </w:rPr>
  </w:style>
  <w:style w:type="character" w:customStyle="1" w:styleId="Heading7Char0">
    <w:name w:val="Heading 7 Char_0"/>
    <w:basedOn w:val="DefaultParagraphFont"/>
    <w:link w:val="Heading70"/>
    <w:uiPriority w:val="9"/>
    <w:semiHidden/>
    <w:rsid w:val="00962312"/>
    <w:rPr>
      <w:rFonts w:asciiTheme="majorHAnsi" w:eastAsiaTheme="majorEastAsia" w:hAnsiTheme="majorHAnsi" w:cstheme="majorBidi"/>
      <w:i/>
      <w:iCs/>
      <w:color w:val="1F4D78" w:themeColor="accent1" w:themeShade="7F"/>
      <w:lang w:bidi="fa-IR"/>
    </w:rPr>
  </w:style>
  <w:style w:type="paragraph" w:customStyle="1" w:styleId="Heading80">
    <w:name w:val="Heading 8_0"/>
    <w:basedOn w:val="Normal"/>
    <w:next w:val="Normal"/>
    <w:link w:val="Heading8Char0"/>
    <w:uiPriority w:val="9"/>
    <w:semiHidden/>
    <w:unhideWhenUsed/>
    <w:rsid w:val="00962312"/>
    <w:pPr>
      <w:keepNext/>
      <w:keepLines/>
      <w:numPr>
        <w:ilvl w:val="7"/>
        <w:numId w:val="2"/>
      </w:numPr>
      <w:spacing w:before="40"/>
      <w:outlineLvl w:val="7"/>
    </w:pPr>
    <w:rPr>
      <w:rFonts w:asciiTheme="majorHAnsi" w:eastAsiaTheme="majorEastAsia" w:hAnsiTheme="majorHAnsi" w:cstheme="majorBidi"/>
      <w:color w:val="272727" w:themeColor="text1" w:themeTint="D8"/>
      <w:sz w:val="21"/>
      <w:szCs w:val="21"/>
    </w:rPr>
  </w:style>
  <w:style w:type="character" w:customStyle="1" w:styleId="Heading8Char0">
    <w:name w:val="Heading 8 Char_0"/>
    <w:basedOn w:val="DefaultParagraphFont"/>
    <w:link w:val="Heading80"/>
    <w:uiPriority w:val="9"/>
    <w:semiHidden/>
    <w:rsid w:val="00962312"/>
    <w:rPr>
      <w:rFonts w:asciiTheme="majorHAnsi" w:eastAsiaTheme="majorEastAsia" w:hAnsiTheme="majorHAnsi" w:cstheme="majorBidi"/>
      <w:color w:val="272727" w:themeColor="text1" w:themeTint="D8"/>
      <w:sz w:val="21"/>
      <w:szCs w:val="21"/>
      <w:lang w:bidi="fa-IR"/>
    </w:rPr>
  </w:style>
  <w:style w:type="paragraph" w:customStyle="1" w:styleId="Heading90">
    <w:name w:val="Heading 9_0"/>
    <w:basedOn w:val="Normal"/>
    <w:next w:val="Normal"/>
    <w:link w:val="Heading9Char0"/>
    <w:uiPriority w:val="9"/>
    <w:semiHidden/>
    <w:unhideWhenUsed/>
    <w:rsid w:val="00962312"/>
    <w:pPr>
      <w:keepNext/>
      <w:keepLines/>
      <w:numPr>
        <w:ilvl w:val="8"/>
        <w:numId w:val="2"/>
      </w:numPr>
      <w:spacing w:before="40"/>
      <w:outlineLvl w:val="8"/>
    </w:pPr>
    <w:rPr>
      <w:rFonts w:asciiTheme="majorHAnsi" w:eastAsiaTheme="majorEastAsia" w:hAnsiTheme="majorHAnsi" w:cstheme="majorBidi"/>
      <w:i/>
      <w:iCs/>
      <w:color w:val="272727" w:themeColor="text1" w:themeTint="D8"/>
      <w:sz w:val="21"/>
      <w:szCs w:val="21"/>
    </w:rPr>
  </w:style>
  <w:style w:type="character" w:customStyle="1" w:styleId="Heading9Char0">
    <w:name w:val="Heading 9 Char_0"/>
    <w:basedOn w:val="DefaultParagraphFont"/>
    <w:link w:val="Heading90"/>
    <w:uiPriority w:val="9"/>
    <w:semiHidden/>
    <w:rsid w:val="00962312"/>
    <w:rPr>
      <w:rFonts w:asciiTheme="majorHAnsi" w:eastAsiaTheme="majorEastAsia" w:hAnsiTheme="majorHAnsi" w:cstheme="majorBidi"/>
      <w:i/>
      <w:iCs/>
      <w:color w:val="272727" w:themeColor="text1" w:themeTint="D8"/>
      <w:sz w:val="21"/>
      <w:szCs w:val="21"/>
      <w:lang w:bidi="fa-IR"/>
    </w:rPr>
  </w:style>
  <w:style w:type="table" w:customStyle="1" w:styleId="GridTable4-Accent51">
    <w:name w:val="Grid Table 4 - Accent 51"/>
    <w:basedOn w:val="TableNormal"/>
    <w:uiPriority w:val="49"/>
    <w:rsid w:val="00D303E1"/>
    <w:pPr>
      <w:spacing w:after="0" w:line="240" w:lineRule="auto"/>
    </w:pPr>
    <w:tblPr>
      <w:tblStyleRowBandSize w:val="1"/>
      <w:tblStyleColBandSize w:val="1"/>
      <w:tblBorders>
        <w:top w:val="single" w:sz="4" w:space="0" w:color="8EAADB" w:themeColor="accent5" w:themeTint="99"/>
        <w:left w:val="single" w:sz="4" w:space="0" w:color="8EAADB" w:themeColor="accent5" w:themeTint="99"/>
        <w:bottom w:val="single" w:sz="4" w:space="0" w:color="8EAADB" w:themeColor="accent5" w:themeTint="99"/>
        <w:right w:val="single" w:sz="4" w:space="0" w:color="8EAADB" w:themeColor="accent5" w:themeTint="99"/>
        <w:insideH w:val="single" w:sz="4" w:space="0" w:color="8EAADB" w:themeColor="accent5" w:themeTint="99"/>
        <w:insideV w:val="single" w:sz="4" w:space="0" w:color="8EAADB" w:themeColor="accent5" w:themeTint="99"/>
      </w:tblBorders>
    </w:tblPr>
    <w:tblStylePr w:type="firstRow">
      <w:rPr>
        <w:b/>
        <w:bCs/>
        <w:color w:val="FFFFFF" w:themeColor="background1"/>
      </w:rPr>
      <w:tblPr/>
      <w:tcPr>
        <w:tcBorders>
          <w:top w:val="single" w:sz="4" w:space="0" w:color="4472C4" w:themeColor="accent5"/>
          <w:left w:val="single" w:sz="4" w:space="0" w:color="4472C4" w:themeColor="accent5"/>
          <w:bottom w:val="single" w:sz="4" w:space="0" w:color="4472C4" w:themeColor="accent5"/>
          <w:right w:val="single" w:sz="4" w:space="0" w:color="4472C4" w:themeColor="accent5"/>
          <w:insideH w:val="nil"/>
          <w:insideV w:val="nil"/>
        </w:tcBorders>
        <w:shd w:val="clear" w:color="auto" w:fill="4472C4" w:themeFill="accent5"/>
      </w:tcPr>
    </w:tblStylePr>
    <w:tblStylePr w:type="lastRow">
      <w:rPr>
        <w:b/>
        <w:bCs/>
      </w:rPr>
      <w:tblPr/>
      <w:tcPr>
        <w:tcBorders>
          <w:top w:val="double" w:sz="4" w:space="0" w:color="4472C4" w:themeColor="accent5"/>
        </w:tcBorders>
      </w:tcPr>
    </w:tblStylePr>
    <w:tblStylePr w:type="firstCol">
      <w:rPr>
        <w:b/>
        <w:bCs/>
      </w:rPr>
    </w:tblStylePr>
    <w:tblStylePr w:type="lastCol">
      <w:rPr>
        <w:b/>
        <w:bCs/>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 w:type="table" w:customStyle="1" w:styleId="TableGrid0">
    <w:name w:val="Table Grid_0"/>
    <w:basedOn w:val="TableNormal"/>
    <w:uiPriority w:val="39"/>
    <w:rsid w:val="00047C1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_1"/>
    <w:basedOn w:val="TableNormal"/>
    <w:uiPriority w:val="39"/>
    <w:rsid w:val="00047C1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_2"/>
    <w:basedOn w:val="TableNormal"/>
    <w:uiPriority w:val="59"/>
    <w:rsid w:val="00EC15A2"/>
    <w:pPr>
      <w:spacing w:after="0" w:line="240" w:lineRule="auto"/>
    </w:pPr>
    <w:rPr>
      <w:rFonts w:ascii="Calibri" w:eastAsia="Calibri" w:hAnsi="Calibri" w:cs="Times New Roman"/>
      <w:lang w:bidi="fa-I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_3"/>
    <w:basedOn w:val="TableNormal"/>
    <w:uiPriority w:val="39"/>
    <w:rsid w:val="00EC15A2"/>
    <w:pPr>
      <w:spacing w:after="0" w:line="240" w:lineRule="auto"/>
    </w:pPr>
    <w:rPr>
      <w:rFonts w:ascii="Calibri" w:eastAsia="Calibri" w:hAnsi="Calibri" w:cs="Times New Roman"/>
      <w:lang w:bidi="fa-I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ndnoteTextChar">
    <w:name w:val="Endnote Text Char"/>
    <w:basedOn w:val="DefaultParagraphFont"/>
    <w:link w:val="EndnoteText"/>
    <w:uiPriority w:val="99"/>
    <w:semiHidden/>
    <w:rsid w:val="00EE7E43"/>
    <w:rPr>
      <w:rFonts w:asciiTheme="majorBidi" w:hAnsiTheme="majorBidi" w:cs="B Nazanin"/>
      <w:sz w:val="20"/>
      <w:szCs w:val="20"/>
    </w:rPr>
  </w:style>
  <w:style w:type="paragraph" w:styleId="EndnoteText">
    <w:name w:val="endnote text"/>
    <w:basedOn w:val="Normal"/>
    <w:link w:val="EndnoteTextChar"/>
    <w:uiPriority w:val="99"/>
    <w:semiHidden/>
    <w:unhideWhenUsed/>
    <w:rsid w:val="00EE7E43"/>
    <w:pPr>
      <w:spacing w:line="240" w:lineRule="auto"/>
    </w:pPr>
    <w:rPr>
      <w:sz w:val="20"/>
      <w:szCs w:val="20"/>
    </w:rPr>
  </w:style>
  <w:style w:type="paragraph" w:styleId="TOC6">
    <w:name w:val="toc 6"/>
    <w:basedOn w:val="Normal"/>
    <w:next w:val="Normal"/>
    <w:autoRedefine/>
    <w:uiPriority w:val="39"/>
    <w:unhideWhenUsed/>
    <w:rsid w:val="001233A2"/>
    <w:pPr>
      <w:bidi w:val="0"/>
      <w:spacing w:after="100" w:line="259" w:lineRule="auto"/>
      <w:ind w:left="1100"/>
      <w:jc w:val="left"/>
    </w:pPr>
    <w:rPr>
      <w:rFonts w:asciiTheme="minorHAnsi" w:eastAsiaTheme="minorEastAsia" w:hAnsiTheme="minorHAnsi" w:cstheme="minorBidi"/>
    </w:rPr>
  </w:style>
  <w:style w:type="paragraph" w:styleId="TOC7">
    <w:name w:val="toc 7"/>
    <w:basedOn w:val="Normal"/>
    <w:next w:val="Normal"/>
    <w:autoRedefine/>
    <w:uiPriority w:val="39"/>
    <w:unhideWhenUsed/>
    <w:rsid w:val="001233A2"/>
    <w:pPr>
      <w:bidi w:val="0"/>
      <w:spacing w:after="100" w:line="259" w:lineRule="auto"/>
      <w:ind w:left="1320"/>
      <w:jc w:val="left"/>
    </w:pPr>
    <w:rPr>
      <w:rFonts w:asciiTheme="minorHAnsi" w:eastAsiaTheme="minorEastAsia" w:hAnsiTheme="minorHAnsi" w:cstheme="minorBidi"/>
    </w:rPr>
  </w:style>
  <w:style w:type="paragraph" w:styleId="TOC8">
    <w:name w:val="toc 8"/>
    <w:basedOn w:val="Normal"/>
    <w:next w:val="Normal"/>
    <w:autoRedefine/>
    <w:uiPriority w:val="39"/>
    <w:unhideWhenUsed/>
    <w:rsid w:val="001233A2"/>
    <w:pPr>
      <w:bidi w:val="0"/>
      <w:spacing w:after="100" w:line="259" w:lineRule="auto"/>
      <w:ind w:left="1540"/>
      <w:jc w:val="left"/>
    </w:pPr>
    <w:rPr>
      <w:rFonts w:asciiTheme="minorHAnsi" w:eastAsiaTheme="minorEastAsia" w:hAnsiTheme="minorHAnsi" w:cstheme="minorBidi"/>
    </w:rPr>
  </w:style>
  <w:style w:type="paragraph" w:styleId="TOC9">
    <w:name w:val="toc 9"/>
    <w:basedOn w:val="Normal"/>
    <w:next w:val="Normal"/>
    <w:autoRedefine/>
    <w:uiPriority w:val="39"/>
    <w:unhideWhenUsed/>
    <w:rsid w:val="001233A2"/>
    <w:pPr>
      <w:bidi w:val="0"/>
      <w:spacing w:after="100" w:line="259" w:lineRule="auto"/>
      <w:ind w:left="1760"/>
      <w:jc w:val="left"/>
    </w:pPr>
    <w:rPr>
      <w:rFonts w:asciiTheme="minorHAnsi" w:eastAsiaTheme="minorEastAsia" w:hAnsiTheme="minorHAnsi" w:cstheme="minorBidi"/>
    </w:rPr>
  </w:style>
  <w:style w:type="character" w:customStyle="1" w:styleId="UnresolvedMention1">
    <w:name w:val="Unresolved Mention1"/>
    <w:basedOn w:val="DefaultParagraphFont"/>
    <w:uiPriority w:val="99"/>
    <w:semiHidden/>
    <w:unhideWhenUsed/>
    <w:rsid w:val="000E608C"/>
    <w:rPr>
      <w:color w:val="605E5C"/>
      <w:shd w:val="clear" w:color="auto" w:fill="E1DFDD"/>
    </w:rPr>
  </w:style>
  <w:style w:type="table" w:customStyle="1" w:styleId="GridTable4-Accent511">
    <w:name w:val="Grid Table 4 - Accent 511"/>
    <w:basedOn w:val="TableNormal"/>
    <w:uiPriority w:val="49"/>
    <w:rsid w:val="0047485B"/>
    <w:pPr>
      <w:spacing w:after="0" w:line="240" w:lineRule="auto"/>
    </w:pPr>
    <w:rPr>
      <w:rFonts w:cstheme="minorBidi"/>
    </w:rPr>
    <w:tblPr>
      <w:tblStyleRowBandSize w:val="1"/>
      <w:tblStyleColBandSize w:val="1"/>
      <w:tblBorders>
        <w:top w:val="single" w:sz="4" w:space="0" w:color="8EAADB" w:themeColor="accent5" w:themeTint="99"/>
        <w:left w:val="single" w:sz="4" w:space="0" w:color="8EAADB" w:themeColor="accent5" w:themeTint="99"/>
        <w:bottom w:val="single" w:sz="4" w:space="0" w:color="8EAADB" w:themeColor="accent5" w:themeTint="99"/>
        <w:right w:val="single" w:sz="4" w:space="0" w:color="8EAADB" w:themeColor="accent5" w:themeTint="99"/>
        <w:insideH w:val="single" w:sz="4" w:space="0" w:color="8EAADB" w:themeColor="accent5" w:themeTint="99"/>
        <w:insideV w:val="single" w:sz="4" w:space="0" w:color="8EAADB" w:themeColor="accent5" w:themeTint="99"/>
      </w:tblBorders>
    </w:tblPr>
    <w:tblStylePr w:type="firstRow">
      <w:rPr>
        <w:b/>
        <w:bCs/>
        <w:color w:val="FFFFFF" w:themeColor="background1"/>
      </w:rPr>
      <w:tblPr/>
      <w:tcPr>
        <w:tcBorders>
          <w:top w:val="single" w:sz="4" w:space="0" w:color="4472C4" w:themeColor="accent5"/>
          <w:left w:val="single" w:sz="4" w:space="0" w:color="4472C4" w:themeColor="accent5"/>
          <w:bottom w:val="single" w:sz="4" w:space="0" w:color="4472C4" w:themeColor="accent5"/>
          <w:right w:val="single" w:sz="4" w:space="0" w:color="4472C4" w:themeColor="accent5"/>
          <w:insideH w:val="nil"/>
          <w:insideV w:val="nil"/>
        </w:tcBorders>
        <w:shd w:val="clear" w:color="auto" w:fill="4472C4" w:themeFill="accent5"/>
      </w:tcPr>
    </w:tblStylePr>
    <w:tblStylePr w:type="lastRow">
      <w:rPr>
        <w:b/>
        <w:bCs/>
      </w:rPr>
      <w:tblPr/>
      <w:tcPr>
        <w:tcBorders>
          <w:top w:val="double" w:sz="4" w:space="0" w:color="4472C4" w:themeColor="accent5"/>
        </w:tcBorders>
      </w:tcPr>
    </w:tblStylePr>
    <w:tblStylePr w:type="firstCol">
      <w:rPr>
        <w:b/>
        <w:bCs/>
      </w:rPr>
    </w:tblStylePr>
    <w:tblStylePr w:type="lastCol">
      <w:rPr>
        <w:b/>
        <w:bCs/>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 w:type="table" w:customStyle="1" w:styleId="GridTable4-Accent11">
    <w:name w:val="Grid Table 4 - Accent 11"/>
    <w:basedOn w:val="TableNormal"/>
    <w:uiPriority w:val="49"/>
    <w:rsid w:val="0047485B"/>
    <w:pPr>
      <w:spacing w:after="0" w:line="240" w:lineRule="auto"/>
    </w:pPr>
    <w:rPr>
      <w:rFonts w:cstheme="minorBidi"/>
    </w:rPr>
    <w:tblPr>
      <w:tblStyleRowBandSize w:val="1"/>
      <w:tblStyleColBandSize w:val="1"/>
      <w:tbl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insideH w:val="single" w:sz="4" w:space="0" w:color="9CC2E5" w:themeColor="accent1" w:themeTint="99"/>
        <w:insideV w:val="single" w:sz="4" w:space="0" w:color="9CC2E5" w:themeColor="accent1" w:themeTint="99"/>
      </w:tblBorders>
    </w:tblPr>
    <w:tblStylePr w:type="firstRow">
      <w:rPr>
        <w:b/>
        <w:bCs/>
        <w:color w:val="FFFFFF" w:themeColor="background1"/>
      </w:rPr>
      <w:tblPr/>
      <w:tcPr>
        <w:tcBorders>
          <w:top w:val="single" w:sz="4" w:space="0" w:color="5B9BD5" w:themeColor="accent1"/>
          <w:left w:val="single" w:sz="4" w:space="0" w:color="5B9BD5" w:themeColor="accent1"/>
          <w:bottom w:val="single" w:sz="4" w:space="0" w:color="5B9BD5" w:themeColor="accent1"/>
          <w:right w:val="single" w:sz="4" w:space="0" w:color="5B9BD5" w:themeColor="accent1"/>
          <w:insideH w:val="nil"/>
          <w:insideV w:val="nil"/>
        </w:tcBorders>
        <w:shd w:val="clear" w:color="auto" w:fill="5B9BD5" w:themeFill="accent1"/>
      </w:tcPr>
    </w:tblStylePr>
    <w:tblStylePr w:type="lastRow">
      <w:rPr>
        <w:b/>
        <w:bCs/>
      </w:rPr>
      <w:tblPr/>
      <w:tcPr>
        <w:tcBorders>
          <w:top w:val="double" w:sz="4" w:space="0" w:color="5B9BD5" w:themeColor="accent1"/>
        </w:tcBorders>
      </w:tcPr>
    </w:tblStylePr>
    <w:tblStylePr w:type="firstCol">
      <w:rPr>
        <w:b/>
        <w:bCs/>
      </w:rPr>
    </w:tblStylePr>
    <w:tblStylePr w:type="lastCol">
      <w:rPr>
        <w:b/>
        <w:bCs/>
      </w:rPr>
    </w:tblStylePr>
    <w:tblStylePr w:type="band1Vert">
      <w:tblPr/>
      <w:tcPr>
        <w:shd w:val="clear" w:color="auto" w:fill="DEEAF6" w:themeFill="accent1" w:themeFillTint="33"/>
      </w:tcPr>
    </w:tblStylePr>
    <w:tblStylePr w:type="band1Horz">
      <w:tblPr/>
      <w:tcPr>
        <w:shd w:val="clear" w:color="auto" w:fill="DEEAF6" w:themeFill="accent1" w:themeFillTint="33"/>
      </w:tcPr>
    </w:tblStylePr>
  </w:style>
  <w:style w:type="numbering" w:customStyle="1" w:styleId="Heading3forReports">
    <w:name w:val="Heading 3 for Reports"/>
    <w:uiPriority w:val="99"/>
    <w:rsid w:val="005E6D21"/>
    <w:pPr>
      <w:numPr>
        <w:numId w:val="9"/>
      </w:numPr>
    </w:pPr>
  </w:style>
  <w:style w:type="character" w:customStyle="1" w:styleId="CaptionChar">
    <w:name w:val="Caption Char"/>
    <w:aliases w:val="جدول Char"/>
    <w:link w:val="Caption"/>
    <w:uiPriority w:val="35"/>
    <w:semiHidden/>
    <w:locked/>
    <w:rsid w:val="00282E26"/>
    <w:rPr>
      <w:i/>
      <w:iCs/>
      <w:color w:val="44546A" w:themeColor="text2"/>
      <w:sz w:val="18"/>
      <w:szCs w:val="18"/>
    </w:rPr>
  </w:style>
  <w:style w:type="paragraph" w:styleId="HTMLPreformatted">
    <w:name w:val="HTML Preformatted"/>
    <w:basedOn w:val="Normal"/>
    <w:link w:val="HTMLPreformattedChar"/>
    <w:uiPriority w:val="99"/>
    <w:unhideWhenUsed/>
    <w:rsid w:val="00DD680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bidi w:val="0"/>
      <w:spacing w:line="240" w:lineRule="auto"/>
      <w:jc w:val="left"/>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rsid w:val="00DD680F"/>
    <w:rPr>
      <w:rFonts w:ascii="Courier New" w:eastAsia="Times New Roman" w:hAnsi="Courier New" w:cs="Courier New"/>
      <w:color w:val="000000" w:themeColor="text1"/>
      <w:sz w:val="20"/>
      <w:szCs w:val="20"/>
      <w:lang w:bidi="fa-IR"/>
    </w:rPr>
  </w:style>
  <w:style w:type="character" w:styleId="HTMLCite">
    <w:name w:val="HTML Cite"/>
    <w:basedOn w:val="DefaultParagraphFont"/>
    <w:uiPriority w:val="99"/>
    <w:semiHidden/>
    <w:unhideWhenUsed/>
    <w:rsid w:val="00DD680F"/>
    <w:rPr>
      <w:i/>
      <w:iCs/>
    </w:rPr>
  </w:style>
  <w:style w:type="character" w:styleId="LineNumber">
    <w:name w:val="line number"/>
    <w:basedOn w:val="DefaultParagraphFont"/>
    <w:uiPriority w:val="99"/>
    <w:semiHidden/>
    <w:unhideWhenUsed/>
    <w:rsid w:val="00DD680F"/>
  </w:style>
  <w:style w:type="paragraph" w:customStyle="1" w:styleId="Number1">
    <w:name w:val="Number 1"/>
    <w:basedOn w:val="ListNumber"/>
    <w:uiPriority w:val="34"/>
    <w:qFormat/>
    <w:rsid w:val="00536FAF"/>
    <w:pPr>
      <w:numPr>
        <w:numId w:val="13"/>
      </w:numPr>
      <w:tabs>
        <w:tab w:val="left" w:pos="849"/>
      </w:tabs>
    </w:pPr>
    <w:rPr>
      <w:rFonts w:eastAsia="Times New Roman"/>
      <w:sz w:val="24"/>
    </w:rPr>
  </w:style>
  <w:style w:type="paragraph" w:customStyle="1" w:styleId="CaptionTableFigure">
    <w:name w:val="Caption Table Figure"/>
    <w:basedOn w:val="Normal"/>
    <w:qFormat/>
    <w:rsid w:val="002227DD"/>
    <w:pPr>
      <w:keepNext/>
      <w:spacing w:before="240" w:after="120" w:line="240" w:lineRule="auto"/>
      <w:jc w:val="center"/>
    </w:pPr>
    <w:rPr>
      <w:rFonts w:asciiTheme="majorBidi" w:eastAsia="B Nazanin" w:hAnsiTheme="majorBidi"/>
      <w:b/>
      <w:bCs/>
      <w:i/>
      <w:color w:val="0070C0"/>
    </w:rPr>
  </w:style>
  <w:style w:type="character" w:customStyle="1" w:styleId="CommentSubjectChar1">
    <w:name w:val="Comment Subject Char1"/>
    <w:basedOn w:val="DefaultParagraphFont"/>
    <w:uiPriority w:val="99"/>
    <w:semiHidden/>
    <w:rsid w:val="004F509C"/>
    <w:rPr>
      <w:rFonts w:asciiTheme="majorBidi" w:hAnsiTheme="majorBidi" w:cs="B Nazanin"/>
      <w:b/>
      <w:bCs/>
      <w:sz w:val="20"/>
      <w:szCs w:val="20"/>
      <w:lang w:bidi="ar-SA"/>
    </w:rPr>
  </w:style>
  <w:style w:type="table" w:customStyle="1" w:styleId="TableGridLight1">
    <w:name w:val="Table Grid Light1"/>
    <w:basedOn w:val="TableNormal"/>
    <w:uiPriority w:val="40"/>
    <w:rsid w:val="00DD680F"/>
    <w:pPr>
      <w:spacing w:after="0" w:line="240" w:lineRule="auto"/>
    </w:pPr>
    <w:rPr>
      <w:rFonts w:asciiTheme="minorHAnsi" w:hAnsiTheme="minorHAnsi" w:cstheme="minorBidi"/>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Bullet2">
    <w:name w:val="Bullet 2"/>
    <w:basedOn w:val="ListBullet2"/>
    <w:link w:val="Bullet2Char"/>
    <w:uiPriority w:val="3"/>
    <w:qFormat/>
    <w:rsid w:val="00BD5D25"/>
    <w:pPr>
      <w:numPr>
        <w:numId w:val="14"/>
      </w:numPr>
      <w:ind w:left="1418" w:firstLine="0"/>
    </w:pPr>
    <w:rPr>
      <w:lang w:val="de-DE"/>
    </w:rPr>
  </w:style>
  <w:style w:type="character" w:styleId="FollowedHyperlink">
    <w:name w:val="FollowedHyperlink"/>
    <w:basedOn w:val="DefaultParagraphFont"/>
    <w:uiPriority w:val="99"/>
    <w:semiHidden/>
    <w:unhideWhenUsed/>
    <w:rsid w:val="00906DE3"/>
    <w:rPr>
      <w:color w:val="954F72" w:themeColor="followedHyperlink"/>
      <w:u w:val="single"/>
    </w:rPr>
  </w:style>
  <w:style w:type="character" w:customStyle="1" w:styleId="EndnoteTextChar1">
    <w:name w:val="Endnote Text Char1"/>
    <w:basedOn w:val="DefaultParagraphFont"/>
    <w:uiPriority w:val="99"/>
    <w:semiHidden/>
    <w:rsid w:val="00C227AA"/>
    <w:rPr>
      <w:rFonts w:ascii="Times New Roman" w:hAnsi="Times New Roman" w:cs="B Nazanin"/>
      <w:sz w:val="20"/>
      <w:szCs w:val="20"/>
      <w:lang w:bidi="fa-IR"/>
    </w:rPr>
  </w:style>
  <w:style w:type="character" w:customStyle="1" w:styleId="ListParagraphChar">
    <w:name w:val="List Paragraph Char"/>
    <w:link w:val="ListParagraph"/>
    <w:uiPriority w:val="34"/>
    <w:rsid w:val="00972A5C"/>
  </w:style>
  <w:style w:type="table" w:styleId="GridTable1Light">
    <w:name w:val="Grid Table 1 Light"/>
    <w:basedOn w:val="TableNormal"/>
    <w:uiPriority w:val="46"/>
    <w:rsid w:val="00782FF6"/>
    <w:pPr>
      <w:spacing w:after="0" w:line="240" w:lineRule="auto"/>
    </w:pPr>
    <w:rPr>
      <w:rFonts w:asciiTheme="minorHAnsi" w:hAnsiTheme="minorHAnsi" w:cstheme="minorBidi"/>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character" w:styleId="SubtleEmphasis">
    <w:name w:val="Subtle Emphasis"/>
    <w:aliases w:val="Table Heading"/>
    <w:basedOn w:val="DefaultParagraphFont"/>
    <w:uiPriority w:val="19"/>
    <w:rsid w:val="00352CEC"/>
    <w:rPr>
      <w:rFonts w:asciiTheme="majorBidi" w:hAnsiTheme="majorBidi"/>
      <w:b/>
      <w:bCs/>
      <w:sz w:val="20"/>
      <w:szCs w:val="20"/>
    </w:rPr>
  </w:style>
  <w:style w:type="paragraph" w:customStyle="1" w:styleId="TableText">
    <w:name w:val="Table Text"/>
    <w:basedOn w:val="Normal"/>
    <w:link w:val="TableTextChar"/>
    <w:uiPriority w:val="3"/>
    <w:rsid w:val="00372F03"/>
    <w:pPr>
      <w:spacing w:after="0" w:line="240" w:lineRule="auto"/>
      <w:jc w:val="center"/>
    </w:pPr>
    <w:rPr>
      <w:rFonts w:asciiTheme="majorBidi" w:hAnsiTheme="majorBidi"/>
      <w:sz w:val="20"/>
      <w:szCs w:val="20"/>
    </w:rPr>
  </w:style>
  <w:style w:type="character" w:customStyle="1" w:styleId="TableTextChar">
    <w:name w:val="Table Text Char"/>
    <w:basedOn w:val="DefaultParagraphFont"/>
    <w:link w:val="TableText"/>
    <w:uiPriority w:val="3"/>
    <w:rsid w:val="00372F03"/>
    <w:rPr>
      <w:rFonts w:asciiTheme="majorBidi" w:hAnsiTheme="majorBidi"/>
      <w:sz w:val="20"/>
      <w:szCs w:val="20"/>
    </w:rPr>
  </w:style>
  <w:style w:type="paragraph" w:customStyle="1" w:styleId="TableofContent">
    <w:name w:val="Table of Content"/>
    <w:basedOn w:val="TOC1"/>
    <w:link w:val="TableofContentChar"/>
    <w:qFormat/>
    <w:rsid w:val="00F520D4"/>
    <w:pPr>
      <w:spacing w:line="360" w:lineRule="auto"/>
    </w:pPr>
    <w:rPr>
      <w:b/>
      <w:sz w:val="24"/>
      <w:szCs w:val="24"/>
    </w:rPr>
  </w:style>
  <w:style w:type="character" w:customStyle="1" w:styleId="TOC1Char">
    <w:name w:val="TOC 1 Char"/>
    <w:basedOn w:val="DefaultParagraphFont"/>
    <w:link w:val="TOC1"/>
    <w:uiPriority w:val="39"/>
    <w:rsid w:val="00CE69D8"/>
    <w:rPr>
      <w:noProof/>
      <w:color w:val="auto"/>
      <w:sz w:val="28"/>
      <w:szCs w:val="28"/>
    </w:rPr>
  </w:style>
  <w:style w:type="character" w:customStyle="1" w:styleId="TableofContentChar">
    <w:name w:val="Table of Content Char"/>
    <w:basedOn w:val="TOC1Char"/>
    <w:link w:val="TableofContent"/>
    <w:rsid w:val="00F520D4"/>
    <w:rPr>
      <w:b/>
      <w:noProof/>
      <w:color w:val="auto"/>
      <w:sz w:val="24"/>
      <w:szCs w:val="24"/>
    </w:rPr>
  </w:style>
  <w:style w:type="paragraph" w:styleId="ListBullet">
    <w:name w:val="List Bullet"/>
    <w:basedOn w:val="Normal"/>
    <w:uiPriority w:val="99"/>
    <w:semiHidden/>
    <w:unhideWhenUsed/>
    <w:rsid w:val="00582443"/>
    <w:pPr>
      <w:numPr>
        <w:numId w:val="29"/>
      </w:numPr>
      <w:contextualSpacing/>
    </w:pPr>
  </w:style>
  <w:style w:type="paragraph" w:styleId="ListBullet2">
    <w:name w:val="List Bullet 2"/>
    <w:basedOn w:val="Normal"/>
    <w:link w:val="ListBullet2Char"/>
    <w:uiPriority w:val="99"/>
    <w:semiHidden/>
    <w:unhideWhenUsed/>
    <w:rsid w:val="00C22A94"/>
    <w:pPr>
      <w:numPr>
        <w:numId w:val="30"/>
      </w:numPr>
      <w:contextualSpacing/>
    </w:pPr>
  </w:style>
  <w:style w:type="paragraph" w:styleId="ListNumber">
    <w:name w:val="List Number"/>
    <w:basedOn w:val="Normal"/>
    <w:uiPriority w:val="99"/>
    <w:semiHidden/>
    <w:unhideWhenUsed/>
    <w:rsid w:val="00C22A94"/>
    <w:pPr>
      <w:numPr>
        <w:numId w:val="31"/>
      </w:numPr>
      <w:contextualSpacing/>
    </w:pPr>
  </w:style>
  <w:style w:type="paragraph" w:customStyle="1" w:styleId="xl150">
    <w:name w:val="xl150"/>
    <w:basedOn w:val="Normal"/>
    <w:rsid w:val="00B65E98"/>
    <w:pPr>
      <w:pBdr>
        <w:top w:val="single" w:sz="4" w:space="0" w:color="auto"/>
        <w:left w:val="single" w:sz="4" w:space="0" w:color="auto"/>
        <w:bottom w:val="single" w:sz="4" w:space="0" w:color="auto"/>
        <w:right w:val="single" w:sz="4" w:space="0" w:color="auto"/>
      </w:pBdr>
      <w:bidi w:val="0"/>
      <w:spacing w:before="100" w:beforeAutospacing="1" w:after="100" w:afterAutospacing="1" w:line="240" w:lineRule="auto"/>
      <w:jc w:val="center"/>
      <w:textAlignment w:val="center"/>
    </w:pPr>
    <w:rPr>
      <w:rFonts w:eastAsia="Times New Roman"/>
      <w:b/>
      <w:bCs/>
      <w:color w:val="auto"/>
      <w:sz w:val="24"/>
    </w:rPr>
  </w:style>
  <w:style w:type="paragraph" w:customStyle="1" w:styleId="xl151">
    <w:name w:val="xl151"/>
    <w:basedOn w:val="Normal"/>
    <w:rsid w:val="00B65E98"/>
    <w:pPr>
      <w:pBdr>
        <w:top w:val="single" w:sz="4" w:space="0" w:color="auto"/>
        <w:left w:val="single" w:sz="4" w:space="0" w:color="auto"/>
        <w:bottom w:val="single" w:sz="4" w:space="0" w:color="auto"/>
        <w:right w:val="single" w:sz="4" w:space="0" w:color="auto"/>
      </w:pBdr>
      <w:bidi w:val="0"/>
      <w:spacing w:before="100" w:beforeAutospacing="1" w:after="100" w:afterAutospacing="1" w:line="240" w:lineRule="auto"/>
      <w:jc w:val="left"/>
      <w:textAlignment w:val="center"/>
    </w:pPr>
    <w:rPr>
      <w:rFonts w:eastAsia="Times New Roman"/>
      <w:b/>
      <w:bCs/>
      <w:color w:val="auto"/>
      <w:sz w:val="24"/>
    </w:rPr>
  </w:style>
  <w:style w:type="paragraph" w:customStyle="1" w:styleId="xl152">
    <w:name w:val="xl152"/>
    <w:basedOn w:val="Normal"/>
    <w:rsid w:val="00B65E98"/>
    <w:pPr>
      <w:pBdr>
        <w:top w:val="single" w:sz="4" w:space="0" w:color="auto"/>
        <w:left w:val="single" w:sz="4" w:space="0" w:color="auto"/>
        <w:bottom w:val="single" w:sz="4" w:space="0" w:color="auto"/>
        <w:right w:val="single" w:sz="4" w:space="0" w:color="auto"/>
      </w:pBdr>
      <w:bidi w:val="0"/>
      <w:spacing w:before="100" w:beforeAutospacing="1" w:after="100" w:afterAutospacing="1" w:line="240" w:lineRule="auto"/>
      <w:jc w:val="left"/>
      <w:textAlignment w:val="center"/>
    </w:pPr>
    <w:rPr>
      <w:rFonts w:eastAsia="Times New Roman"/>
      <w:b/>
      <w:bCs/>
      <w:color w:val="auto"/>
      <w:sz w:val="24"/>
    </w:rPr>
  </w:style>
  <w:style w:type="paragraph" w:customStyle="1" w:styleId="xl153">
    <w:name w:val="xl153"/>
    <w:basedOn w:val="Normal"/>
    <w:rsid w:val="00B65E98"/>
    <w:pPr>
      <w:bidi w:val="0"/>
      <w:spacing w:before="100" w:beforeAutospacing="1" w:after="100" w:afterAutospacing="1" w:line="240" w:lineRule="auto"/>
      <w:jc w:val="left"/>
      <w:textAlignment w:val="center"/>
    </w:pPr>
    <w:rPr>
      <w:rFonts w:eastAsia="Times New Roman"/>
      <w:color w:val="auto"/>
      <w:sz w:val="24"/>
    </w:rPr>
  </w:style>
  <w:style w:type="paragraph" w:customStyle="1" w:styleId="xl154">
    <w:name w:val="xl154"/>
    <w:basedOn w:val="Normal"/>
    <w:rsid w:val="00B65E98"/>
    <w:pPr>
      <w:pBdr>
        <w:top w:val="single" w:sz="4" w:space="0" w:color="auto"/>
        <w:left w:val="single" w:sz="4" w:space="0" w:color="auto"/>
        <w:bottom w:val="single" w:sz="4" w:space="0" w:color="auto"/>
        <w:right w:val="single" w:sz="4" w:space="0" w:color="auto"/>
      </w:pBdr>
      <w:bidi w:val="0"/>
      <w:spacing w:before="100" w:beforeAutospacing="1" w:after="100" w:afterAutospacing="1" w:line="240" w:lineRule="auto"/>
      <w:jc w:val="center"/>
      <w:textAlignment w:val="center"/>
    </w:pPr>
    <w:rPr>
      <w:rFonts w:eastAsia="Times New Roman"/>
      <w:color w:val="auto"/>
      <w:sz w:val="24"/>
    </w:rPr>
  </w:style>
  <w:style w:type="paragraph" w:customStyle="1" w:styleId="xl155">
    <w:name w:val="xl155"/>
    <w:basedOn w:val="Normal"/>
    <w:rsid w:val="00B65E98"/>
    <w:pPr>
      <w:pBdr>
        <w:top w:val="single" w:sz="4" w:space="0" w:color="auto"/>
        <w:left w:val="single" w:sz="4" w:space="0" w:color="auto"/>
        <w:bottom w:val="single" w:sz="4" w:space="0" w:color="auto"/>
        <w:right w:val="single" w:sz="4" w:space="0" w:color="auto"/>
      </w:pBdr>
      <w:bidi w:val="0"/>
      <w:spacing w:before="100" w:beforeAutospacing="1" w:after="100" w:afterAutospacing="1" w:line="240" w:lineRule="auto"/>
      <w:jc w:val="left"/>
      <w:textAlignment w:val="center"/>
    </w:pPr>
    <w:rPr>
      <w:rFonts w:eastAsia="Times New Roman"/>
      <w:color w:val="auto"/>
      <w:sz w:val="24"/>
    </w:rPr>
  </w:style>
  <w:style w:type="paragraph" w:customStyle="1" w:styleId="xl156">
    <w:name w:val="xl156"/>
    <w:basedOn w:val="Normal"/>
    <w:rsid w:val="00B65E98"/>
    <w:pPr>
      <w:pBdr>
        <w:top w:val="single" w:sz="4" w:space="0" w:color="auto"/>
        <w:left w:val="single" w:sz="4" w:space="0" w:color="auto"/>
        <w:bottom w:val="single" w:sz="4" w:space="0" w:color="auto"/>
        <w:right w:val="single" w:sz="4" w:space="0" w:color="auto"/>
      </w:pBdr>
      <w:bidi w:val="0"/>
      <w:spacing w:before="100" w:beforeAutospacing="1" w:after="100" w:afterAutospacing="1" w:line="240" w:lineRule="auto"/>
      <w:jc w:val="left"/>
      <w:textAlignment w:val="center"/>
    </w:pPr>
    <w:rPr>
      <w:rFonts w:eastAsia="Times New Roman"/>
      <w:color w:val="auto"/>
      <w:sz w:val="24"/>
    </w:rPr>
  </w:style>
  <w:style w:type="paragraph" w:customStyle="1" w:styleId="xl157">
    <w:name w:val="xl157"/>
    <w:basedOn w:val="Normal"/>
    <w:rsid w:val="00B65E98"/>
    <w:pPr>
      <w:bidi w:val="0"/>
      <w:spacing w:before="100" w:beforeAutospacing="1" w:after="100" w:afterAutospacing="1" w:line="240" w:lineRule="auto"/>
      <w:jc w:val="left"/>
      <w:textAlignment w:val="center"/>
    </w:pPr>
    <w:rPr>
      <w:rFonts w:eastAsia="Times New Roman"/>
      <w:color w:val="auto"/>
      <w:sz w:val="24"/>
    </w:rPr>
  </w:style>
  <w:style w:type="paragraph" w:customStyle="1" w:styleId="xl158">
    <w:name w:val="xl158"/>
    <w:basedOn w:val="Normal"/>
    <w:rsid w:val="00B65E98"/>
    <w:pPr>
      <w:pBdr>
        <w:top w:val="single" w:sz="4" w:space="0" w:color="auto"/>
        <w:bottom w:val="single" w:sz="4" w:space="0" w:color="auto"/>
      </w:pBdr>
      <w:bidi w:val="0"/>
      <w:spacing w:before="100" w:beforeAutospacing="1" w:after="100" w:afterAutospacing="1" w:line="240" w:lineRule="auto"/>
      <w:jc w:val="left"/>
      <w:textAlignment w:val="center"/>
    </w:pPr>
    <w:rPr>
      <w:rFonts w:eastAsia="Times New Roman"/>
      <w:b/>
      <w:bCs/>
      <w:color w:val="auto"/>
      <w:sz w:val="24"/>
    </w:rPr>
  </w:style>
  <w:style w:type="paragraph" w:customStyle="1" w:styleId="xl159">
    <w:name w:val="xl159"/>
    <w:basedOn w:val="Normal"/>
    <w:rsid w:val="00B65E98"/>
    <w:pPr>
      <w:pBdr>
        <w:top w:val="single" w:sz="4" w:space="0" w:color="auto"/>
        <w:bottom w:val="single" w:sz="4" w:space="0" w:color="auto"/>
      </w:pBdr>
      <w:bidi w:val="0"/>
      <w:spacing w:before="100" w:beforeAutospacing="1" w:after="100" w:afterAutospacing="1" w:line="240" w:lineRule="auto"/>
      <w:jc w:val="left"/>
      <w:textAlignment w:val="center"/>
    </w:pPr>
    <w:rPr>
      <w:rFonts w:eastAsia="Times New Roman"/>
      <w:color w:val="auto"/>
      <w:sz w:val="24"/>
    </w:rPr>
  </w:style>
  <w:style w:type="paragraph" w:customStyle="1" w:styleId="xl160">
    <w:name w:val="xl160"/>
    <w:basedOn w:val="Normal"/>
    <w:rsid w:val="00B65E98"/>
    <w:pPr>
      <w:bidi w:val="0"/>
      <w:spacing w:before="100" w:beforeAutospacing="1" w:after="100" w:afterAutospacing="1" w:line="240" w:lineRule="auto"/>
      <w:jc w:val="left"/>
      <w:textAlignment w:val="center"/>
    </w:pPr>
    <w:rPr>
      <w:rFonts w:eastAsia="Times New Roman"/>
      <w:color w:val="auto"/>
      <w:sz w:val="24"/>
    </w:rPr>
  </w:style>
  <w:style w:type="paragraph" w:customStyle="1" w:styleId="xl161">
    <w:name w:val="xl161"/>
    <w:basedOn w:val="Normal"/>
    <w:rsid w:val="00B65E98"/>
    <w:pPr>
      <w:pBdr>
        <w:top w:val="single" w:sz="4" w:space="0" w:color="auto"/>
        <w:bottom w:val="single" w:sz="4" w:space="0" w:color="auto"/>
      </w:pBdr>
      <w:bidi w:val="0"/>
      <w:spacing w:before="100" w:beforeAutospacing="1" w:after="100" w:afterAutospacing="1" w:line="240" w:lineRule="auto"/>
      <w:jc w:val="right"/>
      <w:textAlignment w:val="center"/>
    </w:pPr>
    <w:rPr>
      <w:rFonts w:eastAsia="Times New Roman" w:cs="Times New Roman"/>
      <w:b/>
      <w:bCs/>
      <w:color w:val="auto"/>
      <w:sz w:val="24"/>
    </w:rPr>
  </w:style>
  <w:style w:type="paragraph" w:customStyle="1" w:styleId="xl162">
    <w:name w:val="xl162"/>
    <w:basedOn w:val="Normal"/>
    <w:rsid w:val="00B65E98"/>
    <w:pPr>
      <w:bidi w:val="0"/>
      <w:spacing w:before="100" w:beforeAutospacing="1" w:after="100" w:afterAutospacing="1" w:line="240" w:lineRule="auto"/>
      <w:jc w:val="right"/>
      <w:textAlignment w:val="center"/>
    </w:pPr>
    <w:rPr>
      <w:rFonts w:eastAsia="Times New Roman" w:cs="Times New Roman"/>
      <w:color w:val="auto"/>
      <w:sz w:val="24"/>
    </w:rPr>
  </w:style>
  <w:style w:type="paragraph" w:customStyle="1" w:styleId="xl163">
    <w:name w:val="xl163"/>
    <w:basedOn w:val="Normal"/>
    <w:rsid w:val="00B65E98"/>
    <w:pPr>
      <w:pBdr>
        <w:top w:val="single" w:sz="4" w:space="0" w:color="auto"/>
        <w:left w:val="single" w:sz="4" w:space="0" w:color="auto"/>
        <w:bottom w:val="single" w:sz="4" w:space="0" w:color="auto"/>
        <w:right w:val="single" w:sz="4" w:space="0" w:color="auto"/>
      </w:pBdr>
      <w:bidi w:val="0"/>
      <w:spacing w:before="100" w:beforeAutospacing="1" w:after="100" w:afterAutospacing="1" w:line="240" w:lineRule="auto"/>
      <w:jc w:val="center"/>
      <w:textAlignment w:val="center"/>
    </w:pPr>
    <w:rPr>
      <w:rFonts w:eastAsia="Times New Roman"/>
      <w:color w:val="auto"/>
      <w:sz w:val="24"/>
    </w:rPr>
  </w:style>
  <w:style w:type="paragraph" w:customStyle="1" w:styleId="xl164">
    <w:name w:val="xl164"/>
    <w:basedOn w:val="Normal"/>
    <w:rsid w:val="00B65E98"/>
    <w:pPr>
      <w:pBdr>
        <w:top w:val="single" w:sz="4" w:space="0" w:color="auto"/>
        <w:bottom w:val="single" w:sz="4" w:space="0" w:color="auto"/>
      </w:pBdr>
      <w:bidi w:val="0"/>
      <w:spacing w:before="100" w:beforeAutospacing="1" w:after="100" w:afterAutospacing="1" w:line="240" w:lineRule="auto"/>
      <w:jc w:val="right"/>
      <w:textAlignment w:val="center"/>
    </w:pPr>
    <w:rPr>
      <w:rFonts w:eastAsia="Times New Roman" w:cs="Times New Roman"/>
      <w:color w:val="auto"/>
      <w:sz w:val="24"/>
    </w:rPr>
  </w:style>
  <w:style w:type="paragraph" w:customStyle="1" w:styleId="xl165">
    <w:name w:val="xl165"/>
    <w:basedOn w:val="Normal"/>
    <w:rsid w:val="00B65E98"/>
    <w:pPr>
      <w:pBdr>
        <w:top w:val="single" w:sz="4" w:space="0" w:color="auto"/>
        <w:bottom w:val="single" w:sz="4" w:space="0" w:color="auto"/>
      </w:pBdr>
      <w:bidi w:val="0"/>
      <w:spacing w:before="100" w:beforeAutospacing="1" w:after="100" w:afterAutospacing="1" w:line="240" w:lineRule="auto"/>
      <w:jc w:val="right"/>
      <w:textAlignment w:val="center"/>
    </w:pPr>
    <w:rPr>
      <w:rFonts w:eastAsia="Times New Roman" w:cs="Times New Roman"/>
      <w:color w:val="auto"/>
      <w:sz w:val="24"/>
    </w:rPr>
  </w:style>
  <w:style w:type="paragraph" w:customStyle="1" w:styleId="Bullet3">
    <w:name w:val="Bullet 3"/>
    <w:basedOn w:val="Bullet2"/>
    <w:link w:val="Bullet3Char"/>
    <w:qFormat/>
    <w:rsid w:val="001D22AF"/>
    <w:pPr>
      <w:numPr>
        <w:ilvl w:val="2"/>
      </w:numPr>
      <w:ind w:left="2625" w:hanging="357"/>
    </w:pPr>
  </w:style>
  <w:style w:type="character" w:customStyle="1" w:styleId="ListBullet2Char">
    <w:name w:val="List Bullet 2 Char"/>
    <w:basedOn w:val="DefaultParagraphFont"/>
    <w:link w:val="ListBullet2"/>
    <w:uiPriority w:val="99"/>
    <w:semiHidden/>
    <w:rsid w:val="001D22AF"/>
    <w:rPr>
      <w:szCs w:val="24"/>
    </w:rPr>
  </w:style>
  <w:style w:type="character" w:customStyle="1" w:styleId="Bullet2Char">
    <w:name w:val="Bullet 2 Char"/>
    <w:basedOn w:val="ListBullet2Char"/>
    <w:link w:val="Bullet2"/>
    <w:uiPriority w:val="3"/>
    <w:rsid w:val="001D22AF"/>
    <w:rPr>
      <w:szCs w:val="24"/>
      <w:lang w:val="de-DE"/>
    </w:rPr>
  </w:style>
  <w:style w:type="character" w:customStyle="1" w:styleId="Bullet3Char">
    <w:name w:val="Bullet 3 Char"/>
    <w:basedOn w:val="Bullet2Char"/>
    <w:link w:val="Bullet3"/>
    <w:rsid w:val="001D22AF"/>
    <w:rPr>
      <w:szCs w:val="24"/>
      <w:lang w:val="de-DE"/>
    </w:rPr>
  </w:style>
  <w:style w:type="paragraph" w:styleId="z-TopofForm">
    <w:name w:val="HTML Top of Form"/>
    <w:basedOn w:val="Normal"/>
    <w:next w:val="Normal"/>
    <w:link w:val="z-TopofFormChar"/>
    <w:hidden/>
    <w:uiPriority w:val="99"/>
    <w:semiHidden/>
    <w:unhideWhenUsed/>
    <w:rsid w:val="007F66EB"/>
    <w:pPr>
      <w:pBdr>
        <w:bottom w:val="single" w:sz="6" w:space="1" w:color="auto"/>
      </w:pBdr>
      <w:spacing w:after="0"/>
      <w:jc w:val="center"/>
    </w:pPr>
    <w:rPr>
      <w:rFonts w:ascii="Arial" w:hAnsi="Arial" w:cs="Arial"/>
      <w:vanish/>
      <w:sz w:val="16"/>
      <w:szCs w:val="16"/>
    </w:rPr>
  </w:style>
  <w:style w:type="character" w:customStyle="1" w:styleId="z-TopofFormChar">
    <w:name w:val="z-Top of Form Char"/>
    <w:basedOn w:val="DefaultParagraphFont"/>
    <w:link w:val="z-TopofForm"/>
    <w:uiPriority w:val="99"/>
    <w:semiHidden/>
    <w:rsid w:val="007F66EB"/>
    <w:rPr>
      <w:rFonts w:ascii="Arial" w:hAnsi="Arial" w:cs="Arial"/>
      <w:vanish/>
      <w:sz w:val="16"/>
      <w:szCs w:val="16"/>
    </w:rPr>
  </w:style>
  <w:style w:type="paragraph" w:styleId="z-BottomofForm">
    <w:name w:val="HTML Bottom of Form"/>
    <w:basedOn w:val="Normal"/>
    <w:next w:val="Normal"/>
    <w:link w:val="z-BottomofFormChar"/>
    <w:hidden/>
    <w:uiPriority w:val="99"/>
    <w:semiHidden/>
    <w:unhideWhenUsed/>
    <w:rsid w:val="007F66EB"/>
    <w:pPr>
      <w:pBdr>
        <w:top w:val="single" w:sz="6" w:space="1" w:color="auto"/>
      </w:pBdr>
      <w:spacing w:after="0"/>
      <w:jc w:val="center"/>
    </w:pPr>
    <w:rPr>
      <w:rFonts w:ascii="Arial" w:hAnsi="Arial" w:cs="Arial"/>
      <w:vanish/>
      <w:sz w:val="16"/>
      <w:szCs w:val="16"/>
    </w:rPr>
  </w:style>
  <w:style w:type="character" w:customStyle="1" w:styleId="z-BottomofFormChar">
    <w:name w:val="z-Bottom of Form Char"/>
    <w:basedOn w:val="DefaultParagraphFont"/>
    <w:link w:val="z-BottomofForm"/>
    <w:uiPriority w:val="99"/>
    <w:semiHidden/>
    <w:rsid w:val="007F66EB"/>
    <w:rPr>
      <w:rFonts w:ascii="Arial" w:hAnsi="Arial" w:cs="Arial"/>
      <w:vanish/>
      <w:sz w:val="16"/>
      <w:szCs w:val="16"/>
    </w:rPr>
  </w:style>
  <w:style w:type="paragraph" w:customStyle="1" w:styleId="Table">
    <w:name w:val="Table"/>
    <w:basedOn w:val="Normal"/>
    <w:link w:val="TableChar"/>
    <w:qFormat/>
    <w:rsid w:val="00466F02"/>
    <w:pPr>
      <w:spacing w:after="0" w:line="240" w:lineRule="auto"/>
      <w:jc w:val="center"/>
    </w:pPr>
    <w:rPr>
      <w:rFonts w:asciiTheme="majorBidi" w:hAnsiTheme="majorBidi"/>
      <w:sz w:val="20"/>
      <w:szCs w:val="22"/>
      <w:lang w:val="de-DE" w:bidi="fa-IR"/>
    </w:rPr>
  </w:style>
  <w:style w:type="paragraph" w:customStyle="1" w:styleId="TableFirstRow">
    <w:name w:val="Table First Row"/>
    <w:basedOn w:val="Table"/>
    <w:link w:val="TableFirstRowChar"/>
    <w:qFormat/>
    <w:rsid w:val="00466F02"/>
    <w:pPr>
      <w:bidi w:val="0"/>
    </w:pPr>
    <w:rPr>
      <w:b/>
      <w:bCs/>
      <w:color w:val="FFFFFF" w:themeColor="background1"/>
    </w:rPr>
  </w:style>
  <w:style w:type="character" w:customStyle="1" w:styleId="TableChar">
    <w:name w:val="Table Char"/>
    <w:basedOn w:val="DefaultParagraphFont"/>
    <w:link w:val="Table"/>
    <w:rsid w:val="00466F02"/>
    <w:rPr>
      <w:rFonts w:asciiTheme="majorBidi" w:hAnsiTheme="majorBidi"/>
      <w:sz w:val="20"/>
      <w:lang w:val="de-DE" w:bidi="fa-IR"/>
    </w:rPr>
  </w:style>
  <w:style w:type="character" w:customStyle="1" w:styleId="UnresolvedMention2">
    <w:name w:val="Unresolved Mention2"/>
    <w:basedOn w:val="DefaultParagraphFont"/>
    <w:uiPriority w:val="99"/>
    <w:semiHidden/>
    <w:unhideWhenUsed/>
    <w:rsid w:val="001D73B9"/>
    <w:rPr>
      <w:color w:val="605E5C"/>
      <w:shd w:val="clear" w:color="auto" w:fill="E1DFDD"/>
    </w:rPr>
  </w:style>
  <w:style w:type="character" w:customStyle="1" w:styleId="TableFirstRowChar">
    <w:name w:val="Table First Row Char"/>
    <w:basedOn w:val="TableChar"/>
    <w:link w:val="TableFirstRow"/>
    <w:rsid w:val="00466F02"/>
    <w:rPr>
      <w:rFonts w:asciiTheme="majorBidi" w:hAnsiTheme="majorBidi"/>
      <w:b/>
      <w:bCs/>
      <w:color w:val="FFFFFF" w:themeColor="background1"/>
      <w:sz w:val="20"/>
      <w:lang w:val="de-DE" w:bidi="fa-IR"/>
    </w:rPr>
  </w:style>
  <w:style w:type="paragraph" w:customStyle="1" w:styleId="TableCaption">
    <w:name w:val="TableCaption"/>
    <w:basedOn w:val="Normal"/>
    <w:link w:val="TableCaptionChar"/>
    <w:qFormat/>
    <w:rsid w:val="00EB00C1"/>
    <w:pPr>
      <w:jc w:val="center"/>
    </w:pPr>
    <w:rPr>
      <w:b/>
      <w:bCs/>
      <w:sz w:val="18"/>
      <w:szCs w:val="20"/>
    </w:rPr>
  </w:style>
  <w:style w:type="character" w:customStyle="1" w:styleId="TableCaptionChar">
    <w:name w:val="TableCaption Char"/>
    <w:basedOn w:val="DefaultParagraphFont"/>
    <w:link w:val="TableCaption"/>
    <w:rsid w:val="00EB00C1"/>
    <w:rPr>
      <w:b/>
      <w:bCs/>
      <w:sz w:val="18"/>
      <w:szCs w:val="20"/>
    </w:rPr>
  </w:style>
  <w:style w:type="paragraph" w:styleId="CommentText">
    <w:name w:val="annotation text"/>
    <w:basedOn w:val="Normal"/>
    <w:link w:val="CommentTextChar"/>
    <w:uiPriority w:val="99"/>
    <w:semiHidden/>
    <w:unhideWhenUsed/>
    <w:rsid w:val="00704ACA"/>
    <w:pPr>
      <w:spacing w:line="240" w:lineRule="auto"/>
    </w:pPr>
    <w:rPr>
      <w:sz w:val="20"/>
      <w:szCs w:val="20"/>
    </w:rPr>
  </w:style>
  <w:style w:type="character" w:customStyle="1" w:styleId="CommentTextChar">
    <w:name w:val="Comment Text Char"/>
    <w:basedOn w:val="DefaultParagraphFont"/>
    <w:link w:val="CommentText"/>
    <w:uiPriority w:val="99"/>
    <w:semiHidden/>
    <w:rsid w:val="00704ACA"/>
    <w:rPr>
      <w:sz w:val="20"/>
      <w:szCs w:val="20"/>
    </w:rPr>
  </w:style>
  <w:style w:type="paragraph" w:customStyle="1" w:styleId="NormalCategoryCode">
    <w:name w:val="NormalCategoryCode"/>
    <w:basedOn w:val="Normal"/>
    <w:link w:val="NormalCategoryCodeChar"/>
    <w:qFormat/>
    <w:rsid w:val="00D42207"/>
  </w:style>
  <w:style w:type="character" w:customStyle="1" w:styleId="NormalCategoryCodeChar">
    <w:name w:val="NormalCategoryCode Char"/>
    <w:basedOn w:val="DefaultParagraphFont"/>
    <w:link w:val="NormalCategoryCode"/>
    <w:rsid w:val="00D42207"/>
    <w:rPr>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912872">
      <w:bodyDiv w:val="1"/>
      <w:marLeft w:val="0"/>
      <w:marRight w:val="0"/>
      <w:marTop w:val="0"/>
      <w:marBottom w:val="0"/>
      <w:divBdr>
        <w:top w:val="none" w:sz="0" w:space="0" w:color="auto"/>
        <w:left w:val="none" w:sz="0" w:space="0" w:color="auto"/>
        <w:bottom w:val="none" w:sz="0" w:space="0" w:color="auto"/>
        <w:right w:val="none" w:sz="0" w:space="0" w:color="auto"/>
      </w:divBdr>
    </w:div>
    <w:div w:id="55008353">
      <w:bodyDiv w:val="1"/>
      <w:marLeft w:val="0"/>
      <w:marRight w:val="0"/>
      <w:marTop w:val="0"/>
      <w:marBottom w:val="0"/>
      <w:divBdr>
        <w:top w:val="none" w:sz="0" w:space="0" w:color="auto"/>
        <w:left w:val="none" w:sz="0" w:space="0" w:color="auto"/>
        <w:bottom w:val="none" w:sz="0" w:space="0" w:color="auto"/>
        <w:right w:val="none" w:sz="0" w:space="0" w:color="auto"/>
      </w:divBdr>
    </w:div>
    <w:div w:id="69273177">
      <w:bodyDiv w:val="1"/>
      <w:marLeft w:val="0"/>
      <w:marRight w:val="0"/>
      <w:marTop w:val="0"/>
      <w:marBottom w:val="0"/>
      <w:divBdr>
        <w:top w:val="none" w:sz="0" w:space="0" w:color="auto"/>
        <w:left w:val="none" w:sz="0" w:space="0" w:color="auto"/>
        <w:bottom w:val="none" w:sz="0" w:space="0" w:color="auto"/>
        <w:right w:val="none" w:sz="0" w:space="0" w:color="auto"/>
      </w:divBdr>
    </w:div>
    <w:div w:id="90903161">
      <w:bodyDiv w:val="1"/>
      <w:marLeft w:val="0"/>
      <w:marRight w:val="0"/>
      <w:marTop w:val="0"/>
      <w:marBottom w:val="0"/>
      <w:divBdr>
        <w:top w:val="none" w:sz="0" w:space="0" w:color="auto"/>
        <w:left w:val="none" w:sz="0" w:space="0" w:color="auto"/>
        <w:bottom w:val="none" w:sz="0" w:space="0" w:color="auto"/>
        <w:right w:val="none" w:sz="0" w:space="0" w:color="auto"/>
      </w:divBdr>
    </w:div>
    <w:div w:id="106778023">
      <w:bodyDiv w:val="1"/>
      <w:marLeft w:val="0"/>
      <w:marRight w:val="0"/>
      <w:marTop w:val="0"/>
      <w:marBottom w:val="0"/>
      <w:divBdr>
        <w:top w:val="none" w:sz="0" w:space="0" w:color="auto"/>
        <w:left w:val="none" w:sz="0" w:space="0" w:color="auto"/>
        <w:bottom w:val="none" w:sz="0" w:space="0" w:color="auto"/>
        <w:right w:val="none" w:sz="0" w:space="0" w:color="auto"/>
      </w:divBdr>
      <w:divsChild>
        <w:div w:id="3285184">
          <w:marLeft w:val="0"/>
          <w:marRight w:val="360"/>
          <w:marTop w:val="200"/>
          <w:marBottom w:val="0"/>
          <w:divBdr>
            <w:top w:val="none" w:sz="0" w:space="0" w:color="auto"/>
            <w:left w:val="none" w:sz="0" w:space="0" w:color="auto"/>
            <w:bottom w:val="none" w:sz="0" w:space="0" w:color="auto"/>
            <w:right w:val="none" w:sz="0" w:space="0" w:color="auto"/>
          </w:divBdr>
        </w:div>
      </w:divsChild>
    </w:div>
    <w:div w:id="162673197">
      <w:bodyDiv w:val="1"/>
      <w:marLeft w:val="0"/>
      <w:marRight w:val="0"/>
      <w:marTop w:val="0"/>
      <w:marBottom w:val="0"/>
      <w:divBdr>
        <w:top w:val="none" w:sz="0" w:space="0" w:color="auto"/>
        <w:left w:val="none" w:sz="0" w:space="0" w:color="auto"/>
        <w:bottom w:val="none" w:sz="0" w:space="0" w:color="auto"/>
        <w:right w:val="none" w:sz="0" w:space="0" w:color="auto"/>
      </w:divBdr>
    </w:div>
    <w:div w:id="163401405">
      <w:bodyDiv w:val="1"/>
      <w:marLeft w:val="0"/>
      <w:marRight w:val="0"/>
      <w:marTop w:val="0"/>
      <w:marBottom w:val="0"/>
      <w:divBdr>
        <w:top w:val="none" w:sz="0" w:space="0" w:color="auto"/>
        <w:left w:val="none" w:sz="0" w:space="0" w:color="auto"/>
        <w:bottom w:val="none" w:sz="0" w:space="0" w:color="auto"/>
        <w:right w:val="none" w:sz="0" w:space="0" w:color="auto"/>
      </w:divBdr>
    </w:div>
    <w:div w:id="167065984">
      <w:bodyDiv w:val="1"/>
      <w:marLeft w:val="0"/>
      <w:marRight w:val="0"/>
      <w:marTop w:val="0"/>
      <w:marBottom w:val="0"/>
      <w:divBdr>
        <w:top w:val="none" w:sz="0" w:space="0" w:color="auto"/>
        <w:left w:val="none" w:sz="0" w:space="0" w:color="auto"/>
        <w:bottom w:val="none" w:sz="0" w:space="0" w:color="auto"/>
        <w:right w:val="none" w:sz="0" w:space="0" w:color="auto"/>
      </w:divBdr>
    </w:div>
    <w:div w:id="183639178">
      <w:bodyDiv w:val="1"/>
      <w:marLeft w:val="0"/>
      <w:marRight w:val="0"/>
      <w:marTop w:val="0"/>
      <w:marBottom w:val="0"/>
      <w:divBdr>
        <w:top w:val="none" w:sz="0" w:space="0" w:color="auto"/>
        <w:left w:val="none" w:sz="0" w:space="0" w:color="auto"/>
        <w:bottom w:val="none" w:sz="0" w:space="0" w:color="auto"/>
        <w:right w:val="none" w:sz="0" w:space="0" w:color="auto"/>
      </w:divBdr>
    </w:div>
    <w:div w:id="201795140">
      <w:bodyDiv w:val="1"/>
      <w:marLeft w:val="0"/>
      <w:marRight w:val="0"/>
      <w:marTop w:val="0"/>
      <w:marBottom w:val="0"/>
      <w:divBdr>
        <w:top w:val="none" w:sz="0" w:space="0" w:color="auto"/>
        <w:left w:val="none" w:sz="0" w:space="0" w:color="auto"/>
        <w:bottom w:val="none" w:sz="0" w:space="0" w:color="auto"/>
        <w:right w:val="none" w:sz="0" w:space="0" w:color="auto"/>
      </w:divBdr>
    </w:div>
    <w:div w:id="230310605">
      <w:bodyDiv w:val="1"/>
      <w:marLeft w:val="0"/>
      <w:marRight w:val="0"/>
      <w:marTop w:val="0"/>
      <w:marBottom w:val="0"/>
      <w:divBdr>
        <w:top w:val="none" w:sz="0" w:space="0" w:color="auto"/>
        <w:left w:val="none" w:sz="0" w:space="0" w:color="auto"/>
        <w:bottom w:val="none" w:sz="0" w:space="0" w:color="auto"/>
        <w:right w:val="none" w:sz="0" w:space="0" w:color="auto"/>
      </w:divBdr>
    </w:div>
    <w:div w:id="358968458">
      <w:bodyDiv w:val="1"/>
      <w:marLeft w:val="0"/>
      <w:marRight w:val="0"/>
      <w:marTop w:val="0"/>
      <w:marBottom w:val="0"/>
      <w:divBdr>
        <w:top w:val="none" w:sz="0" w:space="0" w:color="auto"/>
        <w:left w:val="none" w:sz="0" w:space="0" w:color="auto"/>
        <w:bottom w:val="none" w:sz="0" w:space="0" w:color="auto"/>
        <w:right w:val="none" w:sz="0" w:space="0" w:color="auto"/>
      </w:divBdr>
    </w:div>
    <w:div w:id="392578736">
      <w:bodyDiv w:val="1"/>
      <w:marLeft w:val="0"/>
      <w:marRight w:val="0"/>
      <w:marTop w:val="0"/>
      <w:marBottom w:val="0"/>
      <w:divBdr>
        <w:top w:val="none" w:sz="0" w:space="0" w:color="auto"/>
        <w:left w:val="none" w:sz="0" w:space="0" w:color="auto"/>
        <w:bottom w:val="none" w:sz="0" w:space="0" w:color="auto"/>
        <w:right w:val="none" w:sz="0" w:space="0" w:color="auto"/>
      </w:divBdr>
    </w:div>
    <w:div w:id="517962402">
      <w:bodyDiv w:val="1"/>
      <w:marLeft w:val="0"/>
      <w:marRight w:val="0"/>
      <w:marTop w:val="0"/>
      <w:marBottom w:val="0"/>
      <w:divBdr>
        <w:top w:val="none" w:sz="0" w:space="0" w:color="auto"/>
        <w:left w:val="none" w:sz="0" w:space="0" w:color="auto"/>
        <w:bottom w:val="none" w:sz="0" w:space="0" w:color="auto"/>
        <w:right w:val="none" w:sz="0" w:space="0" w:color="auto"/>
      </w:divBdr>
    </w:div>
    <w:div w:id="592664939">
      <w:bodyDiv w:val="1"/>
      <w:marLeft w:val="0"/>
      <w:marRight w:val="0"/>
      <w:marTop w:val="0"/>
      <w:marBottom w:val="0"/>
      <w:divBdr>
        <w:top w:val="none" w:sz="0" w:space="0" w:color="auto"/>
        <w:left w:val="none" w:sz="0" w:space="0" w:color="auto"/>
        <w:bottom w:val="none" w:sz="0" w:space="0" w:color="auto"/>
        <w:right w:val="none" w:sz="0" w:space="0" w:color="auto"/>
      </w:divBdr>
      <w:divsChild>
        <w:div w:id="296882922">
          <w:marLeft w:val="0"/>
          <w:marRight w:val="360"/>
          <w:marTop w:val="200"/>
          <w:marBottom w:val="0"/>
          <w:divBdr>
            <w:top w:val="none" w:sz="0" w:space="0" w:color="auto"/>
            <w:left w:val="none" w:sz="0" w:space="0" w:color="auto"/>
            <w:bottom w:val="none" w:sz="0" w:space="0" w:color="auto"/>
            <w:right w:val="none" w:sz="0" w:space="0" w:color="auto"/>
          </w:divBdr>
        </w:div>
        <w:div w:id="1095441751">
          <w:marLeft w:val="0"/>
          <w:marRight w:val="1080"/>
          <w:marTop w:val="100"/>
          <w:marBottom w:val="0"/>
          <w:divBdr>
            <w:top w:val="none" w:sz="0" w:space="0" w:color="auto"/>
            <w:left w:val="none" w:sz="0" w:space="0" w:color="auto"/>
            <w:bottom w:val="none" w:sz="0" w:space="0" w:color="auto"/>
            <w:right w:val="none" w:sz="0" w:space="0" w:color="auto"/>
          </w:divBdr>
        </w:div>
        <w:div w:id="1142163548">
          <w:marLeft w:val="0"/>
          <w:marRight w:val="1800"/>
          <w:marTop w:val="100"/>
          <w:marBottom w:val="0"/>
          <w:divBdr>
            <w:top w:val="none" w:sz="0" w:space="0" w:color="auto"/>
            <w:left w:val="none" w:sz="0" w:space="0" w:color="auto"/>
            <w:bottom w:val="none" w:sz="0" w:space="0" w:color="auto"/>
            <w:right w:val="none" w:sz="0" w:space="0" w:color="auto"/>
          </w:divBdr>
        </w:div>
        <w:div w:id="1765421884">
          <w:marLeft w:val="0"/>
          <w:marRight w:val="1080"/>
          <w:marTop w:val="100"/>
          <w:marBottom w:val="0"/>
          <w:divBdr>
            <w:top w:val="none" w:sz="0" w:space="0" w:color="auto"/>
            <w:left w:val="none" w:sz="0" w:space="0" w:color="auto"/>
            <w:bottom w:val="none" w:sz="0" w:space="0" w:color="auto"/>
            <w:right w:val="none" w:sz="0" w:space="0" w:color="auto"/>
          </w:divBdr>
        </w:div>
        <w:div w:id="1038163958">
          <w:marLeft w:val="0"/>
          <w:marRight w:val="1080"/>
          <w:marTop w:val="100"/>
          <w:marBottom w:val="0"/>
          <w:divBdr>
            <w:top w:val="none" w:sz="0" w:space="0" w:color="auto"/>
            <w:left w:val="none" w:sz="0" w:space="0" w:color="auto"/>
            <w:bottom w:val="none" w:sz="0" w:space="0" w:color="auto"/>
            <w:right w:val="none" w:sz="0" w:space="0" w:color="auto"/>
          </w:divBdr>
        </w:div>
      </w:divsChild>
    </w:div>
    <w:div w:id="601259679">
      <w:bodyDiv w:val="1"/>
      <w:marLeft w:val="0"/>
      <w:marRight w:val="0"/>
      <w:marTop w:val="0"/>
      <w:marBottom w:val="0"/>
      <w:divBdr>
        <w:top w:val="none" w:sz="0" w:space="0" w:color="auto"/>
        <w:left w:val="none" w:sz="0" w:space="0" w:color="auto"/>
        <w:bottom w:val="none" w:sz="0" w:space="0" w:color="auto"/>
        <w:right w:val="none" w:sz="0" w:space="0" w:color="auto"/>
      </w:divBdr>
    </w:div>
    <w:div w:id="675303394">
      <w:bodyDiv w:val="1"/>
      <w:marLeft w:val="0"/>
      <w:marRight w:val="0"/>
      <w:marTop w:val="0"/>
      <w:marBottom w:val="0"/>
      <w:divBdr>
        <w:top w:val="none" w:sz="0" w:space="0" w:color="auto"/>
        <w:left w:val="none" w:sz="0" w:space="0" w:color="auto"/>
        <w:bottom w:val="none" w:sz="0" w:space="0" w:color="auto"/>
        <w:right w:val="none" w:sz="0" w:space="0" w:color="auto"/>
      </w:divBdr>
    </w:div>
    <w:div w:id="677538272">
      <w:bodyDiv w:val="1"/>
      <w:marLeft w:val="0"/>
      <w:marRight w:val="0"/>
      <w:marTop w:val="0"/>
      <w:marBottom w:val="0"/>
      <w:divBdr>
        <w:top w:val="none" w:sz="0" w:space="0" w:color="auto"/>
        <w:left w:val="none" w:sz="0" w:space="0" w:color="auto"/>
        <w:bottom w:val="none" w:sz="0" w:space="0" w:color="auto"/>
        <w:right w:val="none" w:sz="0" w:space="0" w:color="auto"/>
      </w:divBdr>
    </w:div>
    <w:div w:id="719279459">
      <w:bodyDiv w:val="1"/>
      <w:marLeft w:val="0"/>
      <w:marRight w:val="0"/>
      <w:marTop w:val="0"/>
      <w:marBottom w:val="0"/>
      <w:divBdr>
        <w:top w:val="none" w:sz="0" w:space="0" w:color="auto"/>
        <w:left w:val="none" w:sz="0" w:space="0" w:color="auto"/>
        <w:bottom w:val="none" w:sz="0" w:space="0" w:color="auto"/>
        <w:right w:val="none" w:sz="0" w:space="0" w:color="auto"/>
      </w:divBdr>
    </w:div>
    <w:div w:id="811606005">
      <w:bodyDiv w:val="1"/>
      <w:marLeft w:val="0"/>
      <w:marRight w:val="0"/>
      <w:marTop w:val="0"/>
      <w:marBottom w:val="0"/>
      <w:divBdr>
        <w:top w:val="none" w:sz="0" w:space="0" w:color="auto"/>
        <w:left w:val="none" w:sz="0" w:space="0" w:color="auto"/>
        <w:bottom w:val="none" w:sz="0" w:space="0" w:color="auto"/>
        <w:right w:val="none" w:sz="0" w:space="0" w:color="auto"/>
      </w:divBdr>
    </w:div>
    <w:div w:id="829639774">
      <w:bodyDiv w:val="1"/>
      <w:marLeft w:val="0"/>
      <w:marRight w:val="0"/>
      <w:marTop w:val="0"/>
      <w:marBottom w:val="0"/>
      <w:divBdr>
        <w:top w:val="none" w:sz="0" w:space="0" w:color="auto"/>
        <w:left w:val="none" w:sz="0" w:space="0" w:color="auto"/>
        <w:bottom w:val="none" w:sz="0" w:space="0" w:color="auto"/>
        <w:right w:val="none" w:sz="0" w:space="0" w:color="auto"/>
      </w:divBdr>
    </w:div>
    <w:div w:id="837037196">
      <w:bodyDiv w:val="1"/>
      <w:marLeft w:val="0"/>
      <w:marRight w:val="0"/>
      <w:marTop w:val="0"/>
      <w:marBottom w:val="0"/>
      <w:divBdr>
        <w:top w:val="none" w:sz="0" w:space="0" w:color="auto"/>
        <w:left w:val="none" w:sz="0" w:space="0" w:color="auto"/>
        <w:bottom w:val="none" w:sz="0" w:space="0" w:color="auto"/>
        <w:right w:val="none" w:sz="0" w:space="0" w:color="auto"/>
      </w:divBdr>
    </w:div>
    <w:div w:id="841117407">
      <w:bodyDiv w:val="1"/>
      <w:marLeft w:val="0"/>
      <w:marRight w:val="0"/>
      <w:marTop w:val="0"/>
      <w:marBottom w:val="0"/>
      <w:divBdr>
        <w:top w:val="none" w:sz="0" w:space="0" w:color="auto"/>
        <w:left w:val="none" w:sz="0" w:space="0" w:color="auto"/>
        <w:bottom w:val="none" w:sz="0" w:space="0" w:color="auto"/>
        <w:right w:val="none" w:sz="0" w:space="0" w:color="auto"/>
      </w:divBdr>
    </w:div>
    <w:div w:id="916212906">
      <w:bodyDiv w:val="1"/>
      <w:marLeft w:val="0"/>
      <w:marRight w:val="0"/>
      <w:marTop w:val="0"/>
      <w:marBottom w:val="0"/>
      <w:divBdr>
        <w:top w:val="none" w:sz="0" w:space="0" w:color="auto"/>
        <w:left w:val="none" w:sz="0" w:space="0" w:color="auto"/>
        <w:bottom w:val="none" w:sz="0" w:space="0" w:color="auto"/>
        <w:right w:val="none" w:sz="0" w:space="0" w:color="auto"/>
      </w:divBdr>
    </w:div>
    <w:div w:id="957222155">
      <w:bodyDiv w:val="1"/>
      <w:marLeft w:val="0"/>
      <w:marRight w:val="0"/>
      <w:marTop w:val="0"/>
      <w:marBottom w:val="0"/>
      <w:divBdr>
        <w:top w:val="none" w:sz="0" w:space="0" w:color="auto"/>
        <w:left w:val="none" w:sz="0" w:space="0" w:color="auto"/>
        <w:bottom w:val="none" w:sz="0" w:space="0" w:color="auto"/>
        <w:right w:val="none" w:sz="0" w:space="0" w:color="auto"/>
      </w:divBdr>
    </w:div>
    <w:div w:id="988248117">
      <w:bodyDiv w:val="1"/>
      <w:marLeft w:val="0"/>
      <w:marRight w:val="0"/>
      <w:marTop w:val="0"/>
      <w:marBottom w:val="0"/>
      <w:divBdr>
        <w:top w:val="none" w:sz="0" w:space="0" w:color="auto"/>
        <w:left w:val="none" w:sz="0" w:space="0" w:color="auto"/>
        <w:bottom w:val="none" w:sz="0" w:space="0" w:color="auto"/>
        <w:right w:val="none" w:sz="0" w:space="0" w:color="auto"/>
      </w:divBdr>
    </w:div>
    <w:div w:id="1001590630">
      <w:bodyDiv w:val="1"/>
      <w:marLeft w:val="0"/>
      <w:marRight w:val="0"/>
      <w:marTop w:val="0"/>
      <w:marBottom w:val="0"/>
      <w:divBdr>
        <w:top w:val="none" w:sz="0" w:space="0" w:color="auto"/>
        <w:left w:val="none" w:sz="0" w:space="0" w:color="auto"/>
        <w:bottom w:val="none" w:sz="0" w:space="0" w:color="auto"/>
        <w:right w:val="none" w:sz="0" w:space="0" w:color="auto"/>
      </w:divBdr>
    </w:div>
    <w:div w:id="1035890069">
      <w:bodyDiv w:val="1"/>
      <w:marLeft w:val="0"/>
      <w:marRight w:val="0"/>
      <w:marTop w:val="0"/>
      <w:marBottom w:val="0"/>
      <w:divBdr>
        <w:top w:val="none" w:sz="0" w:space="0" w:color="auto"/>
        <w:left w:val="none" w:sz="0" w:space="0" w:color="auto"/>
        <w:bottom w:val="none" w:sz="0" w:space="0" w:color="auto"/>
        <w:right w:val="none" w:sz="0" w:space="0" w:color="auto"/>
      </w:divBdr>
    </w:div>
    <w:div w:id="1147475442">
      <w:bodyDiv w:val="1"/>
      <w:marLeft w:val="0"/>
      <w:marRight w:val="0"/>
      <w:marTop w:val="0"/>
      <w:marBottom w:val="0"/>
      <w:divBdr>
        <w:top w:val="none" w:sz="0" w:space="0" w:color="auto"/>
        <w:left w:val="none" w:sz="0" w:space="0" w:color="auto"/>
        <w:bottom w:val="none" w:sz="0" w:space="0" w:color="auto"/>
        <w:right w:val="none" w:sz="0" w:space="0" w:color="auto"/>
      </w:divBdr>
    </w:div>
    <w:div w:id="1307246629">
      <w:bodyDiv w:val="1"/>
      <w:marLeft w:val="0"/>
      <w:marRight w:val="0"/>
      <w:marTop w:val="0"/>
      <w:marBottom w:val="0"/>
      <w:divBdr>
        <w:top w:val="none" w:sz="0" w:space="0" w:color="auto"/>
        <w:left w:val="none" w:sz="0" w:space="0" w:color="auto"/>
        <w:bottom w:val="none" w:sz="0" w:space="0" w:color="auto"/>
        <w:right w:val="none" w:sz="0" w:space="0" w:color="auto"/>
      </w:divBdr>
    </w:div>
    <w:div w:id="1406488291">
      <w:bodyDiv w:val="1"/>
      <w:marLeft w:val="0"/>
      <w:marRight w:val="0"/>
      <w:marTop w:val="0"/>
      <w:marBottom w:val="0"/>
      <w:divBdr>
        <w:top w:val="none" w:sz="0" w:space="0" w:color="auto"/>
        <w:left w:val="none" w:sz="0" w:space="0" w:color="auto"/>
        <w:bottom w:val="none" w:sz="0" w:space="0" w:color="auto"/>
        <w:right w:val="none" w:sz="0" w:space="0" w:color="auto"/>
      </w:divBdr>
    </w:div>
    <w:div w:id="1447383318">
      <w:bodyDiv w:val="1"/>
      <w:marLeft w:val="0"/>
      <w:marRight w:val="0"/>
      <w:marTop w:val="0"/>
      <w:marBottom w:val="0"/>
      <w:divBdr>
        <w:top w:val="none" w:sz="0" w:space="0" w:color="auto"/>
        <w:left w:val="none" w:sz="0" w:space="0" w:color="auto"/>
        <w:bottom w:val="none" w:sz="0" w:space="0" w:color="auto"/>
        <w:right w:val="none" w:sz="0" w:space="0" w:color="auto"/>
      </w:divBdr>
    </w:div>
    <w:div w:id="1489858895">
      <w:bodyDiv w:val="1"/>
      <w:marLeft w:val="0"/>
      <w:marRight w:val="0"/>
      <w:marTop w:val="0"/>
      <w:marBottom w:val="0"/>
      <w:divBdr>
        <w:top w:val="none" w:sz="0" w:space="0" w:color="auto"/>
        <w:left w:val="none" w:sz="0" w:space="0" w:color="auto"/>
        <w:bottom w:val="none" w:sz="0" w:space="0" w:color="auto"/>
        <w:right w:val="none" w:sz="0" w:space="0" w:color="auto"/>
      </w:divBdr>
    </w:div>
    <w:div w:id="1516118245">
      <w:bodyDiv w:val="1"/>
      <w:marLeft w:val="0"/>
      <w:marRight w:val="0"/>
      <w:marTop w:val="0"/>
      <w:marBottom w:val="0"/>
      <w:divBdr>
        <w:top w:val="none" w:sz="0" w:space="0" w:color="auto"/>
        <w:left w:val="none" w:sz="0" w:space="0" w:color="auto"/>
        <w:bottom w:val="none" w:sz="0" w:space="0" w:color="auto"/>
        <w:right w:val="none" w:sz="0" w:space="0" w:color="auto"/>
      </w:divBdr>
    </w:div>
    <w:div w:id="1525437989">
      <w:bodyDiv w:val="1"/>
      <w:marLeft w:val="0"/>
      <w:marRight w:val="0"/>
      <w:marTop w:val="0"/>
      <w:marBottom w:val="0"/>
      <w:divBdr>
        <w:top w:val="none" w:sz="0" w:space="0" w:color="auto"/>
        <w:left w:val="none" w:sz="0" w:space="0" w:color="auto"/>
        <w:bottom w:val="none" w:sz="0" w:space="0" w:color="auto"/>
        <w:right w:val="none" w:sz="0" w:space="0" w:color="auto"/>
      </w:divBdr>
    </w:div>
    <w:div w:id="1665039282">
      <w:bodyDiv w:val="1"/>
      <w:marLeft w:val="0"/>
      <w:marRight w:val="0"/>
      <w:marTop w:val="0"/>
      <w:marBottom w:val="0"/>
      <w:divBdr>
        <w:top w:val="none" w:sz="0" w:space="0" w:color="auto"/>
        <w:left w:val="none" w:sz="0" w:space="0" w:color="auto"/>
        <w:bottom w:val="none" w:sz="0" w:space="0" w:color="auto"/>
        <w:right w:val="none" w:sz="0" w:space="0" w:color="auto"/>
      </w:divBdr>
    </w:div>
    <w:div w:id="1861554003">
      <w:bodyDiv w:val="1"/>
      <w:marLeft w:val="0"/>
      <w:marRight w:val="0"/>
      <w:marTop w:val="0"/>
      <w:marBottom w:val="0"/>
      <w:divBdr>
        <w:top w:val="none" w:sz="0" w:space="0" w:color="auto"/>
        <w:left w:val="none" w:sz="0" w:space="0" w:color="auto"/>
        <w:bottom w:val="none" w:sz="0" w:space="0" w:color="auto"/>
        <w:right w:val="none" w:sz="0" w:space="0" w:color="auto"/>
      </w:divBdr>
    </w:div>
    <w:div w:id="1899706648">
      <w:bodyDiv w:val="1"/>
      <w:marLeft w:val="0"/>
      <w:marRight w:val="0"/>
      <w:marTop w:val="0"/>
      <w:marBottom w:val="0"/>
      <w:divBdr>
        <w:top w:val="none" w:sz="0" w:space="0" w:color="auto"/>
        <w:left w:val="none" w:sz="0" w:space="0" w:color="auto"/>
        <w:bottom w:val="none" w:sz="0" w:space="0" w:color="auto"/>
        <w:right w:val="none" w:sz="0" w:space="0" w:color="auto"/>
      </w:divBdr>
    </w:div>
    <w:div w:id="1900744588">
      <w:bodyDiv w:val="1"/>
      <w:marLeft w:val="0"/>
      <w:marRight w:val="0"/>
      <w:marTop w:val="0"/>
      <w:marBottom w:val="0"/>
      <w:divBdr>
        <w:top w:val="none" w:sz="0" w:space="0" w:color="auto"/>
        <w:left w:val="none" w:sz="0" w:space="0" w:color="auto"/>
        <w:bottom w:val="none" w:sz="0" w:space="0" w:color="auto"/>
        <w:right w:val="none" w:sz="0" w:space="0" w:color="auto"/>
      </w:divBdr>
    </w:div>
    <w:div w:id="2046129492">
      <w:bodyDiv w:val="1"/>
      <w:marLeft w:val="0"/>
      <w:marRight w:val="0"/>
      <w:marTop w:val="0"/>
      <w:marBottom w:val="0"/>
      <w:divBdr>
        <w:top w:val="none" w:sz="0" w:space="0" w:color="auto"/>
        <w:left w:val="none" w:sz="0" w:space="0" w:color="auto"/>
        <w:bottom w:val="none" w:sz="0" w:space="0" w:color="auto"/>
        <w:right w:val="none" w:sz="0" w:space="0" w:color="auto"/>
      </w:divBdr>
    </w:div>
    <w:div w:id="2078361545">
      <w:bodyDiv w:val="1"/>
      <w:marLeft w:val="0"/>
      <w:marRight w:val="0"/>
      <w:marTop w:val="0"/>
      <w:marBottom w:val="0"/>
      <w:divBdr>
        <w:top w:val="none" w:sz="0" w:space="0" w:color="auto"/>
        <w:left w:val="none" w:sz="0" w:space="0" w:color="auto"/>
        <w:bottom w:val="none" w:sz="0" w:space="0" w:color="auto"/>
        <w:right w:val="none" w:sz="0" w:space="0" w:color="auto"/>
      </w:divBdr>
    </w:div>
    <w:div w:id="2101826033">
      <w:bodyDiv w:val="1"/>
      <w:marLeft w:val="0"/>
      <w:marRight w:val="0"/>
      <w:marTop w:val="0"/>
      <w:marBottom w:val="0"/>
      <w:divBdr>
        <w:top w:val="none" w:sz="0" w:space="0" w:color="auto"/>
        <w:left w:val="none" w:sz="0" w:space="0" w:color="auto"/>
        <w:bottom w:val="none" w:sz="0" w:space="0" w:color="auto"/>
        <w:right w:val="none" w:sz="0" w:space="0" w:color="auto"/>
      </w:divBdr>
    </w:div>
    <w:div w:id="21206821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1.xml"/><Relationship Id="rId18" Type="http://schemas.openxmlformats.org/officeDocument/2006/relationships/header" Target="header2.xml"/><Relationship Id="rId3" Type="http://schemas.openxmlformats.org/officeDocument/2006/relationships/customXml" Target="../customXml/item3.xml"/><Relationship Id="rId21" Type="http://schemas.openxmlformats.org/officeDocument/2006/relationships/glossaryDocument" Target="glossary/document.xml"/><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image" Target="media/image2.jpeg"/><Relationship Id="rId2" Type="http://schemas.openxmlformats.org/officeDocument/2006/relationships/customXml" Target="../customXml/item2.xml"/><Relationship Id="rId16" Type="http://schemas.openxmlformats.org/officeDocument/2006/relationships/footer" Target="footer3.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footnotes" Target="footnotes.xml"/><Relationship Id="rId19" Type="http://schemas.openxmlformats.org/officeDocument/2006/relationships/footer" Target="footer4.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 Id="rId22" Type="http://schemas.openxmlformats.org/officeDocument/2006/relationships/theme" Target="theme/theme1.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5" Type="http://schemas.openxmlformats.org/officeDocument/2006/relationships/font" Target="fonts/font5.odttf"/><Relationship Id="rId4" Type="http://schemas.openxmlformats.org/officeDocument/2006/relationships/font" Target="fonts/font4.odttf"/></Relationships>
</file>

<file path=word/_rels/settings.xml.rels><?xml version="1.0" encoding="UTF-8" standalone="yes"?>
<Relationships xmlns="http://schemas.openxmlformats.org/package/2006/relationships"><Relationship Id="rId1" Type="http://schemas.openxmlformats.org/officeDocument/2006/relationships/attachedTemplate" Target="file:///E:\Masood\University\BIM_Book\Book\Part%203\Template_2210183.dotm"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95C1194E10D84B70B80314122C68E655"/>
        <w:category>
          <w:name w:val="General"/>
          <w:gallery w:val="placeholder"/>
        </w:category>
        <w:types>
          <w:type w:val="bbPlcHdr"/>
        </w:types>
        <w:behaviors>
          <w:behavior w:val="content"/>
        </w:behaviors>
        <w:guid w:val="{45640210-30CC-422D-9B49-4F0B63CF600D}"/>
      </w:docPartPr>
      <w:docPartBody>
        <w:p w:rsidR="00385D8B" w:rsidRDefault="005D3E42" w:rsidP="005D3E42">
          <w:pPr>
            <w:pStyle w:val="95C1194E10D84B70B80314122C68E6551"/>
          </w:pPr>
          <w:r w:rsidRPr="00573380">
            <w:rPr>
              <w:rStyle w:val="PlaceholderText"/>
            </w:rPr>
            <w:t>Choose an item.</w:t>
          </w:r>
        </w:p>
      </w:docPartBody>
    </w:docPart>
    <w:docPart>
      <w:docPartPr>
        <w:name w:val="0CCAE21A35714961A13550816DDF40B6"/>
        <w:category>
          <w:name w:val="General"/>
          <w:gallery w:val="placeholder"/>
        </w:category>
        <w:types>
          <w:type w:val="bbPlcHdr"/>
        </w:types>
        <w:behaviors>
          <w:behavior w:val="content"/>
        </w:behaviors>
        <w:guid w:val="{663A6A93-DCBF-4551-AA93-3D417BA29767}"/>
      </w:docPartPr>
      <w:docPartBody>
        <w:p w:rsidR="00385D8B" w:rsidRDefault="005D3E42" w:rsidP="005D3E42">
          <w:pPr>
            <w:pStyle w:val="0CCAE21A35714961A13550816DDF40B6"/>
          </w:pPr>
          <w:r w:rsidRPr="00573380">
            <w:rPr>
              <w:rStyle w:val="PlaceholderText"/>
            </w:rPr>
            <w:t>Choose an item.</w:t>
          </w:r>
        </w:p>
      </w:docPartBody>
    </w:docPart>
    <w:docPart>
      <w:docPartPr>
        <w:name w:val="19048DEED56B436A8B3BCB7AF7EDDE83"/>
        <w:category>
          <w:name w:val="General"/>
          <w:gallery w:val="placeholder"/>
        </w:category>
        <w:types>
          <w:type w:val="bbPlcHdr"/>
        </w:types>
        <w:behaviors>
          <w:behavior w:val="content"/>
        </w:behaviors>
        <w:guid w:val="{A9652EDB-41F1-47CA-8D0B-A667890D7F6D}"/>
      </w:docPartPr>
      <w:docPartBody>
        <w:p w:rsidR="00385D8B" w:rsidRDefault="005D3E42" w:rsidP="005D3E42">
          <w:pPr>
            <w:pStyle w:val="19048DEED56B436A8B3BCB7AF7EDDE83"/>
          </w:pPr>
          <w:r w:rsidRPr="00573380">
            <w:rPr>
              <w:rStyle w:val="PlaceholderText"/>
            </w:rPr>
            <w:t>Choose an item.</w:t>
          </w:r>
        </w:p>
      </w:docPartBody>
    </w:docPart>
    <w:docPart>
      <w:docPartPr>
        <w:name w:val="BB698CA3DC5847BD83796967305034D6"/>
        <w:category>
          <w:name w:val="General"/>
          <w:gallery w:val="placeholder"/>
        </w:category>
        <w:types>
          <w:type w:val="bbPlcHdr"/>
        </w:types>
        <w:behaviors>
          <w:behavior w:val="content"/>
        </w:behaviors>
        <w:guid w:val="{9B88F885-3925-4A88-9A79-F59D8B536679}"/>
      </w:docPartPr>
      <w:docPartBody>
        <w:p w:rsidR="00385D8B" w:rsidRDefault="005D3E42" w:rsidP="005D3E42">
          <w:pPr>
            <w:pStyle w:val="BB698CA3DC5847BD83796967305034D6"/>
          </w:pPr>
          <w:r w:rsidRPr="00573380">
            <w:rPr>
              <w:rStyle w:val="PlaceholderText"/>
            </w:rPr>
            <w:t>Choose an item.</w:t>
          </w:r>
        </w:p>
      </w:docPartBody>
    </w:docPart>
    <w:docPart>
      <w:docPartPr>
        <w:name w:val="BF74621C51F547CBA0D18AE7A21A91BC"/>
        <w:category>
          <w:name w:val="General"/>
          <w:gallery w:val="placeholder"/>
        </w:category>
        <w:types>
          <w:type w:val="bbPlcHdr"/>
        </w:types>
        <w:behaviors>
          <w:behavior w:val="content"/>
        </w:behaviors>
        <w:guid w:val="{29A29803-940D-41F8-9E63-E15D00D5BAD8}"/>
      </w:docPartPr>
      <w:docPartBody>
        <w:p w:rsidR="00385D8B" w:rsidRDefault="005D3E42" w:rsidP="005D3E42">
          <w:pPr>
            <w:pStyle w:val="BF74621C51F547CBA0D18AE7A21A91BC"/>
          </w:pPr>
          <w:r w:rsidRPr="00573380">
            <w:rPr>
              <w:rStyle w:val="PlaceholderText"/>
            </w:rPr>
            <w:t>Choose an item.</w:t>
          </w:r>
        </w:p>
      </w:docPartBody>
    </w:docPart>
    <w:docPart>
      <w:docPartPr>
        <w:name w:val="7BBD8C9F496247EFAF629DC4D3F819A1"/>
        <w:category>
          <w:name w:val="General"/>
          <w:gallery w:val="placeholder"/>
        </w:category>
        <w:types>
          <w:type w:val="bbPlcHdr"/>
        </w:types>
        <w:behaviors>
          <w:behavior w:val="content"/>
        </w:behaviors>
        <w:guid w:val="{E3F772C5-7266-403D-AE4A-ABDA43ACB607}"/>
      </w:docPartPr>
      <w:docPartBody>
        <w:p w:rsidR="00385D8B" w:rsidRDefault="005D3E42" w:rsidP="005D3E42">
          <w:pPr>
            <w:pStyle w:val="7BBD8C9F496247EFAF629DC4D3F819A1"/>
          </w:pPr>
          <w:r w:rsidRPr="00573380">
            <w:rPr>
              <w:rStyle w:val="PlaceholderText"/>
            </w:rPr>
            <w:t>Choose an item.</w:t>
          </w:r>
        </w:p>
      </w:docPartBody>
    </w:docPart>
    <w:docPart>
      <w:docPartPr>
        <w:name w:val="7E02A7DE44DA41ACA456274E3DDDAE2D"/>
        <w:category>
          <w:name w:val="General"/>
          <w:gallery w:val="placeholder"/>
        </w:category>
        <w:types>
          <w:type w:val="bbPlcHdr"/>
        </w:types>
        <w:behaviors>
          <w:behavior w:val="content"/>
        </w:behaviors>
        <w:guid w:val="{4C9A9E88-0E86-4917-9A0D-E0E454B16491}"/>
      </w:docPartPr>
      <w:docPartBody>
        <w:p w:rsidR="00385D8B" w:rsidRDefault="005D3E42" w:rsidP="005D3E42">
          <w:pPr>
            <w:pStyle w:val="7E02A7DE44DA41ACA456274E3DDDAE2D"/>
          </w:pPr>
          <w:r w:rsidRPr="00573380">
            <w:rPr>
              <w:rStyle w:val="PlaceholderText"/>
            </w:rPr>
            <w:t>Choose an item.</w:t>
          </w:r>
        </w:p>
      </w:docPartBody>
    </w:docPart>
    <w:docPart>
      <w:docPartPr>
        <w:name w:val="9C1691520BCA433C9D899CED63AC3553"/>
        <w:category>
          <w:name w:val="General"/>
          <w:gallery w:val="placeholder"/>
        </w:category>
        <w:types>
          <w:type w:val="bbPlcHdr"/>
        </w:types>
        <w:behaviors>
          <w:behavior w:val="content"/>
        </w:behaviors>
        <w:guid w:val="{1947C4E0-95C7-477F-8383-78DE6E75AA97}"/>
      </w:docPartPr>
      <w:docPartBody>
        <w:p w:rsidR="00385D8B" w:rsidRDefault="005D3E42" w:rsidP="005D3E42">
          <w:pPr>
            <w:pStyle w:val="9C1691520BCA433C9D899CED63AC3553"/>
          </w:pPr>
          <w:r w:rsidRPr="00573380">
            <w:rPr>
              <w:rStyle w:val="PlaceholderText"/>
            </w:rPr>
            <w:t>Choose an item.</w:t>
          </w:r>
        </w:p>
      </w:docPartBody>
    </w:docPart>
    <w:docPart>
      <w:docPartPr>
        <w:name w:val="74BC6181E9A64719BF9DECAA3BEA799C"/>
        <w:category>
          <w:name w:val="General"/>
          <w:gallery w:val="placeholder"/>
        </w:category>
        <w:types>
          <w:type w:val="bbPlcHdr"/>
        </w:types>
        <w:behaviors>
          <w:behavior w:val="content"/>
        </w:behaviors>
        <w:guid w:val="{71D0CF92-BD96-485D-9ACC-35209A73916D}"/>
      </w:docPartPr>
      <w:docPartBody>
        <w:p w:rsidR="00385D8B" w:rsidRDefault="005D3E42" w:rsidP="005D3E42">
          <w:pPr>
            <w:pStyle w:val="74BC6181E9A64719BF9DECAA3BEA799C"/>
          </w:pPr>
          <w:r w:rsidRPr="00573380">
            <w:rPr>
              <w:rStyle w:val="PlaceholderText"/>
            </w:rPr>
            <w:t>Choose an item.</w:t>
          </w:r>
        </w:p>
      </w:docPartBody>
    </w:docPart>
    <w:docPart>
      <w:docPartPr>
        <w:name w:val="08084CDCBC194238870E4A717C3930CC"/>
        <w:category>
          <w:name w:val="General"/>
          <w:gallery w:val="placeholder"/>
        </w:category>
        <w:types>
          <w:type w:val="bbPlcHdr"/>
        </w:types>
        <w:behaviors>
          <w:behavior w:val="content"/>
        </w:behaviors>
        <w:guid w:val="{0DA4E705-A503-4F38-97F1-2771F6280163}"/>
      </w:docPartPr>
      <w:docPartBody>
        <w:p w:rsidR="00385D8B" w:rsidRDefault="005D3E42" w:rsidP="005D3E42">
          <w:pPr>
            <w:pStyle w:val="08084CDCBC194238870E4A717C3930CC"/>
          </w:pPr>
          <w:r w:rsidRPr="00573380">
            <w:rPr>
              <w:rStyle w:val="PlaceholderText"/>
            </w:rPr>
            <w:t>Choose an item.</w:t>
          </w:r>
        </w:p>
      </w:docPartBody>
    </w:docPart>
    <w:docPart>
      <w:docPartPr>
        <w:name w:val="2736F7B173BB40ECA29D21B27515564F"/>
        <w:category>
          <w:name w:val="General"/>
          <w:gallery w:val="placeholder"/>
        </w:category>
        <w:types>
          <w:type w:val="bbPlcHdr"/>
        </w:types>
        <w:behaviors>
          <w:behavior w:val="content"/>
        </w:behaviors>
        <w:guid w:val="{5D655AAF-47D5-457F-90D2-DDD3AEF70FB7}"/>
      </w:docPartPr>
      <w:docPartBody>
        <w:p w:rsidR="00385D8B" w:rsidRDefault="005D3E42" w:rsidP="005D3E42">
          <w:pPr>
            <w:pStyle w:val="2736F7B173BB40ECA29D21B27515564F"/>
          </w:pPr>
          <w:r w:rsidRPr="00573380">
            <w:rPr>
              <w:rStyle w:val="PlaceholderText"/>
            </w:rPr>
            <w:t>Choose an item.</w:t>
          </w:r>
        </w:p>
      </w:docPartBody>
    </w:docPart>
    <w:docPart>
      <w:docPartPr>
        <w:name w:val="CDD96CA3C0DC4103BF1BF58929DDE2AE"/>
        <w:category>
          <w:name w:val="General"/>
          <w:gallery w:val="placeholder"/>
        </w:category>
        <w:types>
          <w:type w:val="bbPlcHdr"/>
        </w:types>
        <w:behaviors>
          <w:behavior w:val="content"/>
        </w:behaviors>
        <w:guid w:val="{2B2E8ABE-CB87-4047-BED9-9C311253A9D7}"/>
      </w:docPartPr>
      <w:docPartBody>
        <w:p w:rsidR="00385D8B" w:rsidRDefault="005D3E42" w:rsidP="005D3E42">
          <w:pPr>
            <w:pStyle w:val="CDD96CA3C0DC4103BF1BF58929DDE2AE"/>
          </w:pPr>
          <w:r w:rsidRPr="00573380">
            <w:rPr>
              <w:rStyle w:val="PlaceholderText"/>
            </w:rPr>
            <w:t>Choose an item.</w:t>
          </w:r>
        </w:p>
      </w:docPartBody>
    </w:docPart>
    <w:docPart>
      <w:docPartPr>
        <w:name w:val="CA41E64083BC4155B0BBD3C3D803AAB9"/>
        <w:category>
          <w:name w:val="General"/>
          <w:gallery w:val="placeholder"/>
        </w:category>
        <w:types>
          <w:type w:val="bbPlcHdr"/>
        </w:types>
        <w:behaviors>
          <w:behavior w:val="content"/>
        </w:behaviors>
        <w:guid w:val="{5AB53B0C-6C47-4CA6-9889-928ACCF47FE6}"/>
      </w:docPartPr>
      <w:docPartBody>
        <w:p w:rsidR="00385D8B" w:rsidRDefault="005D3E42" w:rsidP="005D3E42">
          <w:pPr>
            <w:pStyle w:val="CA41E64083BC4155B0BBD3C3D803AAB9"/>
          </w:pPr>
          <w:r w:rsidRPr="00573380">
            <w:rPr>
              <w:rStyle w:val="PlaceholderText"/>
            </w:rPr>
            <w:t>Choose an item.</w:t>
          </w:r>
        </w:p>
      </w:docPartBody>
    </w:docPart>
    <w:docPart>
      <w:docPartPr>
        <w:name w:val="8D0631F2EE5D448199FDCDBA4F918C24"/>
        <w:category>
          <w:name w:val="General"/>
          <w:gallery w:val="placeholder"/>
        </w:category>
        <w:types>
          <w:type w:val="bbPlcHdr"/>
        </w:types>
        <w:behaviors>
          <w:behavior w:val="content"/>
        </w:behaviors>
        <w:guid w:val="{C5C2819E-97C5-4D47-929D-2D27E30D1544}"/>
      </w:docPartPr>
      <w:docPartBody>
        <w:p w:rsidR="00385D8B" w:rsidRDefault="005D3E42" w:rsidP="005D3E42">
          <w:pPr>
            <w:pStyle w:val="8D0631F2EE5D448199FDCDBA4F918C24"/>
          </w:pPr>
          <w:r w:rsidRPr="00573380">
            <w:rPr>
              <w:rStyle w:val="PlaceholderText"/>
            </w:rPr>
            <w:t>Choose an item.</w:t>
          </w:r>
        </w:p>
      </w:docPartBody>
    </w:docPart>
    <w:docPart>
      <w:docPartPr>
        <w:name w:val="DDEF1E6C0C964398A2D7A0A4A7625C87"/>
        <w:category>
          <w:name w:val="General"/>
          <w:gallery w:val="placeholder"/>
        </w:category>
        <w:types>
          <w:type w:val="bbPlcHdr"/>
        </w:types>
        <w:behaviors>
          <w:behavior w:val="content"/>
        </w:behaviors>
        <w:guid w:val="{7A251653-DCCB-4BBD-9B92-5DEE87AC85B1}"/>
      </w:docPartPr>
      <w:docPartBody>
        <w:p w:rsidR="00385D8B" w:rsidRDefault="005D3E42" w:rsidP="005D3E42">
          <w:pPr>
            <w:pStyle w:val="DDEF1E6C0C964398A2D7A0A4A7625C87"/>
          </w:pPr>
          <w:r w:rsidRPr="00573380">
            <w:rPr>
              <w:rStyle w:val="PlaceholderText"/>
            </w:rPr>
            <w:t>Choose an item.</w:t>
          </w:r>
        </w:p>
      </w:docPartBody>
    </w:docPart>
    <w:docPart>
      <w:docPartPr>
        <w:name w:val="62715B78D5BD4AF184FB296A48C34628"/>
        <w:category>
          <w:name w:val="General"/>
          <w:gallery w:val="placeholder"/>
        </w:category>
        <w:types>
          <w:type w:val="bbPlcHdr"/>
        </w:types>
        <w:behaviors>
          <w:behavior w:val="content"/>
        </w:behaviors>
        <w:guid w:val="{5880605E-01C4-4017-810D-A740D4B2B6FE}"/>
      </w:docPartPr>
      <w:docPartBody>
        <w:p w:rsidR="00385D8B" w:rsidRDefault="005D3E42" w:rsidP="005D3E42">
          <w:pPr>
            <w:pStyle w:val="62715B78D5BD4AF184FB296A48C34628"/>
          </w:pPr>
          <w:r w:rsidRPr="00573380">
            <w:rPr>
              <w:rStyle w:val="PlaceholderText"/>
            </w:rPr>
            <w:t>Choose an item.</w:t>
          </w:r>
        </w:p>
      </w:docPartBody>
    </w:docPart>
    <w:docPart>
      <w:docPartPr>
        <w:name w:val="C503D1D54D904FD4B2CA169357C9C7B2"/>
        <w:category>
          <w:name w:val="General"/>
          <w:gallery w:val="placeholder"/>
        </w:category>
        <w:types>
          <w:type w:val="bbPlcHdr"/>
        </w:types>
        <w:behaviors>
          <w:behavior w:val="content"/>
        </w:behaviors>
        <w:guid w:val="{D31B4D92-9B1D-4DC0-A704-CB39576F75B5}"/>
      </w:docPartPr>
      <w:docPartBody>
        <w:p w:rsidR="00385D8B" w:rsidRDefault="005D3E42" w:rsidP="005D3E42">
          <w:pPr>
            <w:pStyle w:val="C503D1D54D904FD4B2CA169357C9C7B2"/>
          </w:pPr>
          <w:r w:rsidRPr="00573380">
            <w:rPr>
              <w:rStyle w:val="PlaceholderText"/>
            </w:rPr>
            <w:t>Choose an item.</w:t>
          </w:r>
        </w:p>
      </w:docPartBody>
    </w:docPart>
    <w:docPart>
      <w:docPartPr>
        <w:name w:val="AAE62584D0B44034878A1B30F593D385"/>
        <w:category>
          <w:name w:val="General"/>
          <w:gallery w:val="placeholder"/>
        </w:category>
        <w:types>
          <w:type w:val="bbPlcHdr"/>
        </w:types>
        <w:behaviors>
          <w:behavior w:val="content"/>
        </w:behaviors>
        <w:guid w:val="{4601FC39-AC87-40C3-9D0B-07FE0A605417}"/>
      </w:docPartPr>
      <w:docPartBody>
        <w:p w:rsidR="00385D8B" w:rsidRDefault="005D3E42" w:rsidP="005D3E42">
          <w:pPr>
            <w:pStyle w:val="AAE62584D0B44034878A1B30F593D385"/>
          </w:pPr>
          <w:r w:rsidRPr="00573380">
            <w:rPr>
              <w:rStyle w:val="PlaceholderText"/>
            </w:rPr>
            <w:t>Choose an item.</w:t>
          </w:r>
        </w:p>
      </w:docPartBody>
    </w:docPart>
    <w:docPart>
      <w:docPartPr>
        <w:name w:val="3C516324C0864D5CBC01129C4728ABB3"/>
        <w:category>
          <w:name w:val="General"/>
          <w:gallery w:val="placeholder"/>
        </w:category>
        <w:types>
          <w:type w:val="bbPlcHdr"/>
        </w:types>
        <w:behaviors>
          <w:behavior w:val="content"/>
        </w:behaviors>
        <w:guid w:val="{95B84AB1-F68C-479A-8730-D57CD3B972A3}"/>
      </w:docPartPr>
      <w:docPartBody>
        <w:p w:rsidR="00385D8B" w:rsidRDefault="005D3E42" w:rsidP="005D3E42">
          <w:pPr>
            <w:pStyle w:val="3C516324C0864D5CBC01129C4728ABB3"/>
          </w:pPr>
          <w:r w:rsidRPr="00573380">
            <w:rPr>
              <w:rStyle w:val="PlaceholderText"/>
            </w:rPr>
            <w:t>Choose an item.</w:t>
          </w:r>
        </w:p>
      </w:docPartBody>
    </w:docPart>
    <w:docPart>
      <w:docPartPr>
        <w:name w:val="420623466E73407AA123F2EF0974A180"/>
        <w:category>
          <w:name w:val="General"/>
          <w:gallery w:val="placeholder"/>
        </w:category>
        <w:types>
          <w:type w:val="bbPlcHdr"/>
        </w:types>
        <w:behaviors>
          <w:behavior w:val="content"/>
        </w:behaviors>
        <w:guid w:val="{682C33CC-47DC-4330-80F9-3EBE9E448B15}"/>
      </w:docPartPr>
      <w:docPartBody>
        <w:p w:rsidR="00385D8B" w:rsidRDefault="005D3E42" w:rsidP="005D3E42">
          <w:pPr>
            <w:pStyle w:val="420623466E73407AA123F2EF0974A180"/>
          </w:pPr>
          <w:r w:rsidRPr="00573380">
            <w:rPr>
              <w:rStyle w:val="PlaceholderText"/>
            </w:rPr>
            <w:t>Choose an item.</w:t>
          </w:r>
        </w:p>
      </w:docPartBody>
    </w:docPart>
    <w:docPart>
      <w:docPartPr>
        <w:name w:val="55CAE987124F4748B49B28493B35A32F"/>
        <w:category>
          <w:name w:val="General"/>
          <w:gallery w:val="placeholder"/>
        </w:category>
        <w:types>
          <w:type w:val="bbPlcHdr"/>
        </w:types>
        <w:behaviors>
          <w:behavior w:val="content"/>
        </w:behaviors>
        <w:guid w:val="{CDC191FC-8633-42BD-9C21-383DB16E21A2}"/>
      </w:docPartPr>
      <w:docPartBody>
        <w:p w:rsidR="00385D8B" w:rsidRDefault="005D3E42" w:rsidP="005D3E42">
          <w:pPr>
            <w:pStyle w:val="55CAE987124F4748B49B28493B35A32F"/>
          </w:pPr>
          <w:r w:rsidRPr="00573380">
            <w:rPr>
              <w:rStyle w:val="PlaceholderText"/>
            </w:rPr>
            <w:t>Choose an item.</w:t>
          </w:r>
        </w:p>
      </w:docPartBody>
    </w:docPart>
    <w:docPart>
      <w:docPartPr>
        <w:name w:val="0BE4091DA65B4A048A49929184A4555B"/>
        <w:category>
          <w:name w:val="General"/>
          <w:gallery w:val="placeholder"/>
        </w:category>
        <w:types>
          <w:type w:val="bbPlcHdr"/>
        </w:types>
        <w:behaviors>
          <w:behavior w:val="content"/>
        </w:behaviors>
        <w:guid w:val="{08DA6FE9-5F91-4395-9DC6-310C75854DAA}"/>
      </w:docPartPr>
      <w:docPartBody>
        <w:p w:rsidR="00385D8B" w:rsidRDefault="005D3E42" w:rsidP="005D3E42">
          <w:pPr>
            <w:pStyle w:val="0BE4091DA65B4A048A49929184A4555B"/>
          </w:pPr>
          <w:r w:rsidRPr="00573380">
            <w:rPr>
              <w:rStyle w:val="PlaceholderText"/>
            </w:rPr>
            <w:t>Choose an item.</w:t>
          </w:r>
        </w:p>
      </w:docPartBody>
    </w:docPart>
    <w:docPart>
      <w:docPartPr>
        <w:name w:val="4DD4C37B5942452087490B5CE96B4E0F"/>
        <w:category>
          <w:name w:val="General"/>
          <w:gallery w:val="placeholder"/>
        </w:category>
        <w:types>
          <w:type w:val="bbPlcHdr"/>
        </w:types>
        <w:behaviors>
          <w:behavior w:val="content"/>
        </w:behaviors>
        <w:guid w:val="{4D616A4A-9152-4F02-BA73-CFA468E414F4}"/>
      </w:docPartPr>
      <w:docPartBody>
        <w:p w:rsidR="00385D8B" w:rsidRDefault="005D3E42" w:rsidP="005D3E42">
          <w:pPr>
            <w:pStyle w:val="4DD4C37B5942452087490B5CE96B4E0F"/>
          </w:pPr>
          <w:r w:rsidRPr="00573380">
            <w:rPr>
              <w:rStyle w:val="PlaceholderText"/>
            </w:rPr>
            <w:t>Choose an item.</w:t>
          </w:r>
        </w:p>
      </w:docPartBody>
    </w:docPart>
    <w:docPart>
      <w:docPartPr>
        <w:name w:val="5F8308ED2169438AA0E2362FD70E559B"/>
        <w:category>
          <w:name w:val="General"/>
          <w:gallery w:val="placeholder"/>
        </w:category>
        <w:types>
          <w:type w:val="bbPlcHdr"/>
        </w:types>
        <w:behaviors>
          <w:behavior w:val="content"/>
        </w:behaviors>
        <w:guid w:val="{93B43441-0EF0-4AA7-AD19-6E744D64AAC2}"/>
      </w:docPartPr>
      <w:docPartBody>
        <w:p w:rsidR="00385D8B" w:rsidRDefault="005D3E42" w:rsidP="005D3E42">
          <w:pPr>
            <w:pStyle w:val="5F8308ED2169438AA0E2362FD70E559B"/>
          </w:pPr>
          <w:r w:rsidRPr="00573380">
            <w:rPr>
              <w:rStyle w:val="PlaceholderText"/>
            </w:rPr>
            <w:t>Choose an item.</w:t>
          </w:r>
        </w:p>
      </w:docPartBody>
    </w:docPart>
    <w:docPart>
      <w:docPartPr>
        <w:name w:val="A9AAF4C8D89E47DB806E787A27BD02CF"/>
        <w:category>
          <w:name w:val="General"/>
          <w:gallery w:val="placeholder"/>
        </w:category>
        <w:types>
          <w:type w:val="bbPlcHdr"/>
        </w:types>
        <w:behaviors>
          <w:behavior w:val="content"/>
        </w:behaviors>
        <w:guid w:val="{BCE1D9AF-A0CD-42D3-803D-7F6A980B59D4}"/>
      </w:docPartPr>
      <w:docPartBody>
        <w:p w:rsidR="00385D8B" w:rsidRDefault="005D3E42" w:rsidP="005D3E42">
          <w:pPr>
            <w:pStyle w:val="A9AAF4C8D89E47DB806E787A27BD02CF"/>
          </w:pPr>
          <w:r w:rsidRPr="00573380">
            <w:rPr>
              <w:rStyle w:val="PlaceholderText"/>
            </w:rPr>
            <w:t>Choose an item.</w:t>
          </w:r>
        </w:p>
      </w:docPartBody>
    </w:docPart>
    <w:docPart>
      <w:docPartPr>
        <w:name w:val="4554C1B6150C4C3DB2BF1087C77B1656"/>
        <w:category>
          <w:name w:val="General"/>
          <w:gallery w:val="placeholder"/>
        </w:category>
        <w:types>
          <w:type w:val="bbPlcHdr"/>
        </w:types>
        <w:behaviors>
          <w:behavior w:val="content"/>
        </w:behaviors>
        <w:guid w:val="{2D178B1F-3640-481E-B822-397ABFAAB871}"/>
      </w:docPartPr>
      <w:docPartBody>
        <w:p w:rsidR="00385D8B" w:rsidRDefault="005D3E42" w:rsidP="005D3E42">
          <w:pPr>
            <w:pStyle w:val="4554C1B6150C4C3DB2BF1087C77B1656"/>
          </w:pPr>
          <w:r w:rsidRPr="00573380">
            <w:rPr>
              <w:rStyle w:val="PlaceholderText"/>
            </w:rPr>
            <w:t>Choose an item.</w:t>
          </w:r>
        </w:p>
      </w:docPartBody>
    </w:docPart>
    <w:docPart>
      <w:docPartPr>
        <w:name w:val="DAA9C62A795A4D36937BFC9AAFA4C0DA"/>
        <w:category>
          <w:name w:val="General"/>
          <w:gallery w:val="placeholder"/>
        </w:category>
        <w:types>
          <w:type w:val="bbPlcHdr"/>
        </w:types>
        <w:behaviors>
          <w:behavior w:val="content"/>
        </w:behaviors>
        <w:guid w:val="{9AF4C597-C70C-49FA-84DB-BCCCBE7ACB9E}"/>
      </w:docPartPr>
      <w:docPartBody>
        <w:p w:rsidR="00385D8B" w:rsidRDefault="005D3E42" w:rsidP="005D3E42">
          <w:pPr>
            <w:pStyle w:val="DAA9C62A795A4D36937BFC9AAFA4C0DA"/>
          </w:pPr>
          <w:r w:rsidRPr="00573380">
            <w:rPr>
              <w:rStyle w:val="PlaceholderText"/>
            </w:rPr>
            <w:t>Choose an item.</w:t>
          </w:r>
        </w:p>
      </w:docPartBody>
    </w:docPart>
    <w:docPart>
      <w:docPartPr>
        <w:name w:val="3C7B6CD9105E40F48DA2F19BA4833576"/>
        <w:category>
          <w:name w:val="General"/>
          <w:gallery w:val="placeholder"/>
        </w:category>
        <w:types>
          <w:type w:val="bbPlcHdr"/>
        </w:types>
        <w:behaviors>
          <w:behavior w:val="content"/>
        </w:behaviors>
        <w:guid w:val="{8B82B6C4-CB2C-4E95-BD4D-1EAE6CB00112}"/>
      </w:docPartPr>
      <w:docPartBody>
        <w:p w:rsidR="00385D8B" w:rsidRDefault="005D3E42" w:rsidP="005D3E42">
          <w:pPr>
            <w:pStyle w:val="3C7B6CD9105E40F48DA2F19BA4833576"/>
          </w:pPr>
          <w:r w:rsidRPr="00573380">
            <w:rPr>
              <w:rStyle w:val="PlaceholderText"/>
            </w:rPr>
            <w:t>Choose an item.</w:t>
          </w:r>
        </w:p>
      </w:docPartBody>
    </w:docPart>
    <w:docPart>
      <w:docPartPr>
        <w:name w:val="194C96E27F96450D916780836D2CEFD6"/>
        <w:category>
          <w:name w:val="General"/>
          <w:gallery w:val="placeholder"/>
        </w:category>
        <w:types>
          <w:type w:val="bbPlcHdr"/>
        </w:types>
        <w:behaviors>
          <w:behavior w:val="content"/>
        </w:behaviors>
        <w:guid w:val="{87EF5398-F1BE-466D-92FC-E686DB7E9109}"/>
      </w:docPartPr>
      <w:docPartBody>
        <w:p w:rsidR="00385D8B" w:rsidRDefault="005D3E42" w:rsidP="005D3E42">
          <w:pPr>
            <w:pStyle w:val="194C96E27F96450D916780836D2CEFD6"/>
          </w:pPr>
          <w:r w:rsidRPr="00573380">
            <w:rPr>
              <w:rStyle w:val="PlaceholderText"/>
            </w:rPr>
            <w:t>Choose an item.</w:t>
          </w:r>
        </w:p>
      </w:docPartBody>
    </w:docPart>
    <w:docPart>
      <w:docPartPr>
        <w:name w:val="051BECCA99CF4DF68E542B9196640003"/>
        <w:category>
          <w:name w:val="General"/>
          <w:gallery w:val="placeholder"/>
        </w:category>
        <w:types>
          <w:type w:val="bbPlcHdr"/>
        </w:types>
        <w:behaviors>
          <w:behavior w:val="content"/>
        </w:behaviors>
        <w:guid w:val="{61C6C6D4-7B4A-40DC-907B-CB4558AF448E}"/>
      </w:docPartPr>
      <w:docPartBody>
        <w:p w:rsidR="00385D8B" w:rsidRDefault="005D3E42" w:rsidP="005D3E42">
          <w:pPr>
            <w:pStyle w:val="051BECCA99CF4DF68E542B9196640003"/>
          </w:pPr>
          <w:r w:rsidRPr="00573380">
            <w:rPr>
              <w:rStyle w:val="PlaceholderText"/>
            </w:rPr>
            <w:t>Choose an item.</w:t>
          </w:r>
        </w:p>
      </w:docPartBody>
    </w:docPart>
    <w:docPart>
      <w:docPartPr>
        <w:name w:val="2A88B10BAE0D4E29865449D643B3DEBB"/>
        <w:category>
          <w:name w:val="General"/>
          <w:gallery w:val="placeholder"/>
        </w:category>
        <w:types>
          <w:type w:val="bbPlcHdr"/>
        </w:types>
        <w:behaviors>
          <w:behavior w:val="content"/>
        </w:behaviors>
        <w:guid w:val="{22E046B6-B218-4320-9185-9248BBE75AD0}"/>
      </w:docPartPr>
      <w:docPartBody>
        <w:p w:rsidR="00385D8B" w:rsidRDefault="005D3E42" w:rsidP="005D3E42">
          <w:pPr>
            <w:pStyle w:val="2A88B10BAE0D4E29865449D643B3DEBB"/>
          </w:pPr>
          <w:r w:rsidRPr="00573380">
            <w:rPr>
              <w:rStyle w:val="PlaceholderText"/>
            </w:rPr>
            <w:t>Choose an item.</w:t>
          </w:r>
        </w:p>
      </w:docPartBody>
    </w:docPart>
    <w:docPart>
      <w:docPartPr>
        <w:name w:val="025F5E36913447CCA341E2F33D30D684"/>
        <w:category>
          <w:name w:val="General"/>
          <w:gallery w:val="placeholder"/>
        </w:category>
        <w:types>
          <w:type w:val="bbPlcHdr"/>
        </w:types>
        <w:behaviors>
          <w:behavior w:val="content"/>
        </w:behaviors>
        <w:guid w:val="{A7FDB2B9-EF4D-499A-9B76-0918F156144C}"/>
      </w:docPartPr>
      <w:docPartBody>
        <w:p w:rsidR="00385D8B" w:rsidRDefault="005D3E42" w:rsidP="005D3E42">
          <w:pPr>
            <w:pStyle w:val="025F5E36913447CCA341E2F33D30D684"/>
          </w:pPr>
          <w:r w:rsidRPr="00573380">
            <w:rPr>
              <w:rStyle w:val="PlaceholderText"/>
            </w:rPr>
            <w:t>Choose an item.</w:t>
          </w:r>
        </w:p>
      </w:docPartBody>
    </w:docPart>
    <w:docPart>
      <w:docPartPr>
        <w:name w:val="FEA7CA8C84B146C3A4959D19268F90C9"/>
        <w:category>
          <w:name w:val="General"/>
          <w:gallery w:val="placeholder"/>
        </w:category>
        <w:types>
          <w:type w:val="bbPlcHdr"/>
        </w:types>
        <w:behaviors>
          <w:behavior w:val="content"/>
        </w:behaviors>
        <w:guid w:val="{AB8C92BC-9EA4-4EBC-817C-804121288326}"/>
      </w:docPartPr>
      <w:docPartBody>
        <w:p w:rsidR="00385D8B" w:rsidRDefault="005D3E42" w:rsidP="005D3E42">
          <w:pPr>
            <w:pStyle w:val="FEA7CA8C84B146C3A4959D19268F90C9"/>
          </w:pPr>
          <w:r w:rsidRPr="00573380">
            <w:rPr>
              <w:rStyle w:val="PlaceholderText"/>
            </w:rPr>
            <w:t>Choose an item.</w:t>
          </w:r>
        </w:p>
      </w:docPartBody>
    </w:docPart>
    <w:docPart>
      <w:docPartPr>
        <w:name w:val="54847116DA5945C9B47AFED107904B8F"/>
        <w:category>
          <w:name w:val="General"/>
          <w:gallery w:val="placeholder"/>
        </w:category>
        <w:types>
          <w:type w:val="bbPlcHdr"/>
        </w:types>
        <w:behaviors>
          <w:behavior w:val="content"/>
        </w:behaviors>
        <w:guid w:val="{EF533A28-3522-46FF-996B-3965AC879537}"/>
      </w:docPartPr>
      <w:docPartBody>
        <w:p w:rsidR="00385D8B" w:rsidRDefault="005D3E42" w:rsidP="005D3E42">
          <w:pPr>
            <w:pStyle w:val="54847116DA5945C9B47AFED107904B8F"/>
          </w:pPr>
          <w:r w:rsidRPr="00573380">
            <w:rPr>
              <w:rStyle w:val="PlaceholderText"/>
            </w:rPr>
            <w:t>Choose an item.</w:t>
          </w:r>
        </w:p>
      </w:docPartBody>
    </w:docPart>
    <w:docPart>
      <w:docPartPr>
        <w:name w:val="CDAF813C881B438CA8A1AED211BBDB1F"/>
        <w:category>
          <w:name w:val="General"/>
          <w:gallery w:val="placeholder"/>
        </w:category>
        <w:types>
          <w:type w:val="bbPlcHdr"/>
        </w:types>
        <w:behaviors>
          <w:behavior w:val="content"/>
        </w:behaviors>
        <w:guid w:val="{A34C6C26-4AA4-4F41-9221-109CDC92F26A}"/>
      </w:docPartPr>
      <w:docPartBody>
        <w:p w:rsidR="00385D8B" w:rsidRDefault="005D3E42" w:rsidP="005D3E42">
          <w:pPr>
            <w:pStyle w:val="CDAF813C881B438CA8A1AED211BBDB1F"/>
          </w:pPr>
          <w:r w:rsidRPr="00573380">
            <w:rPr>
              <w:rStyle w:val="PlaceholderText"/>
            </w:rPr>
            <w:t>Choose an item.</w:t>
          </w:r>
        </w:p>
      </w:docPartBody>
    </w:docPart>
    <w:docPart>
      <w:docPartPr>
        <w:name w:val="6939DFC43A52463BB1D3A08028827E37"/>
        <w:category>
          <w:name w:val="General"/>
          <w:gallery w:val="placeholder"/>
        </w:category>
        <w:types>
          <w:type w:val="bbPlcHdr"/>
        </w:types>
        <w:behaviors>
          <w:behavior w:val="content"/>
        </w:behaviors>
        <w:guid w:val="{824D283A-2D3F-4242-9C85-C4673C768B83}"/>
      </w:docPartPr>
      <w:docPartBody>
        <w:p w:rsidR="00385D8B" w:rsidRDefault="005D3E42" w:rsidP="005D3E42">
          <w:pPr>
            <w:pStyle w:val="6939DFC43A52463BB1D3A08028827E37"/>
          </w:pPr>
          <w:r w:rsidRPr="00573380">
            <w:rPr>
              <w:rStyle w:val="PlaceholderText"/>
            </w:rPr>
            <w:t>Choose an item.</w:t>
          </w:r>
        </w:p>
      </w:docPartBody>
    </w:docPart>
    <w:docPart>
      <w:docPartPr>
        <w:name w:val="463DC3B831F1444F9A55431963F1462F"/>
        <w:category>
          <w:name w:val="General"/>
          <w:gallery w:val="placeholder"/>
        </w:category>
        <w:types>
          <w:type w:val="bbPlcHdr"/>
        </w:types>
        <w:behaviors>
          <w:behavior w:val="content"/>
        </w:behaviors>
        <w:guid w:val="{1CB0BCA6-C157-4477-B19A-044D72E73A1E}"/>
      </w:docPartPr>
      <w:docPartBody>
        <w:p w:rsidR="00385D8B" w:rsidRDefault="005D3E42" w:rsidP="005D3E42">
          <w:pPr>
            <w:pStyle w:val="463DC3B831F1444F9A55431963F1462F"/>
          </w:pPr>
          <w:r w:rsidRPr="00573380">
            <w:rPr>
              <w:rStyle w:val="PlaceholderText"/>
            </w:rPr>
            <w:t>Choose an item.</w:t>
          </w:r>
        </w:p>
      </w:docPartBody>
    </w:docPart>
    <w:docPart>
      <w:docPartPr>
        <w:name w:val="AFB0C900E45B40E09412E60A33121C9A"/>
        <w:category>
          <w:name w:val="General"/>
          <w:gallery w:val="placeholder"/>
        </w:category>
        <w:types>
          <w:type w:val="bbPlcHdr"/>
        </w:types>
        <w:behaviors>
          <w:behavior w:val="content"/>
        </w:behaviors>
        <w:guid w:val="{2D69ADC7-EC14-429F-9EF1-0BE51F656913}"/>
      </w:docPartPr>
      <w:docPartBody>
        <w:p w:rsidR="00385D8B" w:rsidRDefault="005D3E42" w:rsidP="005D3E42">
          <w:pPr>
            <w:pStyle w:val="AFB0C900E45B40E09412E60A33121C9A"/>
          </w:pPr>
          <w:r w:rsidRPr="00573380">
            <w:rPr>
              <w:rStyle w:val="PlaceholderText"/>
            </w:rPr>
            <w:t>Choose an item.</w:t>
          </w:r>
        </w:p>
      </w:docPartBody>
    </w:docPart>
    <w:docPart>
      <w:docPartPr>
        <w:name w:val="45C3A959491E4254847E0600D0A82527"/>
        <w:category>
          <w:name w:val="General"/>
          <w:gallery w:val="placeholder"/>
        </w:category>
        <w:types>
          <w:type w:val="bbPlcHdr"/>
        </w:types>
        <w:behaviors>
          <w:behavior w:val="content"/>
        </w:behaviors>
        <w:guid w:val="{0BD0B16A-2ECA-42FC-AEEB-A017E2DEDFB9}"/>
      </w:docPartPr>
      <w:docPartBody>
        <w:p w:rsidR="00385D8B" w:rsidRDefault="005D3E42" w:rsidP="005D3E42">
          <w:pPr>
            <w:pStyle w:val="45C3A959491E4254847E0600D0A82527"/>
          </w:pPr>
          <w:r w:rsidRPr="00573380">
            <w:rPr>
              <w:rStyle w:val="PlaceholderText"/>
            </w:rPr>
            <w:t>Choose an item.</w:t>
          </w:r>
        </w:p>
      </w:docPartBody>
    </w:docPart>
    <w:docPart>
      <w:docPartPr>
        <w:name w:val="827276E82CF4424A937621C8CFBD81A2"/>
        <w:category>
          <w:name w:val="General"/>
          <w:gallery w:val="placeholder"/>
        </w:category>
        <w:types>
          <w:type w:val="bbPlcHdr"/>
        </w:types>
        <w:behaviors>
          <w:behavior w:val="content"/>
        </w:behaviors>
        <w:guid w:val="{5B126A6C-53B0-4E93-850A-347688DD91CC}"/>
      </w:docPartPr>
      <w:docPartBody>
        <w:p w:rsidR="00385D8B" w:rsidRDefault="005D3E42" w:rsidP="005D3E42">
          <w:pPr>
            <w:pStyle w:val="827276E82CF4424A937621C8CFBD81A2"/>
          </w:pPr>
          <w:r w:rsidRPr="00573380">
            <w:rPr>
              <w:rStyle w:val="PlaceholderText"/>
            </w:rPr>
            <w:t>Choose an item.</w:t>
          </w:r>
        </w:p>
      </w:docPartBody>
    </w:docPart>
    <w:docPart>
      <w:docPartPr>
        <w:name w:val="D7DBE237A9CB45578644DAAF8789D8FB"/>
        <w:category>
          <w:name w:val="General"/>
          <w:gallery w:val="placeholder"/>
        </w:category>
        <w:types>
          <w:type w:val="bbPlcHdr"/>
        </w:types>
        <w:behaviors>
          <w:behavior w:val="content"/>
        </w:behaviors>
        <w:guid w:val="{273B2B09-2165-4DE7-B893-850F863CD67C}"/>
      </w:docPartPr>
      <w:docPartBody>
        <w:p w:rsidR="00385D8B" w:rsidRDefault="005D3E42" w:rsidP="005D3E42">
          <w:pPr>
            <w:pStyle w:val="D7DBE237A9CB45578644DAAF8789D8FB"/>
          </w:pPr>
          <w:r w:rsidRPr="00573380">
            <w:rPr>
              <w:rStyle w:val="PlaceholderText"/>
            </w:rPr>
            <w:t>Choose an item.</w:t>
          </w:r>
        </w:p>
      </w:docPartBody>
    </w:docPart>
    <w:docPart>
      <w:docPartPr>
        <w:name w:val="0BAAE7C478BA4FEB9F125CCD41F68E09"/>
        <w:category>
          <w:name w:val="General"/>
          <w:gallery w:val="placeholder"/>
        </w:category>
        <w:types>
          <w:type w:val="bbPlcHdr"/>
        </w:types>
        <w:behaviors>
          <w:behavior w:val="content"/>
        </w:behaviors>
        <w:guid w:val="{764C40D1-7221-4854-9DCA-EEE7C0CEB903}"/>
      </w:docPartPr>
      <w:docPartBody>
        <w:p w:rsidR="00385D8B" w:rsidRDefault="005D3E42" w:rsidP="005D3E42">
          <w:pPr>
            <w:pStyle w:val="0BAAE7C478BA4FEB9F125CCD41F68E09"/>
          </w:pPr>
          <w:r w:rsidRPr="00573380">
            <w:rPr>
              <w:rStyle w:val="PlaceholderText"/>
            </w:rPr>
            <w:t>Choose an item.</w:t>
          </w:r>
        </w:p>
      </w:docPartBody>
    </w:docPart>
    <w:docPart>
      <w:docPartPr>
        <w:name w:val="141717BFF0D849B99B70293583EB6D82"/>
        <w:category>
          <w:name w:val="General"/>
          <w:gallery w:val="placeholder"/>
        </w:category>
        <w:types>
          <w:type w:val="bbPlcHdr"/>
        </w:types>
        <w:behaviors>
          <w:behavior w:val="content"/>
        </w:behaviors>
        <w:guid w:val="{FAC2338D-C2DC-4596-9075-ECA1A4C31BED}"/>
      </w:docPartPr>
      <w:docPartBody>
        <w:p w:rsidR="00385D8B" w:rsidRDefault="005D3E42" w:rsidP="005D3E42">
          <w:pPr>
            <w:pStyle w:val="141717BFF0D849B99B70293583EB6D82"/>
          </w:pPr>
          <w:r w:rsidRPr="00573380">
            <w:rPr>
              <w:rStyle w:val="PlaceholderText"/>
            </w:rPr>
            <w:t>Choose an item.</w:t>
          </w:r>
        </w:p>
      </w:docPartBody>
    </w:docPart>
    <w:docPart>
      <w:docPartPr>
        <w:name w:val="7AF7AB2DE2504E6387AD0E9FBC0F2627"/>
        <w:category>
          <w:name w:val="General"/>
          <w:gallery w:val="placeholder"/>
        </w:category>
        <w:types>
          <w:type w:val="bbPlcHdr"/>
        </w:types>
        <w:behaviors>
          <w:behavior w:val="content"/>
        </w:behaviors>
        <w:guid w:val="{6E1F3EDD-0185-4746-98DB-9833085E61D3}"/>
      </w:docPartPr>
      <w:docPartBody>
        <w:p w:rsidR="00385D8B" w:rsidRDefault="005D3E42" w:rsidP="005D3E42">
          <w:pPr>
            <w:pStyle w:val="7AF7AB2DE2504E6387AD0E9FBC0F2627"/>
          </w:pPr>
          <w:r w:rsidRPr="00573380">
            <w:rPr>
              <w:rStyle w:val="PlaceholderText"/>
            </w:rPr>
            <w:t>Choose an item.</w:t>
          </w:r>
        </w:p>
      </w:docPartBody>
    </w:docPart>
    <w:docPart>
      <w:docPartPr>
        <w:name w:val="01CFA2C21FBF497798249AE0EDC29D98"/>
        <w:category>
          <w:name w:val="General"/>
          <w:gallery w:val="placeholder"/>
        </w:category>
        <w:types>
          <w:type w:val="bbPlcHdr"/>
        </w:types>
        <w:behaviors>
          <w:behavior w:val="content"/>
        </w:behaviors>
        <w:guid w:val="{2212C22A-7818-40A9-8F10-472CC4689C02}"/>
      </w:docPartPr>
      <w:docPartBody>
        <w:p w:rsidR="00385D8B" w:rsidRDefault="005D3E42" w:rsidP="005D3E42">
          <w:pPr>
            <w:pStyle w:val="01CFA2C21FBF497798249AE0EDC29D98"/>
          </w:pPr>
          <w:r w:rsidRPr="00573380">
            <w:rPr>
              <w:rStyle w:val="PlaceholderText"/>
            </w:rPr>
            <w:t>Choose an item.</w:t>
          </w:r>
        </w:p>
      </w:docPartBody>
    </w:docPart>
    <w:docPart>
      <w:docPartPr>
        <w:name w:val="27AC37897425454FB4DCCD4CA768A636"/>
        <w:category>
          <w:name w:val="General"/>
          <w:gallery w:val="placeholder"/>
        </w:category>
        <w:types>
          <w:type w:val="bbPlcHdr"/>
        </w:types>
        <w:behaviors>
          <w:behavior w:val="content"/>
        </w:behaviors>
        <w:guid w:val="{E0624E39-99B4-4FDE-AADB-4BFEB9B8432C}"/>
      </w:docPartPr>
      <w:docPartBody>
        <w:p w:rsidR="00385D8B" w:rsidRDefault="005D3E42" w:rsidP="005D3E42">
          <w:pPr>
            <w:pStyle w:val="27AC37897425454FB4DCCD4CA768A636"/>
          </w:pPr>
          <w:r w:rsidRPr="00573380">
            <w:rPr>
              <w:rStyle w:val="PlaceholderText"/>
            </w:rPr>
            <w:t>Choose an item.</w:t>
          </w:r>
        </w:p>
      </w:docPartBody>
    </w:docPart>
    <w:docPart>
      <w:docPartPr>
        <w:name w:val="F859FAA98E7A49B18C2766EBDB32B571"/>
        <w:category>
          <w:name w:val="General"/>
          <w:gallery w:val="placeholder"/>
        </w:category>
        <w:types>
          <w:type w:val="bbPlcHdr"/>
        </w:types>
        <w:behaviors>
          <w:behavior w:val="content"/>
        </w:behaviors>
        <w:guid w:val="{99A0C454-9C7E-42FF-BD50-75B96606A305}"/>
      </w:docPartPr>
      <w:docPartBody>
        <w:p w:rsidR="00385D8B" w:rsidRDefault="005D3E42" w:rsidP="005D3E42">
          <w:pPr>
            <w:pStyle w:val="F859FAA98E7A49B18C2766EBDB32B571"/>
          </w:pPr>
          <w:r w:rsidRPr="00573380">
            <w:rPr>
              <w:rStyle w:val="PlaceholderText"/>
            </w:rPr>
            <w:t>Choose an item.</w:t>
          </w:r>
        </w:p>
      </w:docPartBody>
    </w:docPart>
    <w:docPart>
      <w:docPartPr>
        <w:name w:val="BF77EED828E54C3B8D1866D32C724E7E"/>
        <w:category>
          <w:name w:val="General"/>
          <w:gallery w:val="placeholder"/>
        </w:category>
        <w:types>
          <w:type w:val="bbPlcHdr"/>
        </w:types>
        <w:behaviors>
          <w:behavior w:val="content"/>
        </w:behaviors>
        <w:guid w:val="{FFF2F307-DD44-412B-916C-F64545EF6DF5}"/>
      </w:docPartPr>
      <w:docPartBody>
        <w:p w:rsidR="00385D8B" w:rsidRDefault="005D3E42" w:rsidP="005D3E42">
          <w:pPr>
            <w:pStyle w:val="BF77EED828E54C3B8D1866D32C724E7E"/>
          </w:pPr>
          <w:r w:rsidRPr="00573380">
            <w:rPr>
              <w:rStyle w:val="PlaceholderText"/>
            </w:rPr>
            <w:t>Choose an item.</w:t>
          </w:r>
        </w:p>
      </w:docPartBody>
    </w:docPart>
    <w:docPart>
      <w:docPartPr>
        <w:name w:val="836D2564BC0A4FDF995F41BEAD93D1F4"/>
        <w:category>
          <w:name w:val="General"/>
          <w:gallery w:val="placeholder"/>
        </w:category>
        <w:types>
          <w:type w:val="bbPlcHdr"/>
        </w:types>
        <w:behaviors>
          <w:behavior w:val="content"/>
        </w:behaviors>
        <w:guid w:val="{4FDE494D-0991-4683-A6F8-476DAFB4C770}"/>
      </w:docPartPr>
      <w:docPartBody>
        <w:p w:rsidR="00385D8B" w:rsidRDefault="005D3E42" w:rsidP="005D3E42">
          <w:pPr>
            <w:pStyle w:val="836D2564BC0A4FDF995F41BEAD93D1F4"/>
          </w:pPr>
          <w:r w:rsidRPr="00573380">
            <w:rPr>
              <w:rStyle w:val="PlaceholderText"/>
            </w:rPr>
            <w:t>Choose an item.</w:t>
          </w:r>
        </w:p>
      </w:docPartBody>
    </w:docPart>
    <w:docPart>
      <w:docPartPr>
        <w:name w:val="C5A6C3745EA240D894EC4B2C97973556"/>
        <w:category>
          <w:name w:val="General"/>
          <w:gallery w:val="placeholder"/>
        </w:category>
        <w:types>
          <w:type w:val="bbPlcHdr"/>
        </w:types>
        <w:behaviors>
          <w:behavior w:val="content"/>
        </w:behaviors>
        <w:guid w:val="{47C3C143-3341-4F38-ABB2-E4DF73AF6A9E}"/>
      </w:docPartPr>
      <w:docPartBody>
        <w:p w:rsidR="00385D8B" w:rsidRDefault="005D3E42" w:rsidP="005D3E42">
          <w:pPr>
            <w:pStyle w:val="C5A6C3745EA240D894EC4B2C97973556"/>
          </w:pPr>
          <w:r w:rsidRPr="00573380">
            <w:rPr>
              <w:rStyle w:val="PlaceholderText"/>
            </w:rPr>
            <w:t>Choose an item.</w:t>
          </w:r>
        </w:p>
      </w:docPartBody>
    </w:docPart>
    <w:docPart>
      <w:docPartPr>
        <w:name w:val="1F5D7EA88C1D4A919E12144D9F9F0062"/>
        <w:category>
          <w:name w:val="General"/>
          <w:gallery w:val="placeholder"/>
        </w:category>
        <w:types>
          <w:type w:val="bbPlcHdr"/>
        </w:types>
        <w:behaviors>
          <w:behavior w:val="content"/>
        </w:behaviors>
        <w:guid w:val="{7EDA0618-99CC-4CD6-8E59-718D35E59E3A}"/>
      </w:docPartPr>
      <w:docPartBody>
        <w:p w:rsidR="00385D8B" w:rsidRDefault="005D3E42" w:rsidP="005D3E42">
          <w:pPr>
            <w:pStyle w:val="1F5D7EA88C1D4A919E12144D9F9F0062"/>
          </w:pPr>
          <w:r w:rsidRPr="00573380">
            <w:rPr>
              <w:rStyle w:val="PlaceholderText"/>
            </w:rPr>
            <w:t>Choose an item.</w:t>
          </w:r>
        </w:p>
      </w:docPartBody>
    </w:docPart>
    <w:docPart>
      <w:docPartPr>
        <w:name w:val="2596AA5EE8324069AE9BD8D2089CC05A"/>
        <w:category>
          <w:name w:val="General"/>
          <w:gallery w:val="placeholder"/>
        </w:category>
        <w:types>
          <w:type w:val="bbPlcHdr"/>
        </w:types>
        <w:behaviors>
          <w:behavior w:val="content"/>
        </w:behaviors>
        <w:guid w:val="{A1C0A8E4-A9FD-44C3-B3F6-38A580E62C5F}"/>
      </w:docPartPr>
      <w:docPartBody>
        <w:p w:rsidR="00385D8B" w:rsidRDefault="005D3E42" w:rsidP="005D3E42">
          <w:pPr>
            <w:pStyle w:val="2596AA5EE8324069AE9BD8D2089CC05A"/>
          </w:pPr>
          <w:r w:rsidRPr="00573380">
            <w:rPr>
              <w:rStyle w:val="PlaceholderText"/>
            </w:rPr>
            <w:t>Choose an item.</w:t>
          </w:r>
        </w:p>
      </w:docPartBody>
    </w:docPart>
    <w:docPart>
      <w:docPartPr>
        <w:name w:val="9978E8FF09554D76993CD1B9EC6AEF62"/>
        <w:category>
          <w:name w:val="General"/>
          <w:gallery w:val="placeholder"/>
        </w:category>
        <w:types>
          <w:type w:val="bbPlcHdr"/>
        </w:types>
        <w:behaviors>
          <w:behavior w:val="content"/>
        </w:behaviors>
        <w:guid w:val="{BAFE7ED9-C32A-4876-8366-D5B3972FFEE6}"/>
      </w:docPartPr>
      <w:docPartBody>
        <w:p w:rsidR="00385D8B" w:rsidRDefault="005D3E42" w:rsidP="005D3E42">
          <w:pPr>
            <w:pStyle w:val="9978E8FF09554D76993CD1B9EC6AEF62"/>
          </w:pPr>
          <w:r w:rsidRPr="00573380">
            <w:rPr>
              <w:rStyle w:val="PlaceholderText"/>
            </w:rPr>
            <w:t>Choose an item.</w:t>
          </w:r>
        </w:p>
      </w:docPartBody>
    </w:docPart>
    <w:docPart>
      <w:docPartPr>
        <w:name w:val="E87F44D14920439BBAE24643C35857AE"/>
        <w:category>
          <w:name w:val="General"/>
          <w:gallery w:val="placeholder"/>
        </w:category>
        <w:types>
          <w:type w:val="bbPlcHdr"/>
        </w:types>
        <w:behaviors>
          <w:behavior w:val="content"/>
        </w:behaviors>
        <w:guid w:val="{2B750549-DFBF-47C9-8C43-4E7F0DC69055}"/>
      </w:docPartPr>
      <w:docPartBody>
        <w:p w:rsidR="00385D8B" w:rsidRDefault="005D3E42" w:rsidP="005D3E42">
          <w:pPr>
            <w:pStyle w:val="E87F44D14920439BBAE24643C35857AE"/>
          </w:pPr>
          <w:r w:rsidRPr="00573380">
            <w:rPr>
              <w:rStyle w:val="PlaceholderText"/>
            </w:rPr>
            <w:t>Choose an item.</w:t>
          </w:r>
        </w:p>
      </w:docPartBody>
    </w:docPart>
    <w:docPart>
      <w:docPartPr>
        <w:name w:val="D5B0C974C9B74F0C89AF5FF985F10035"/>
        <w:category>
          <w:name w:val="General"/>
          <w:gallery w:val="placeholder"/>
        </w:category>
        <w:types>
          <w:type w:val="bbPlcHdr"/>
        </w:types>
        <w:behaviors>
          <w:behavior w:val="content"/>
        </w:behaviors>
        <w:guid w:val="{30027E23-1F72-462A-996D-B7774289F021}"/>
      </w:docPartPr>
      <w:docPartBody>
        <w:p w:rsidR="00385D8B" w:rsidRDefault="005D3E42" w:rsidP="005D3E42">
          <w:pPr>
            <w:pStyle w:val="D5B0C974C9B74F0C89AF5FF985F10035"/>
          </w:pPr>
          <w:r w:rsidRPr="00573380">
            <w:rPr>
              <w:rStyle w:val="PlaceholderText"/>
            </w:rPr>
            <w:t>Choose an item.</w:t>
          </w:r>
        </w:p>
      </w:docPartBody>
    </w:docPart>
    <w:docPart>
      <w:docPartPr>
        <w:name w:val="E97D19F9E5BE4EC29240D1F2D74B1D49"/>
        <w:category>
          <w:name w:val="General"/>
          <w:gallery w:val="placeholder"/>
        </w:category>
        <w:types>
          <w:type w:val="bbPlcHdr"/>
        </w:types>
        <w:behaviors>
          <w:behavior w:val="content"/>
        </w:behaviors>
        <w:guid w:val="{908ED5C0-FC05-482A-B6F2-ADEF6F1FF38E}"/>
      </w:docPartPr>
      <w:docPartBody>
        <w:p w:rsidR="00385D8B" w:rsidRDefault="005D3E42" w:rsidP="005D3E42">
          <w:pPr>
            <w:pStyle w:val="E97D19F9E5BE4EC29240D1F2D74B1D49"/>
          </w:pPr>
          <w:r w:rsidRPr="00573380">
            <w:rPr>
              <w:rStyle w:val="PlaceholderText"/>
            </w:rPr>
            <w:t>Choose an item.</w:t>
          </w:r>
        </w:p>
      </w:docPartBody>
    </w:docPart>
    <w:docPart>
      <w:docPartPr>
        <w:name w:val="EDED7497B46349A5BE85803BB6B74579"/>
        <w:category>
          <w:name w:val="General"/>
          <w:gallery w:val="placeholder"/>
        </w:category>
        <w:types>
          <w:type w:val="bbPlcHdr"/>
        </w:types>
        <w:behaviors>
          <w:behavior w:val="content"/>
        </w:behaviors>
        <w:guid w:val="{747DDB68-05E3-4A5B-BB77-DBE4B0E253CF}"/>
      </w:docPartPr>
      <w:docPartBody>
        <w:p w:rsidR="00385D8B" w:rsidRDefault="005D3E42" w:rsidP="005D3E42">
          <w:pPr>
            <w:pStyle w:val="EDED7497B46349A5BE85803BB6B74579"/>
          </w:pPr>
          <w:r w:rsidRPr="00573380">
            <w:rPr>
              <w:rStyle w:val="PlaceholderText"/>
            </w:rPr>
            <w:t>Choose an item.</w:t>
          </w:r>
        </w:p>
      </w:docPartBody>
    </w:docPart>
    <w:docPart>
      <w:docPartPr>
        <w:name w:val="4A101F7800804884B9DF02BFF8046182"/>
        <w:category>
          <w:name w:val="General"/>
          <w:gallery w:val="placeholder"/>
        </w:category>
        <w:types>
          <w:type w:val="bbPlcHdr"/>
        </w:types>
        <w:behaviors>
          <w:behavior w:val="content"/>
        </w:behaviors>
        <w:guid w:val="{D1F42AD2-9FDC-459F-B4CF-CAAAB861E524}"/>
      </w:docPartPr>
      <w:docPartBody>
        <w:p w:rsidR="00385D8B" w:rsidRDefault="005D3E42" w:rsidP="005D3E42">
          <w:pPr>
            <w:pStyle w:val="4A101F7800804884B9DF02BFF8046182"/>
          </w:pPr>
          <w:r w:rsidRPr="00573380">
            <w:rPr>
              <w:rStyle w:val="PlaceholderText"/>
            </w:rPr>
            <w:t>Choose an item.</w:t>
          </w:r>
        </w:p>
      </w:docPartBody>
    </w:docPart>
    <w:docPart>
      <w:docPartPr>
        <w:name w:val="280BCBE4D4544E15BE297011E0C75893"/>
        <w:category>
          <w:name w:val="General"/>
          <w:gallery w:val="placeholder"/>
        </w:category>
        <w:types>
          <w:type w:val="bbPlcHdr"/>
        </w:types>
        <w:behaviors>
          <w:behavior w:val="content"/>
        </w:behaviors>
        <w:guid w:val="{56C40512-9079-43B9-AAD8-A4E349D8108B}"/>
      </w:docPartPr>
      <w:docPartBody>
        <w:p w:rsidR="00385D8B" w:rsidRDefault="005D3E42" w:rsidP="005D3E42">
          <w:pPr>
            <w:pStyle w:val="280BCBE4D4544E15BE297011E0C75893"/>
          </w:pPr>
          <w:r w:rsidRPr="00573380">
            <w:rPr>
              <w:rStyle w:val="PlaceholderText"/>
            </w:rPr>
            <w:t>Choose an item.</w:t>
          </w:r>
        </w:p>
      </w:docPartBody>
    </w:docPart>
    <w:docPart>
      <w:docPartPr>
        <w:name w:val="C2D8FA9C9EE449F5B8E0E6C62CDFED17"/>
        <w:category>
          <w:name w:val="General"/>
          <w:gallery w:val="placeholder"/>
        </w:category>
        <w:types>
          <w:type w:val="bbPlcHdr"/>
        </w:types>
        <w:behaviors>
          <w:behavior w:val="content"/>
        </w:behaviors>
        <w:guid w:val="{0B984084-CE61-481A-93CA-CA5B9A516D4E}"/>
      </w:docPartPr>
      <w:docPartBody>
        <w:p w:rsidR="00385D8B" w:rsidRDefault="005D3E42" w:rsidP="005D3E42">
          <w:pPr>
            <w:pStyle w:val="C2D8FA9C9EE449F5B8E0E6C62CDFED17"/>
          </w:pPr>
          <w:r w:rsidRPr="00573380">
            <w:rPr>
              <w:rStyle w:val="PlaceholderText"/>
            </w:rPr>
            <w:t>Choose an item.</w:t>
          </w:r>
        </w:p>
      </w:docPartBody>
    </w:docPart>
    <w:docPart>
      <w:docPartPr>
        <w:name w:val="AD98271D87024B3B98A1046845559FBC"/>
        <w:category>
          <w:name w:val="General"/>
          <w:gallery w:val="placeholder"/>
        </w:category>
        <w:types>
          <w:type w:val="bbPlcHdr"/>
        </w:types>
        <w:behaviors>
          <w:behavior w:val="content"/>
        </w:behaviors>
        <w:guid w:val="{9DD76CB2-3A0C-4E52-8DFE-7DC86690C4E6}"/>
      </w:docPartPr>
      <w:docPartBody>
        <w:p w:rsidR="00385D8B" w:rsidRDefault="005D3E42" w:rsidP="005D3E42">
          <w:pPr>
            <w:pStyle w:val="AD98271D87024B3B98A1046845559FBC"/>
          </w:pPr>
          <w:r w:rsidRPr="00573380">
            <w:rPr>
              <w:rStyle w:val="PlaceholderText"/>
            </w:rPr>
            <w:t>Choose an item.</w:t>
          </w:r>
        </w:p>
      </w:docPartBody>
    </w:docPart>
    <w:docPart>
      <w:docPartPr>
        <w:name w:val="27D69DCBDBDF4CEC97768A581B20DE91"/>
        <w:category>
          <w:name w:val="General"/>
          <w:gallery w:val="placeholder"/>
        </w:category>
        <w:types>
          <w:type w:val="bbPlcHdr"/>
        </w:types>
        <w:behaviors>
          <w:behavior w:val="content"/>
        </w:behaviors>
        <w:guid w:val="{0395A589-92D6-4689-AAA3-214969C086C3}"/>
      </w:docPartPr>
      <w:docPartBody>
        <w:p w:rsidR="00385D8B" w:rsidRDefault="005D3E42" w:rsidP="005D3E42">
          <w:pPr>
            <w:pStyle w:val="27D69DCBDBDF4CEC97768A581B20DE91"/>
          </w:pPr>
          <w:r w:rsidRPr="00573380">
            <w:rPr>
              <w:rStyle w:val="PlaceholderText"/>
            </w:rPr>
            <w:t>Choose an item.</w:t>
          </w:r>
        </w:p>
      </w:docPartBody>
    </w:docPart>
    <w:docPart>
      <w:docPartPr>
        <w:name w:val="944966B6AAB94A08AECBBB490EAFB8AB"/>
        <w:category>
          <w:name w:val="General"/>
          <w:gallery w:val="placeholder"/>
        </w:category>
        <w:types>
          <w:type w:val="bbPlcHdr"/>
        </w:types>
        <w:behaviors>
          <w:behavior w:val="content"/>
        </w:behaviors>
        <w:guid w:val="{CCED9ACB-B818-4D6D-BC42-969DFE690972}"/>
      </w:docPartPr>
      <w:docPartBody>
        <w:p w:rsidR="00385D8B" w:rsidRDefault="005D3E42" w:rsidP="005D3E42">
          <w:pPr>
            <w:pStyle w:val="944966B6AAB94A08AECBBB490EAFB8AB"/>
          </w:pPr>
          <w:r w:rsidRPr="00573380">
            <w:rPr>
              <w:rStyle w:val="PlaceholderText"/>
            </w:rPr>
            <w:t>Choose an item.</w:t>
          </w:r>
        </w:p>
      </w:docPartBody>
    </w:docPart>
    <w:docPart>
      <w:docPartPr>
        <w:name w:val="A3C1D603C2074A52BDE3D81939BA6953"/>
        <w:category>
          <w:name w:val="General"/>
          <w:gallery w:val="placeholder"/>
        </w:category>
        <w:types>
          <w:type w:val="bbPlcHdr"/>
        </w:types>
        <w:behaviors>
          <w:behavior w:val="content"/>
        </w:behaviors>
        <w:guid w:val="{F6BA7DD4-9F1B-409B-8C19-C0F5FC703279}"/>
      </w:docPartPr>
      <w:docPartBody>
        <w:p w:rsidR="00385D8B" w:rsidRDefault="005D3E42" w:rsidP="005D3E42">
          <w:pPr>
            <w:pStyle w:val="A3C1D603C2074A52BDE3D81939BA6953"/>
          </w:pPr>
          <w:r w:rsidRPr="00573380">
            <w:rPr>
              <w:rStyle w:val="PlaceholderText"/>
            </w:rPr>
            <w:t>Choose an item.</w:t>
          </w:r>
        </w:p>
      </w:docPartBody>
    </w:docPart>
    <w:docPart>
      <w:docPartPr>
        <w:name w:val="0E75AC309DFC46D685D70D0B35355D93"/>
        <w:category>
          <w:name w:val="General"/>
          <w:gallery w:val="placeholder"/>
        </w:category>
        <w:types>
          <w:type w:val="bbPlcHdr"/>
        </w:types>
        <w:behaviors>
          <w:behavior w:val="content"/>
        </w:behaviors>
        <w:guid w:val="{CAF889FD-3ED5-42E0-A647-9D1B5702ED02}"/>
      </w:docPartPr>
      <w:docPartBody>
        <w:p w:rsidR="00385D8B" w:rsidRDefault="005D3E42" w:rsidP="005D3E42">
          <w:pPr>
            <w:pStyle w:val="0E75AC309DFC46D685D70D0B35355D93"/>
          </w:pPr>
          <w:r w:rsidRPr="00573380">
            <w:rPr>
              <w:rStyle w:val="PlaceholderText"/>
            </w:rPr>
            <w:t>Choose an item.</w:t>
          </w:r>
        </w:p>
      </w:docPartBody>
    </w:docPart>
    <w:docPart>
      <w:docPartPr>
        <w:name w:val="33A6E82D44D14090B4743C2B753C1443"/>
        <w:category>
          <w:name w:val="General"/>
          <w:gallery w:val="placeholder"/>
        </w:category>
        <w:types>
          <w:type w:val="bbPlcHdr"/>
        </w:types>
        <w:behaviors>
          <w:behavior w:val="content"/>
        </w:behaviors>
        <w:guid w:val="{C0716798-A662-449D-BC86-05C717B6B5D3}"/>
      </w:docPartPr>
      <w:docPartBody>
        <w:p w:rsidR="00385D8B" w:rsidRDefault="005D3E42" w:rsidP="005D3E42">
          <w:pPr>
            <w:pStyle w:val="33A6E82D44D14090B4743C2B753C1443"/>
          </w:pPr>
          <w:r w:rsidRPr="00573380">
            <w:rPr>
              <w:rStyle w:val="PlaceholderText"/>
            </w:rPr>
            <w:t>Choose an item.</w:t>
          </w:r>
        </w:p>
      </w:docPartBody>
    </w:docPart>
    <w:docPart>
      <w:docPartPr>
        <w:name w:val="F20B0B4A1CE748A8BF992D34693000D7"/>
        <w:category>
          <w:name w:val="General"/>
          <w:gallery w:val="placeholder"/>
        </w:category>
        <w:types>
          <w:type w:val="bbPlcHdr"/>
        </w:types>
        <w:behaviors>
          <w:behavior w:val="content"/>
        </w:behaviors>
        <w:guid w:val="{3B519E32-CCC7-469E-8F71-216E34490F15}"/>
      </w:docPartPr>
      <w:docPartBody>
        <w:p w:rsidR="00385D8B" w:rsidRDefault="005D3E42" w:rsidP="005D3E42">
          <w:pPr>
            <w:pStyle w:val="F20B0B4A1CE748A8BF992D34693000D7"/>
          </w:pPr>
          <w:r w:rsidRPr="00573380">
            <w:rPr>
              <w:rStyle w:val="PlaceholderText"/>
            </w:rPr>
            <w:t>Choose an item.</w:t>
          </w:r>
        </w:p>
      </w:docPartBody>
    </w:docPart>
    <w:docPart>
      <w:docPartPr>
        <w:name w:val="3E91D7AA7769463A80BFF1D02ACEA5F0"/>
        <w:category>
          <w:name w:val="General"/>
          <w:gallery w:val="placeholder"/>
        </w:category>
        <w:types>
          <w:type w:val="bbPlcHdr"/>
        </w:types>
        <w:behaviors>
          <w:behavior w:val="content"/>
        </w:behaviors>
        <w:guid w:val="{93EE3C67-9412-409D-AD26-549736E2491A}"/>
      </w:docPartPr>
      <w:docPartBody>
        <w:p w:rsidR="00385D8B" w:rsidRDefault="005D3E42" w:rsidP="005D3E42">
          <w:pPr>
            <w:pStyle w:val="3E91D7AA7769463A80BFF1D02ACEA5F0"/>
          </w:pPr>
          <w:r w:rsidRPr="00573380">
            <w:rPr>
              <w:rStyle w:val="PlaceholderText"/>
            </w:rPr>
            <w:t>Choose an item.</w:t>
          </w:r>
        </w:p>
      </w:docPartBody>
    </w:docPart>
    <w:docPart>
      <w:docPartPr>
        <w:name w:val="8B4A17EB83A04B62A3E7D549EDF737F5"/>
        <w:category>
          <w:name w:val="General"/>
          <w:gallery w:val="placeholder"/>
        </w:category>
        <w:types>
          <w:type w:val="bbPlcHdr"/>
        </w:types>
        <w:behaviors>
          <w:behavior w:val="content"/>
        </w:behaviors>
        <w:guid w:val="{33B736DD-C1D2-450F-80FA-C2108E15A8ED}"/>
      </w:docPartPr>
      <w:docPartBody>
        <w:p w:rsidR="00385D8B" w:rsidRDefault="005D3E42" w:rsidP="005D3E42">
          <w:pPr>
            <w:pStyle w:val="8B4A17EB83A04B62A3E7D549EDF737F5"/>
          </w:pPr>
          <w:r w:rsidRPr="00573380">
            <w:rPr>
              <w:rStyle w:val="PlaceholderText"/>
            </w:rPr>
            <w:t>Choose an item.</w:t>
          </w:r>
        </w:p>
      </w:docPartBody>
    </w:docPart>
    <w:docPart>
      <w:docPartPr>
        <w:name w:val="D32D1F1D261A436884C42177517148BF"/>
        <w:category>
          <w:name w:val="General"/>
          <w:gallery w:val="placeholder"/>
        </w:category>
        <w:types>
          <w:type w:val="bbPlcHdr"/>
        </w:types>
        <w:behaviors>
          <w:behavior w:val="content"/>
        </w:behaviors>
        <w:guid w:val="{835096AE-C91F-4787-ABD7-54057ED2B6DF}"/>
      </w:docPartPr>
      <w:docPartBody>
        <w:p w:rsidR="00385D8B" w:rsidRDefault="005D3E42" w:rsidP="005D3E42">
          <w:pPr>
            <w:pStyle w:val="D32D1F1D261A436884C42177517148BF"/>
          </w:pPr>
          <w:r w:rsidRPr="00573380">
            <w:rPr>
              <w:rStyle w:val="PlaceholderText"/>
            </w:rPr>
            <w:t>Choose an item.</w:t>
          </w:r>
        </w:p>
      </w:docPartBody>
    </w:docPart>
    <w:docPart>
      <w:docPartPr>
        <w:name w:val="03F165AC13DD4539B4BB35EB6723BFA7"/>
        <w:category>
          <w:name w:val="General"/>
          <w:gallery w:val="placeholder"/>
        </w:category>
        <w:types>
          <w:type w:val="bbPlcHdr"/>
        </w:types>
        <w:behaviors>
          <w:behavior w:val="content"/>
        </w:behaviors>
        <w:guid w:val="{E62C8393-DEEE-49D6-A1D8-007D74C1CF36}"/>
      </w:docPartPr>
      <w:docPartBody>
        <w:p w:rsidR="00385D8B" w:rsidRDefault="005D3E42" w:rsidP="005D3E42">
          <w:pPr>
            <w:pStyle w:val="03F165AC13DD4539B4BB35EB6723BFA7"/>
          </w:pPr>
          <w:r w:rsidRPr="00573380">
            <w:rPr>
              <w:rStyle w:val="PlaceholderText"/>
            </w:rPr>
            <w:t>Choose an item.</w:t>
          </w:r>
        </w:p>
      </w:docPartBody>
    </w:docPart>
    <w:docPart>
      <w:docPartPr>
        <w:name w:val="D0FA6E7FA5454D1EB7CE21BFAB740958"/>
        <w:category>
          <w:name w:val="General"/>
          <w:gallery w:val="placeholder"/>
        </w:category>
        <w:types>
          <w:type w:val="bbPlcHdr"/>
        </w:types>
        <w:behaviors>
          <w:behavior w:val="content"/>
        </w:behaviors>
        <w:guid w:val="{0029A1F8-82ED-494F-A556-4387663169E0}"/>
      </w:docPartPr>
      <w:docPartBody>
        <w:p w:rsidR="00385D8B" w:rsidRDefault="005D3E42" w:rsidP="005D3E42">
          <w:pPr>
            <w:pStyle w:val="D0FA6E7FA5454D1EB7CE21BFAB740958"/>
          </w:pPr>
          <w:r w:rsidRPr="00573380">
            <w:rPr>
              <w:rStyle w:val="PlaceholderText"/>
            </w:rPr>
            <w:t>Choose an item.</w:t>
          </w:r>
        </w:p>
      </w:docPartBody>
    </w:docPart>
    <w:docPart>
      <w:docPartPr>
        <w:name w:val="6F69C73604A1437FAC454404D5C39E47"/>
        <w:category>
          <w:name w:val="General"/>
          <w:gallery w:val="placeholder"/>
        </w:category>
        <w:types>
          <w:type w:val="bbPlcHdr"/>
        </w:types>
        <w:behaviors>
          <w:behavior w:val="content"/>
        </w:behaviors>
        <w:guid w:val="{91269E50-D2DD-4410-8A50-E68F1C24CD94}"/>
      </w:docPartPr>
      <w:docPartBody>
        <w:p w:rsidR="00385D8B" w:rsidRDefault="005D3E42" w:rsidP="005D3E42">
          <w:pPr>
            <w:pStyle w:val="6F69C73604A1437FAC454404D5C39E47"/>
          </w:pPr>
          <w:r w:rsidRPr="00573380">
            <w:rPr>
              <w:rStyle w:val="PlaceholderText"/>
            </w:rPr>
            <w:t>Choose an item.</w:t>
          </w:r>
        </w:p>
      </w:docPartBody>
    </w:docPart>
    <w:docPart>
      <w:docPartPr>
        <w:name w:val="10558E844C234139823B329E5071DCE8"/>
        <w:category>
          <w:name w:val="General"/>
          <w:gallery w:val="placeholder"/>
        </w:category>
        <w:types>
          <w:type w:val="bbPlcHdr"/>
        </w:types>
        <w:behaviors>
          <w:behavior w:val="content"/>
        </w:behaviors>
        <w:guid w:val="{31C4BA9D-3CB0-4F49-BDB5-924D3643A9D8}"/>
      </w:docPartPr>
      <w:docPartBody>
        <w:p w:rsidR="00385D8B" w:rsidRDefault="005D3E42" w:rsidP="005D3E42">
          <w:pPr>
            <w:pStyle w:val="10558E844C234139823B329E5071DCE8"/>
          </w:pPr>
          <w:r w:rsidRPr="00573380">
            <w:rPr>
              <w:rStyle w:val="PlaceholderText"/>
            </w:rPr>
            <w:t>Choose an item.</w:t>
          </w:r>
        </w:p>
      </w:docPartBody>
    </w:docPart>
    <w:docPart>
      <w:docPartPr>
        <w:name w:val="6997352466F54E7DA9B6A9DF88F346D2"/>
        <w:category>
          <w:name w:val="General"/>
          <w:gallery w:val="placeholder"/>
        </w:category>
        <w:types>
          <w:type w:val="bbPlcHdr"/>
        </w:types>
        <w:behaviors>
          <w:behavior w:val="content"/>
        </w:behaviors>
        <w:guid w:val="{9B359937-D12F-48BA-9FB0-7B68E645C797}"/>
      </w:docPartPr>
      <w:docPartBody>
        <w:p w:rsidR="00385D8B" w:rsidRDefault="005D3E42" w:rsidP="005D3E42">
          <w:pPr>
            <w:pStyle w:val="6997352466F54E7DA9B6A9DF88F346D2"/>
          </w:pPr>
          <w:r w:rsidRPr="00573380">
            <w:rPr>
              <w:rStyle w:val="PlaceholderText"/>
            </w:rPr>
            <w:t>Choose an item.</w:t>
          </w:r>
        </w:p>
      </w:docPartBody>
    </w:docPart>
    <w:docPart>
      <w:docPartPr>
        <w:name w:val="A2FBB953F7FE4298BEDDB57DF9A8BA48"/>
        <w:category>
          <w:name w:val="General"/>
          <w:gallery w:val="placeholder"/>
        </w:category>
        <w:types>
          <w:type w:val="bbPlcHdr"/>
        </w:types>
        <w:behaviors>
          <w:behavior w:val="content"/>
        </w:behaviors>
        <w:guid w:val="{760BD65F-A1DA-4669-83E9-C48C7BED22B7}"/>
      </w:docPartPr>
      <w:docPartBody>
        <w:p w:rsidR="00385D8B" w:rsidRDefault="005D3E42" w:rsidP="005D3E42">
          <w:pPr>
            <w:pStyle w:val="A2FBB953F7FE4298BEDDB57DF9A8BA48"/>
          </w:pPr>
          <w:r w:rsidRPr="00573380">
            <w:rPr>
              <w:rStyle w:val="PlaceholderText"/>
            </w:rPr>
            <w:t>Choose an item.</w:t>
          </w:r>
        </w:p>
      </w:docPartBody>
    </w:docPart>
    <w:docPart>
      <w:docPartPr>
        <w:name w:val="028212038EEA4091A655044D24D98883"/>
        <w:category>
          <w:name w:val="General"/>
          <w:gallery w:val="placeholder"/>
        </w:category>
        <w:types>
          <w:type w:val="bbPlcHdr"/>
        </w:types>
        <w:behaviors>
          <w:behavior w:val="content"/>
        </w:behaviors>
        <w:guid w:val="{7C5FCBF7-E536-43D9-811A-2CCA6CA0F335}"/>
      </w:docPartPr>
      <w:docPartBody>
        <w:p w:rsidR="00385D8B" w:rsidRDefault="005D3E42" w:rsidP="005D3E42">
          <w:pPr>
            <w:pStyle w:val="028212038EEA4091A655044D24D98883"/>
          </w:pPr>
          <w:r w:rsidRPr="00573380">
            <w:rPr>
              <w:rStyle w:val="PlaceholderText"/>
            </w:rPr>
            <w:t>Choose an item.</w:t>
          </w:r>
        </w:p>
      </w:docPartBody>
    </w:docPart>
    <w:docPart>
      <w:docPartPr>
        <w:name w:val="1D223C8A10174445B855559DF2FBD23B"/>
        <w:category>
          <w:name w:val="General"/>
          <w:gallery w:val="placeholder"/>
        </w:category>
        <w:types>
          <w:type w:val="bbPlcHdr"/>
        </w:types>
        <w:behaviors>
          <w:behavior w:val="content"/>
        </w:behaviors>
        <w:guid w:val="{BCFF3F73-84EE-42E7-8EB9-0AC3C1DAF88E}"/>
      </w:docPartPr>
      <w:docPartBody>
        <w:p w:rsidR="00385D8B" w:rsidRDefault="005D3E42" w:rsidP="005D3E42">
          <w:pPr>
            <w:pStyle w:val="1D223C8A10174445B855559DF2FBD23B"/>
          </w:pPr>
          <w:r w:rsidRPr="00573380">
            <w:rPr>
              <w:rStyle w:val="PlaceholderText"/>
            </w:rPr>
            <w:t>Choose an item.</w:t>
          </w:r>
        </w:p>
      </w:docPartBody>
    </w:docPart>
    <w:docPart>
      <w:docPartPr>
        <w:name w:val="8B08E7BC494E4659BDC134DDEDE943E5"/>
        <w:category>
          <w:name w:val="General"/>
          <w:gallery w:val="placeholder"/>
        </w:category>
        <w:types>
          <w:type w:val="bbPlcHdr"/>
        </w:types>
        <w:behaviors>
          <w:behavior w:val="content"/>
        </w:behaviors>
        <w:guid w:val="{6002DDE0-D49F-43E5-9D1E-411A16250B31}"/>
      </w:docPartPr>
      <w:docPartBody>
        <w:p w:rsidR="00385D8B" w:rsidRDefault="005D3E42" w:rsidP="005D3E42">
          <w:pPr>
            <w:pStyle w:val="8B08E7BC494E4659BDC134DDEDE943E5"/>
          </w:pPr>
          <w:r w:rsidRPr="00573380">
            <w:rPr>
              <w:rStyle w:val="PlaceholderText"/>
            </w:rPr>
            <w:t>Choose an item.</w:t>
          </w:r>
        </w:p>
      </w:docPartBody>
    </w:docPart>
    <w:docPart>
      <w:docPartPr>
        <w:name w:val="EB51C5EA5CB94A69B7013327F5E7943F"/>
        <w:category>
          <w:name w:val="General"/>
          <w:gallery w:val="placeholder"/>
        </w:category>
        <w:types>
          <w:type w:val="bbPlcHdr"/>
        </w:types>
        <w:behaviors>
          <w:behavior w:val="content"/>
        </w:behaviors>
        <w:guid w:val="{EAFD7ACA-FCFF-49BB-ABEA-EE0C8CDD0EFA}"/>
      </w:docPartPr>
      <w:docPartBody>
        <w:p w:rsidR="00385D8B" w:rsidRDefault="005D3E42" w:rsidP="005D3E42">
          <w:pPr>
            <w:pStyle w:val="EB51C5EA5CB94A69B7013327F5E7943F"/>
          </w:pPr>
          <w:r w:rsidRPr="00573380">
            <w:rPr>
              <w:rStyle w:val="PlaceholderText"/>
            </w:rPr>
            <w:t>Choose an item.</w:t>
          </w:r>
        </w:p>
      </w:docPartBody>
    </w:docPart>
    <w:docPart>
      <w:docPartPr>
        <w:name w:val="5B7569311DA64EC19F11755077F60396"/>
        <w:category>
          <w:name w:val="General"/>
          <w:gallery w:val="placeholder"/>
        </w:category>
        <w:types>
          <w:type w:val="bbPlcHdr"/>
        </w:types>
        <w:behaviors>
          <w:behavior w:val="content"/>
        </w:behaviors>
        <w:guid w:val="{8A728C9B-90F0-496B-8938-BA558206DB08}"/>
      </w:docPartPr>
      <w:docPartBody>
        <w:p w:rsidR="00385D8B" w:rsidRDefault="005D3E42" w:rsidP="005D3E42">
          <w:pPr>
            <w:pStyle w:val="5B7569311DA64EC19F11755077F60396"/>
          </w:pPr>
          <w:r w:rsidRPr="00573380">
            <w:rPr>
              <w:rStyle w:val="PlaceholderText"/>
            </w:rPr>
            <w:t>Choose an item.</w:t>
          </w:r>
        </w:p>
      </w:docPartBody>
    </w:docPart>
    <w:docPart>
      <w:docPartPr>
        <w:name w:val="5ED28E77741B40B6945C10B6C27B910D"/>
        <w:category>
          <w:name w:val="General"/>
          <w:gallery w:val="placeholder"/>
        </w:category>
        <w:types>
          <w:type w:val="bbPlcHdr"/>
        </w:types>
        <w:behaviors>
          <w:behavior w:val="content"/>
        </w:behaviors>
        <w:guid w:val="{C045AD95-7724-49BE-AB44-4CFA9BC593AD}"/>
      </w:docPartPr>
      <w:docPartBody>
        <w:p w:rsidR="00385D8B" w:rsidRDefault="005D3E42" w:rsidP="005D3E42">
          <w:pPr>
            <w:pStyle w:val="5ED28E77741B40B6945C10B6C27B910D"/>
          </w:pPr>
          <w:r w:rsidRPr="00573380">
            <w:rPr>
              <w:rStyle w:val="PlaceholderText"/>
            </w:rPr>
            <w:t>Choose an item.</w:t>
          </w:r>
        </w:p>
      </w:docPartBody>
    </w:docPart>
    <w:docPart>
      <w:docPartPr>
        <w:name w:val="91969143328E4C5A8B435DD43F5AAB51"/>
        <w:category>
          <w:name w:val="General"/>
          <w:gallery w:val="placeholder"/>
        </w:category>
        <w:types>
          <w:type w:val="bbPlcHdr"/>
        </w:types>
        <w:behaviors>
          <w:behavior w:val="content"/>
        </w:behaviors>
        <w:guid w:val="{9592D3A1-BE6E-4ED1-8AB8-B1FC9B27A6B9}"/>
      </w:docPartPr>
      <w:docPartBody>
        <w:p w:rsidR="00385D8B" w:rsidRDefault="005D3E42" w:rsidP="005D3E42">
          <w:pPr>
            <w:pStyle w:val="91969143328E4C5A8B435DD43F5AAB51"/>
          </w:pPr>
          <w:r w:rsidRPr="00573380">
            <w:rPr>
              <w:rStyle w:val="PlaceholderText"/>
            </w:rPr>
            <w:t>Choose an item.</w:t>
          </w:r>
        </w:p>
      </w:docPartBody>
    </w:docPart>
    <w:docPart>
      <w:docPartPr>
        <w:name w:val="E332B38529DE46CFBB2FEE5B759599AA"/>
        <w:category>
          <w:name w:val="General"/>
          <w:gallery w:val="placeholder"/>
        </w:category>
        <w:types>
          <w:type w:val="bbPlcHdr"/>
        </w:types>
        <w:behaviors>
          <w:behavior w:val="content"/>
        </w:behaviors>
        <w:guid w:val="{121F218B-4127-43D4-AB6A-08EA4EEB18CF}"/>
      </w:docPartPr>
      <w:docPartBody>
        <w:p w:rsidR="00385D8B" w:rsidRDefault="005D3E42" w:rsidP="005D3E42">
          <w:pPr>
            <w:pStyle w:val="E332B38529DE46CFBB2FEE5B759599AA"/>
          </w:pPr>
          <w:r w:rsidRPr="00573380">
            <w:rPr>
              <w:rStyle w:val="PlaceholderText"/>
            </w:rPr>
            <w:t>Choose an item.</w:t>
          </w:r>
        </w:p>
      </w:docPartBody>
    </w:docPart>
    <w:docPart>
      <w:docPartPr>
        <w:name w:val="62A46CBF17C644B58BC072C902F50114"/>
        <w:category>
          <w:name w:val="General"/>
          <w:gallery w:val="placeholder"/>
        </w:category>
        <w:types>
          <w:type w:val="bbPlcHdr"/>
        </w:types>
        <w:behaviors>
          <w:behavior w:val="content"/>
        </w:behaviors>
        <w:guid w:val="{22507C08-EDB3-486A-B6B8-116FA1078CF0}"/>
      </w:docPartPr>
      <w:docPartBody>
        <w:p w:rsidR="00385D8B" w:rsidRDefault="005D3E42" w:rsidP="005D3E42">
          <w:pPr>
            <w:pStyle w:val="62A46CBF17C644B58BC072C902F50114"/>
          </w:pPr>
          <w:r w:rsidRPr="00573380">
            <w:rPr>
              <w:rStyle w:val="PlaceholderText"/>
            </w:rPr>
            <w:t>Choose an item.</w:t>
          </w:r>
        </w:p>
      </w:docPartBody>
    </w:docPart>
    <w:docPart>
      <w:docPartPr>
        <w:name w:val="0A1A7AD0A9B9442BB188F3DA9470577C"/>
        <w:category>
          <w:name w:val="General"/>
          <w:gallery w:val="placeholder"/>
        </w:category>
        <w:types>
          <w:type w:val="bbPlcHdr"/>
        </w:types>
        <w:behaviors>
          <w:behavior w:val="content"/>
        </w:behaviors>
        <w:guid w:val="{66530A89-7522-47DE-88B5-354F22DE1AF7}"/>
      </w:docPartPr>
      <w:docPartBody>
        <w:p w:rsidR="00385D8B" w:rsidRDefault="005D3E42" w:rsidP="005D3E42">
          <w:pPr>
            <w:pStyle w:val="0A1A7AD0A9B9442BB188F3DA9470577C"/>
          </w:pPr>
          <w:r w:rsidRPr="00573380">
            <w:rPr>
              <w:rStyle w:val="PlaceholderText"/>
            </w:rPr>
            <w:t>Choose an item.</w:t>
          </w:r>
        </w:p>
      </w:docPartBody>
    </w:docPart>
    <w:docPart>
      <w:docPartPr>
        <w:name w:val="0D8332AEB4864CDF8A788486FED39F24"/>
        <w:category>
          <w:name w:val="General"/>
          <w:gallery w:val="placeholder"/>
        </w:category>
        <w:types>
          <w:type w:val="bbPlcHdr"/>
        </w:types>
        <w:behaviors>
          <w:behavior w:val="content"/>
        </w:behaviors>
        <w:guid w:val="{25666208-8A39-4560-9743-EC383D157478}"/>
      </w:docPartPr>
      <w:docPartBody>
        <w:p w:rsidR="00385D8B" w:rsidRDefault="005D3E42" w:rsidP="005D3E42">
          <w:pPr>
            <w:pStyle w:val="0D8332AEB4864CDF8A788486FED39F24"/>
          </w:pPr>
          <w:r w:rsidRPr="00573380">
            <w:rPr>
              <w:rStyle w:val="PlaceholderText"/>
            </w:rPr>
            <w:t>Choose an item.</w:t>
          </w:r>
        </w:p>
      </w:docPartBody>
    </w:docPart>
    <w:docPart>
      <w:docPartPr>
        <w:name w:val="46B50D1DBF9C44B9870E1223627EC06F"/>
        <w:category>
          <w:name w:val="General"/>
          <w:gallery w:val="placeholder"/>
        </w:category>
        <w:types>
          <w:type w:val="bbPlcHdr"/>
        </w:types>
        <w:behaviors>
          <w:behavior w:val="content"/>
        </w:behaviors>
        <w:guid w:val="{CB34D6F5-26F4-4968-AFDD-4A2DB86E86F8}"/>
      </w:docPartPr>
      <w:docPartBody>
        <w:p w:rsidR="00385D8B" w:rsidRDefault="005D3E42" w:rsidP="005D3E42">
          <w:pPr>
            <w:pStyle w:val="46B50D1DBF9C44B9870E1223627EC06F"/>
          </w:pPr>
          <w:r w:rsidRPr="00573380">
            <w:rPr>
              <w:rStyle w:val="PlaceholderText"/>
            </w:rPr>
            <w:t>Choose an item.</w:t>
          </w:r>
        </w:p>
      </w:docPartBody>
    </w:docPart>
    <w:docPart>
      <w:docPartPr>
        <w:name w:val="0D59BEF3E6D14EF5B11AD6C2C26BA461"/>
        <w:category>
          <w:name w:val="General"/>
          <w:gallery w:val="placeholder"/>
        </w:category>
        <w:types>
          <w:type w:val="bbPlcHdr"/>
        </w:types>
        <w:behaviors>
          <w:behavior w:val="content"/>
        </w:behaviors>
        <w:guid w:val="{C30F4A73-74B9-4EC9-B95A-2F89BA22DEEC}"/>
      </w:docPartPr>
      <w:docPartBody>
        <w:p w:rsidR="00385D8B" w:rsidRDefault="005D3E42" w:rsidP="005D3E42">
          <w:pPr>
            <w:pStyle w:val="0D59BEF3E6D14EF5B11AD6C2C26BA461"/>
          </w:pPr>
          <w:r w:rsidRPr="00573380">
            <w:rPr>
              <w:rStyle w:val="PlaceholderText"/>
            </w:rPr>
            <w:t>Choose an item.</w:t>
          </w:r>
        </w:p>
      </w:docPartBody>
    </w:docPart>
    <w:docPart>
      <w:docPartPr>
        <w:name w:val="966D9397B1E44FE1ADF4C189EDCD0793"/>
        <w:category>
          <w:name w:val="General"/>
          <w:gallery w:val="placeholder"/>
        </w:category>
        <w:types>
          <w:type w:val="bbPlcHdr"/>
        </w:types>
        <w:behaviors>
          <w:behavior w:val="content"/>
        </w:behaviors>
        <w:guid w:val="{7E0FE9BA-CBD8-4DAF-A4D3-50A38A3F55D7}"/>
      </w:docPartPr>
      <w:docPartBody>
        <w:p w:rsidR="00385D8B" w:rsidRDefault="005D3E42" w:rsidP="005D3E42">
          <w:pPr>
            <w:pStyle w:val="966D9397B1E44FE1ADF4C189EDCD0793"/>
          </w:pPr>
          <w:r w:rsidRPr="00573380">
            <w:rPr>
              <w:rStyle w:val="PlaceholderText"/>
            </w:rPr>
            <w:t>Choose an item.</w:t>
          </w:r>
        </w:p>
      </w:docPartBody>
    </w:docPart>
    <w:docPart>
      <w:docPartPr>
        <w:name w:val="859052F8EDB74116B8412F85CCFEF624"/>
        <w:category>
          <w:name w:val="General"/>
          <w:gallery w:val="placeholder"/>
        </w:category>
        <w:types>
          <w:type w:val="bbPlcHdr"/>
        </w:types>
        <w:behaviors>
          <w:behavior w:val="content"/>
        </w:behaviors>
        <w:guid w:val="{0E64C049-11DF-4A4C-BA62-3FCB7C30757B}"/>
      </w:docPartPr>
      <w:docPartBody>
        <w:p w:rsidR="00385D8B" w:rsidRDefault="005D3E42" w:rsidP="005D3E42">
          <w:pPr>
            <w:pStyle w:val="859052F8EDB74116B8412F85CCFEF624"/>
          </w:pPr>
          <w:r w:rsidRPr="00573380">
            <w:rPr>
              <w:rStyle w:val="PlaceholderText"/>
            </w:rPr>
            <w:t>Choose an item.</w:t>
          </w:r>
        </w:p>
      </w:docPartBody>
    </w:docPart>
    <w:docPart>
      <w:docPartPr>
        <w:name w:val="F7D830A35400467D986FD5602CDF0794"/>
        <w:category>
          <w:name w:val="General"/>
          <w:gallery w:val="placeholder"/>
        </w:category>
        <w:types>
          <w:type w:val="bbPlcHdr"/>
        </w:types>
        <w:behaviors>
          <w:behavior w:val="content"/>
        </w:behaviors>
        <w:guid w:val="{22E6BCDF-AD51-4193-8C9D-FA51AE731234}"/>
      </w:docPartPr>
      <w:docPartBody>
        <w:p w:rsidR="00385D8B" w:rsidRDefault="005D3E42" w:rsidP="005D3E42">
          <w:pPr>
            <w:pStyle w:val="F7D830A35400467D986FD5602CDF0794"/>
          </w:pPr>
          <w:r w:rsidRPr="00573380">
            <w:rPr>
              <w:rStyle w:val="PlaceholderText"/>
            </w:rPr>
            <w:t>Choose an item.</w:t>
          </w:r>
        </w:p>
      </w:docPartBody>
    </w:docPart>
    <w:docPart>
      <w:docPartPr>
        <w:name w:val="B62719D27E2E4025B0D0984D4D4921DE"/>
        <w:category>
          <w:name w:val="General"/>
          <w:gallery w:val="placeholder"/>
        </w:category>
        <w:types>
          <w:type w:val="bbPlcHdr"/>
        </w:types>
        <w:behaviors>
          <w:behavior w:val="content"/>
        </w:behaviors>
        <w:guid w:val="{B3ECA6C7-F142-4AC7-88C3-BE12019AD93B}"/>
      </w:docPartPr>
      <w:docPartBody>
        <w:p w:rsidR="00385D8B" w:rsidRDefault="005D3E42" w:rsidP="005D3E42">
          <w:pPr>
            <w:pStyle w:val="B62719D27E2E4025B0D0984D4D4921DE"/>
          </w:pPr>
          <w:r w:rsidRPr="00573380">
            <w:rPr>
              <w:rStyle w:val="PlaceholderText"/>
            </w:rPr>
            <w:t>Choose an item.</w:t>
          </w:r>
        </w:p>
      </w:docPartBody>
    </w:docPart>
    <w:docPart>
      <w:docPartPr>
        <w:name w:val="D69D7D51187144BF8E0F82AF80521B4A"/>
        <w:category>
          <w:name w:val="General"/>
          <w:gallery w:val="placeholder"/>
        </w:category>
        <w:types>
          <w:type w:val="bbPlcHdr"/>
        </w:types>
        <w:behaviors>
          <w:behavior w:val="content"/>
        </w:behaviors>
        <w:guid w:val="{F60911D5-EBF3-4AD0-9410-FADE011BA168}"/>
      </w:docPartPr>
      <w:docPartBody>
        <w:p w:rsidR="00385D8B" w:rsidRDefault="005D3E42" w:rsidP="005D3E42">
          <w:pPr>
            <w:pStyle w:val="D69D7D51187144BF8E0F82AF80521B4A"/>
          </w:pPr>
          <w:r w:rsidRPr="00573380">
            <w:rPr>
              <w:rStyle w:val="PlaceholderText"/>
            </w:rPr>
            <w:t>Choose an item.</w:t>
          </w:r>
        </w:p>
      </w:docPartBody>
    </w:docPart>
    <w:docPart>
      <w:docPartPr>
        <w:name w:val="C666AFFA86C7474F9B293D09E16859C7"/>
        <w:category>
          <w:name w:val="General"/>
          <w:gallery w:val="placeholder"/>
        </w:category>
        <w:types>
          <w:type w:val="bbPlcHdr"/>
        </w:types>
        <w:behaviors>
          <w:behavior w:val="content"/>
        </w:behaviors>
        <w:guid w:val="{0BF06721-0738-48E4-90BD-EC1865F17625}"/>
      </w:docPartPr>
      <w:docPartBody>
        <w:p w:rsidR="00385D8B" w:rsidRDefault="005D3E42" w:rsidP="005D3E42">
          <w:pPr>
            <w:pStyle w:val="C666AFFA86C7474F9B293D09E16859C7"/>
          </w:pPr>
          <w:r w:rsidRPr="00573380">
            <w:rPr>
              <w:rStyle w:val="PlaceholderText"/>
            </w:rPr>
            <w:t>Choose an item.</w:t>
          </w:r>
        </w:p>
      </w:docPartBody>
    </w:docPart>
    <w:docPart>
      <w:docPartPr>
        <w:name w:val="02E1E0AA7FB04D9E970126D9C6005FD8"/>
        <w:category>
          <w:name w:val="General"/>
          <w:gallery w:val="placeholder"/>
        </w:category>
        <w:types>
          <w:type w:val="bbPlcHdr"/>
        </w:types>
        <w:behaviors>
          <w:behavior w:val="content"/>
        </w:behaviors>
        <w:guid w:val="{9FBC2D19-F41E-42D4-8D47-D01511F4C6BB}"/>
      </w:docPartPr>
      <w:docPartBody>
        <w:p w:rsidR="00385D8B" w:rsidRDefault="005D3E42" w:rsidP="005D3E42">
          <w:pPr>
            <w:pStyle w:val="02E1E0AA7FB04D9E970126D9C6005FD8"/>
          </w:pPr>
          <w:r w:rsidRPr="00573380">
            <w:rPr>
              <w:rStyle w:val="PlaceholderText"/>
            </w:rPr>
            <w:t>Choose an item.</w:t>
          </w:r>
        </w:p>
      </w:docPartBody>
    </w:docPart>
    <w:docPart>
      <w:docPartPr>
        <w:name w:val="DB192599FAA74997BE2DE5A6A105C2EB"/>
        <w:category>
          <w:name w:val="General"/>
          <w:gallery w:val="placeholder"/>
        </w:category>
        <w:types>
          <w:type w:val="bbPlcHdr"/>
        </w:types>
        <w:behaviors>
          <w:behavior w:val="content"/>
        </w:behaviors>
        <w:guid w:val="{ECC1C146-2BE4-448D-B908-6FF46F8674F9}"/>
      </w:docPartPr>
      <w:docPartBody>
        <w:p w:rsidR="00385D8B" w:rsidRDefault="005D3E42" w:rsidP="005D3E42">
          <w:pPr>
            <w:pStyle w:val="DB192599FAA74997BE2DE5A6A105C2EB"/>
          </w:pPr>
          <w:r w:rsidRPr="00573380">
            <w:rPr>
              <w:rStyle w:val="PlaceholderText"/>
            </w:rPr>
            <w:t>Choose an item.</w:t>
          </w:r>
        </w:p>
      </w:docPartBody>
    </w:docPart>
    <w:docPart>
      <w:docPartPr>
        <w:name w:val="717420CAC5E24369992F9853AD75BC26"/>
        <w:category>
          <w:name w:val="General"/>
          <w:gallery w:val="placeholder"/>
        </w:category>
        <w:types>
          <w:type w:val="bbPlcHdr"/>
        </w:types>
        <w:behaviors>
          <w:behavior w:val="content"/>
        </w:behaviors>
        <w:guid w:val="{86654966-1555-4C84-A727-687F8695D1CF}"/>
      </w:docPartPr>
      <w:docPartBody>
        <w:p w:rsidR="00385D8B" w:rsidRDefault="005D3E42" w:rsidP="005D3E42">
          <w:pPr>
            <w:pStyle w:val="717420CAC5E24369992F9853AD75BC26"/>
          </w:pPr>
          <w:r w:rsidRPr="00573380">
            <w:rPr>
              <w:rStyle w:val="PlaceholderText"/>
            </w:rPr>
            <w:t>Choose an item.</w:t>
          </w:r>
        </w:p>
      </w:docPartBody>
    </w:docPart>
    <w:docPart>
      <w:docPartPr>
        <w:name w:val="FEA014C92F2E44CD9E1CB242CE72AC79"/>
        <w:category>
          <w:name w:val="General"/>
          <w:gallery w:val="placeholder"/>
        </w:category>
        <w:types>
          <w:type w:val="bbPlcHdr"/>
        </w:types>
        <w:behaviors>
          <w:behavior w:val="content"/>
        </w:behaviors>
        <w:guid w:val="{320EFDC1-CB08-4C0D-82DB-10780597D6F6}"/>
      </w:docPartPr>
      <w:docPartBody>
        <w:p w:rsidR="00385D8B" w:rsidRDefault="005D3E42" w:rsidP="005D3E42">
          <w:pPr>
            <w:pStyle w:val="FEA014C92F2E44CD9E1CB242CE72AC79"/>
          </w:pPr>
          <w:r w:rsidRPr="00573380">
            <w:rPr>
              <w:rStyle w:val="PlaceholderText"/>
            </w:rPr>
            <w:t>Choose an item.</w:t>
          </w:r>
        </w:p>
      </w:docPartBody>
    </w:docPart>
    <w:docPart>
      <w:docPartPr>
        <w:name w:val="BF94FFC3A79B480F9C69D26231AC966E"/>
        <w:category>
          <w:name w:val="General"/>
          <w:gallery w:val="placeholder"/>
        </w:category>
        <w:types>
          <w:type w:val="bbPlcHdr"/>
        </w:types>
        <w:behaviors>
          <w:behavior w:val="content"/>
        </w:behaviors>
        <w:guid w:val="{2D06B4A7-9875-4BD7-927C-2FF03C35E1AB}"/>
      </w:docPartPr>
      <w:docPartBody>
        <w:p w:rsidR="00385D8B" w:rsidRDefault="005D3E42" w:rsidP="005D3E42">
          <w:pPr>
            <w:pStyle w:val="BF94FFC3A79B480F9C69D26231AC966E"/>
          </w:pPr>
          <w:r w:rsidRPr="00573380">
            <w:rPr>
              <w:rStyle w:val="PlaceholderText"/>
            </w:rPr>
            <w:t>Choose an item.</w:t>
          </w:r>
        </w:p>
      </w:docPartBody>
    </w:docPart>
    <w:docPart>
      <w:docPartPr>
        <w:name w:val="CBE16C9D248D416BBD72B85E7A6FCF2F"/>
        <w:category>
          <w:name w:val="General"/>
          <w:gallery w:val="placeholder"/>
        </w:category>
        <w:types>
          <w:type w:val="bbPlcHdr"/>
        </w:types>
        <w:behaviors>
          <w:behavior w:val="content"/>
        </w:behaviors>
        <w:guid w:val="{762C3B42-A778-4893-9147-5FB6C874D987}"/>
      </w:docPartPr>
      <w:docPartBody>
        <w:p w:rsidR="00385D8B" w:rsidRDefault="005D3E42" w:rsidP="005D3E42">
          <w:pPr>
            <w:pStyle w:val="CBE16C9D248D416BBD72B85E7A6FCF2F"/>
          </w:pPr>
          <w:r w:rsidRPr="00573380">
            <w:rPr>
              <w:rStyle w:val="PlaceholderText"/>
            </w:rPr>
            <w:t>Choose an item.</w:t>
          </w:r>
        </w:p>
      </w:docPartBody>
    </w:docPart>
    <w:docPart>
      <w:docPartPr>
        <w:name w:val="7280027A2CCE4E70B4A24FE047678874"/>
        <w:category>
          <w:name w:val="General"/>
          <w:gallery w:val="placeholder"/>
        </w:category>
        <w:types>
          <w:type w:val="bbPlcHdr"/>
        </w:types>
        <w:behaviors>
          <w:behavior w:val="content"/>
        </w:behaviors>
        <w:guid w:val="{D7856313-47B9-441E-A493-4EAB05715764}"/>
      </w:docPartPr>
      <w:docPartBody>
        <w:p w:rsidR="00385D8B" w:rsidRDefault="005D3E42" w:rsidP="005D3E42">
          <w:pPr>
            <w:pStyle w:val="7280027A2CCE4E70B4A24FE047678874"/>
          </w:pPr>
          <w:r w:rsidRPr="00573380">
            <w:rPr>
              <w:rStyle w:val="PlaceholderText"/>
            </w:rPr>
            <w:t>Choose an item.</w:t>
          </w:r>
        </w:p>
      </w:docPartBody>
    </w:docPart>
    <w:docPart>
      <w:docPartPr>
        <w:name w:val="951593804B554E69859FF014012F88D6"/>
        <w:category>
          <w:name w:val="General"/>
          <w:gallery w:val="placeholder"/>
        </w:category>
        <w:types>
          <w:type w:val="bbPlcHdr"/>
        </w:types>
        <w:behaviors>
          <w:behavior w:val="content"/>
        </w:behaviors>
        <w:guid w:val="{93777C07-5BA4-4C2B-BD21-F0131CE31689}"/>
      </w:docPartPr>
      <w:docPartBody>
        <w:p w:rsidR="00385D8B" w:rsidRDefault="005D3E42" w:rsidP="005D3E42">
          <w:pPr>
            <w:pStyle w:val="951593804B554E69859FF014012F88D6"/>
          </w:pPr>
          <w:r w:rsidRPr="00573380">
            <w:rPr>
              <w:rStyle w:val="PlaceholderText"/>
            </w:rPr>
            <w:t>Choose an item.</w:t>
          </w:r>
        </w:p>
      </w:docPartBody>
    </w:docPart>
    <w:docPart>
      <w:docPartPr>
        <w:name w:val="C70C410D30274C92AE3A7A692B431136"/>
        <w:category>
          <w:name w:val="General"/>
          <w:gallery w:val="placeholder"/>
        </w:category>
        <w:types>
          <w:type w:val="bbPlcHdr"/>
        </w:types>
        <w:behaviors>
          <w:behavior w:val="content"/>
        </w:behaviors>
        <w:guid w:val="{BC464DCA-1196-4BE8-ACFF-21DD131C6603}"/>
      </w:docPartPr>
      <w:docPartBody>
        <w:p w:rsidR="00385D8B" w:rsidRDefault="005D3E42" w:rsidP="005D3E42">
          <w:pPr>
            <w:pStyle w:val="C70C410D30274C92AE3A7A692B431136"/>
          </w:pPr>
          <w:r w:rsidRPr="00573380">
            <w:rPr>
              <w:rStyle w:val="PlaceholderText"/>
            </w:rPr>
            <w:t>Choose an item.</w:t>
          </w:r>
        </w:p>
      </w:docPartBody>
    </w:docPart>
    <w:docPart>
      <w:docPartPr>
        <w:name w:val="088FB5839A8C44B3962F523B3B056F52"/>
        <w:category>
          <w:name w:val="General"/>
          <w:gallery w:val="placeholder"/>
        </w:category>
        <w:types>
          <w:type w:val="bbPlcHdr"/>
        </w:types>
        <w:behaviors>
          <w:behavior w:val="content"/>
        </w:behaviors>
        <w:guid w:val="{BB9B8240-20BF-4392-947D-C5E0DD8C6B69}"/>
      </w:docPartPr>
      <w:docPartBody>
        <w:p w:rsidR="00385D8B" w:rsidRDefault="005D3E42" w:rsidP="005D3E42">
          <w:pPr>
            <w:pStyle w:val="088FB5839A8C44B3962F523B3B056F52"/>
          </w:pPr>
          <w:r w:rsidRPr="00573380">
            <w:rPr>
              <w:rStyle w:val="PlaceholderText"/>
            </w:rPr>
            <w:t>Choose an item.</w:t>
          </w:r>
        </w:p>
      </w:docPartBody>
    </w:docPart>
    <w:docPart>
      <w:docPartPr>
        <w:name w:val="20C597D99B0344A3817D5FE78ADFF5D1"/>
        <w:category>
          <w:name w:val="General"/>
          <w:gallery w:val="placeholder"/>
        </w:category>
        <w:types>
          <w:type w:val="bbPlcHdr"/>
        </w:types>
        <w:behaviors>
          <w:behavior w:val="content"/>
        </w:behaviors>
        <w:guid w:val="{A3CB57A9-AAB0-475B-9E53-5A4C5D502F32}"/>
      </w:docPartPr>
      <w:docPartBody>
        <w:p w:rsidR="00385D8B" w:rsidRDefault="005D3E42" w:rsidP="005D3E42">
          <w:pPr>
            <w:pStyle w:val="20C597D99B0344A3817D5FE78ADFF5D1"/>
          </w:pPr>
          <w:r w:rsidRPr="00573380">
            <w:rPr>
              <w:rStyle w:val="PlaceholderText"/>
            </w:rPr>
            <w:t>Choose an item.</w:t>
          </w:r>
        </w:p>
      </w:docPartBody>
    </w:docPart>
    <w:docPart>
      <w:docPartPr>
        <w:name w:val="03BCBB112F2F4C9482AF3ABF4B3AC9A0"/>
        <w:category>
          <w:name w:val="General"/>
          <w:gallery w:val="placeholder"/>
        </w:category>
        <w:types>
          <w:type w:val="bbPlcHdr"/>
        </w:types>
        <w:behaviors>
          <w:behavior w:val="content"/>
        </w:behaviors>
        <w:guid w:val="{393A07B0-AEE1-4337-9335-34A8900FC31A}"/>
      </w:docPartPr>
      <w:docPartBody>
        <w:p w:rsidR="00385D8B" w:rsidRDefault="005D3E42" w:rsidP="005D3E42">
          <w:pPr>
            <w:pStyle w:val="03BCBB112F2F4C9482AF3ABF4B3AC9A0"/>
          </w:pPr>
          <w:r w:rsidRPr="00573380">
            <w:rPr>
              <w:rStyle w:val="PlaceholderText"/>
            </w:rPr>
            <w:t>Choose an item.</w:t>
          </w:r>
        </w:p>
      </w:docPartBody>
    </w:docPart>
    <w:docPart>
      <w:docPartPr>
        <w:name w:val="3EBFEDC1BE52434294B2F30C01BA354C"/>
        <w:category>
          <w:name w:val="General"/>
          <w:gallery w:val="placeholder"/>
        </w:category>
        <w:types>
          <w:type w:val="bbPlcHdr"/>
        </w:types>
        <w:behaviors>
          <w:behavior w:val="content"/>
        </w:behaviors>
        <w:guid w:val="{D61FAF0A-A2DF-4BEF-8AD5-0BD18B1E62FA}"/>
      </w:docPartPr>
      <w:docPartBody>
        <w:p w:rsidR="00385D8B" w:rsidRDefault="005D3E42" w:rsidP="005D3E42">
          <w:pPr>
            <w:pStyle w:val="3EBFEDC1BE52434294B2F30C01BA354C"/>
          </w:pPr>
          <w:r w:rsidRPr="00573380">
            <w:rPr>
              <w:rStyle w:val="PlaceholderText"/>
            </w:rPr>
            <w:t>Choose an item.</w:t>
          </w:r>
        </w:p>
      </w:docPartBody>
    </w:docPart>
    <w:docPart>
      <w:docPartPr>
        <w:name w:val="5A34CB195B56465881C7788A9DCBF118"/>
        <w:category>
          <w:name w:val="General"/>
          <w:gallery w:val="placeholder"/>
        </w:category>
        <w:types>
          <w:type w:val="bbPlcHdr"/>
        </w:types>
        <w:behaviors>
          <w:behavior w:val="content"/>
        </w:behaviors>
        <w:guid w:val="{221C4F9F-6ADA-4000-9873-CEAC46D09C74}"/>
      </w:docPartPr>
      <w:docPartBody>
        <w:p w:rsidR="00385D8B" w:rsidRDefault="005D3E42" w:rsidP="005D3E42">
          <w:pPr>
            <w:pStyle w:val="5A34CB195B56465881C7788A9DCBF118"/>
          </w:pPr>
          <w:r w:rsidRPr="00573380">
            <w:rPr>
              <w:rStyle w:val="PlaceholderText"/>
            </w:rPr>
            <w:t>Choose an item.</w:t>
          </w:r>
        </w:p>
      </w:docPartBody>
    </w:docPart>
    <w:docPart>
      <w:docPartPr>
        <w:name w:val="866DB3AB1081421D9BAB0CC0C9970B12"/>
        <w:category>
          <w:name w:val="General"/>
          <w:gallery w:val="placeholder"/>
        </w:category>
        <w:types>
          <w:type w:val="bbPlcHdr"/>
        </w:types>
        <w:behaviors>
          <w:behavior w:val="content"/>
        </w:behaviors>
        <w:guid w:val="{84CF7A9C-258A-4195-B6C0-4F4052B5952D}"/>
      </w:docPartPr>
      <w:docPartBody>
        <w:p w:rsidR="00385D8B" w:rsidRDefault="005D3E42" w:rsidP="005D3E42">
          <w:pPr>
            <w:pStyle w:val="866DB3AB1081421D9BAB0CC0C9970B12"/>
          </w:pPr>
          <w:r w:rsidRPr="00573380">
            <w:rPr>
              <w:rStyle w:val="PlaceholderText"/>
            </w:rPr>
            <w:t>Choose an item.</w:t>
          </w:r>
        </w:p>
      </w:docPartBody>
    </w:docPart>
    <w:docPart>
      <w:docPartPr>
        <w:name w:val="BF7C8F7BBDBF42E6AEE8733AC781C38B"/>
        <w:category>
          <w:name w:val="General"/>
          <w:gallery w:val="placeholder"/>
        </w:category>
        <w:types>
          <w:type w:val="bbPlcHdr"/>
        </w:types>
        <w:behaviors>
          <w:behavior w:val="content"/>
        </w:behaviors>
        <w:guid w:val="{2C525859-0921-4688-B1D3-4C288D550273}"/>
      </w:docPartPr>
      <w:docPartBody>
        <w:p w:rsidR="00385D8B" w:rsidRDefault="005D3E42" w:rsidP="005D3E42">
          <w:pPr>
            <w:pStyle w:val="BF7C8F7BBDBF42E6AEE8733AC781C38B"/>
          </w:pPr>
          <w:r w:rsidRPr="00573380">
            <w:rPr>
              <w:rStyle w:val="PlaceholderText"/>
            </w:rPr>
            <w:t>Choose an item.</w:t>
          </w:r>
        </w:p>
      </w:docPartBody>
    </w:docPart>
    <w:docPart>
      <w:docPartPr>
        <w:name w:val="829280C3F21542AB9479B5AF06FCEECB"/>
        <w:category>
          <w:name w:val="General"/>
          <w:gallery w:val="placeholder"/>
        </w:category>
        <w:types>
          <w:type w:val="bbPlcHdr"/>
        </w:types>
        <w:behaviors>
          <w:behavior w:val="content"/>
        </w:behaviors>
        <w:guid w:val="{89C01500-6C7F-4E19-AB3F-3E9788233B40}"/>
      </w:docPartPr>
      <w:docPartBody>
        <w:p w:rsidR="00385D8B" w:rsidRDefault="005D3E42" w:rsidP="005D3E42">
          <w:pPr>
            <w:pStyle w:val="829280C3F21542AB9479B5AF06FCEECB"/>
          </w:pPr>
          <w:r w:rsidRPr="00573380">
            <w:rPr>
              <w:rStyle w:val="PlaceholderText"/>
            </w:rPr>
            <w:t>Choose an item.</w:t>
          </w:r>
        </w:p>
      </w:docPartBody>
    </w:docPart>
    <w:docPart>
      <w:docPartPr>
        <w:name w:val="7C10B17B16FD4D52924AD44E1F8DB95E"/>
        <w:category>
          <w:name w:val="General"/>
          <w:gallery w:val="placeholder"/>
        </w:category>
        <w:types>
          <w:type w:val="bbPlcHdr"/>
        </w:types>
        <w:behaviors>
          <w:behavior w:val="content"/>
        </w:behaviors>
        <w:guid w:val="{EF5432AA-B645-494E-9C38-8383D12512A5}"/>
      </w:docPartPr>
      <w:docPartBody>
        <w:p w:rsidR="00385D8B" w:rsidRDefault="005D3E42" w:rsidP="005D3E42">
          <w:pPr>
            <w:pStyle w:val="7C10B17B16FD4D52924AD44E1F8DB95E"/>
          </w:pPr>
          <w:r w:rsidRPr="00573380">
            <w:rPr>
              <w:rStyle w:val="PlaceholderText"/>
            </w:rPr>
            <w:t>Choose an item.</w:t>
          </w:r>
        </w:p>
      </w:docPartBody>
    </w:docPart>
    <w:docPart>
      <w:docPartPr>
        <w:name w:val="A8C8DCC47E3A4060B8F42BD717FA9E1B"/>
        <w:category>
          <w:name w:val="General"/>
          <w:gallery w:val="placeholder"/>
        </w:category>
        <w:types>
          <w:type w:val="bbPlcHdr"/>
        </w:types>
        <w:behaviors>
          <w:behavior w:val="content"/>
        </w:behaviors>
        <w:guid w:val="{671D4BF4-869C-4772-A5D7-EFE99C3F11F6}"/>
      </w:docPartPr>
      <w:docPartBody>
        <w:p w:rsidR="00385D8B" w:rsidRDefault="005D3E42" w:rsidP="005D3E42">
          <w:pPr>
            <w:pStyle w:val="A8C8DCC47E3A4060B8F42BD717FA9E1B"/>
          </w:pPr>
          <w:r w:rsidRPr="00573380">
            <w:rPr>
              <w:rStyle w:val="PlaceholderText"/>
            </w:rPr>
            <w:t>Choose an item.</w:t>
          </w:r>
        </w:p>
      </w:docPartBody>
    </w:docPart>
    <w:docPart>
      <w:docPartPr>
        <w:name w:val="E197DE3133064C5FBF668C16B9DBD5F2"/>
        <w:category>
          <w:name w:val="General"/>
          <w:gallery w:val="placeholder"/>
        </w:category>
        <w:types>
          <w:type w:val="bbPlcHdr"/>
        </w:types>
        <w:behaviors>
          <w:behavior w:val="content"/>
        </w:behaviors>
        <w:guid w:val="{7E76DF35-2777-4B0D-9649-7879CC031469}"/>
      </w:docPartPr>
      <w:docPartBody>
        <w:p w:rsidR="00385D8B" w:rsidRDefault="005D3E42" w:rsidP="005D3E42">
          <w:pPr>
            <w:pStyle w:val="E197DE3133064C5FBF668C16B9DBD5F2"/>
          </w:pPr>
          <w:r w:rsidRPr="00573380">
            <w:rPr>
              <w:rStyle w:val="PlaceholderText"/>
            </w:rPr>
            <w:t>Choose an item.</w:t>
          </w:r>
        </w:p>
      </w:docPartBody>
    </w:docPart>
    <w:docPart>
      <w:docPartPr>
        <w:name w:val="50BD30C8CB3043EF91C641A988C79D10"/>
        <w:category>
          <w:name w:val="General"/>
          <w:gallery w:val="placeholder"/>
        </w:category>
        <w:types>
          <w:type w:val="bbPlcHdr"/>
        </w:types>
        <w:behaviors>
          <w:behavior w:val="content"/>
        </w:behaviors>
        <w:guid w:val="{12A7E2FE-49B9-41E0-A650-0412A8B919EC}"/>
      </w:docPartPr>
      <w:docPartBody>
        <w:p w:rsidR="00385D8B" w:rsidRDefault="005D3E42" w:rsidP="005D3E42">
          <w:pPr>
            <w:pStyle w:val="50BD30C8CB3043EF91C641A988C79D10"/>
          </w:pPr>
          <w:r w:rsidRPr="00573380">
            <w:rPr>
              <w:rStyle w:val="PlaceholderText"/>
            </w:rPr>
            <w:t>Choose an item.</w:t>
          </w:r>
        </w:p>
      </w:docPartBody>
    </w:docPart>
    <w:docPart>
      <w:docPartPr>
        <w:name w:val="78339CD979CD4730A5A7154690134433"/>
        <w:category>
          <w:name w:val="General"/>
          <w:gallery w:val="placeholder"/>
        </w:category>
        <w:types>
          <w:type w:val="bbPlcHdr"/>
        </w:types>
        <w:behaviors>
          <w:behavior w:val="content"/>
        </w:behaviors>
        <w:guid w:val="{A1EE265E-DA27-4D5C-B3FC-9C5E3B1C7477}"/>
      </w:docPartPr>
      <w:docPartBody>
        <w:p w:rsidR="00385D8B" w:rsidRDefault="005D3E42" w:rsidP="005D3E42">
          <w:pPr>
            <w:pStyle w:val="78339CD979CD4730A5A7154690134433"/>
          </w:pPr>
          <w:r w:rsidRPr="00573380">
            <w:rPr>
              <w:rStyle w:val="PlaceholderText"/>
            </w:rPr>
            <w:t>Choose an item.</w:t>
          </w:r>
        </w:p>
      </w:docPartBody>
    </w:docPart>
    <w:docPart>
      <w:docPartPr>
        <w:name w:val="8A0CEE8B3E7145E08ADA52DBD51F59B6"/>
        <w:category>
          <w:name w:val="General"/>
          <w:gallery w:val="placeholder"/>
        </w:category>
        <w:types>
          <w:type w:val="bbPlcHdr"/>
        </w:types>
        <w:behaviors>
          <w:behavior w:val="content"/>
        </w:behaviors>
        <w:guid w:val="{04FE218C-9FAB-4921-BAE8-09A4A5C52003}"/>
      </w:docPartPr>
      <w:docPartBody>
        <w:p w:rsidR="00385D8B" w:rsidRDefault="005D3E42" w:rsidP="005D3E42">
          <w:pPr>
            <w:pStyle w:val="8A0CEE8B3E7145E08ADA52DBD51F59B6"/>
          </w:pPr>
          <w:r w:rsidRPr="00573380">
            <w:rPr>
              <w:rStyle w:val="PlaceholderText"/>
            </w:rPr>
            <w:t>Choose an item.</w:t>
          </w:r>
        </w:p>
      </w:docPartBody>
    </w:docPart>
    <w:docPart>
      <w:docPartPr>
        <w:name w:val="19F16ACBC364405BBD34B4FC6D130D50"/>
        <w:category>
          <w:name w:val="General"/>
          <w:gallery w:val="placeholder"/>
        </w:category>
        <w:types>
          <w:type w:val="bbPlcHdr"/>
        </w:types>
        <w:behaviors>
          <w:behavior w:val="content"/>
        </w:behaviors>
        <w:guid w:val="{87DDF8B9-CAAA-4FF2-A99C-357DC80BFFD3}"/>
      </w:docPartPr>
      <w:docPartBody>
        <w:p w:rsidR="00385D8B" w:rsidRDefault="005D3E42" w:rsidP="005D3E42">
          <w:pPr>
            <w:pStyle w:val="19F16ACBC364405BBD34B4FC6D130D50"/>
          </w:pPr>
          <w:r w:rsidRPr="00573380">
            <w:rPr>
              <w:rStyle w:val="PlaceholderText"/>
            </w:rPr>
            <w:t>Choose an item.</w:t>
          </w:r>
        </w:p>
      </w:docPartBody>
    </w:docPart>
    <w:docPart>
      <w:docPartPr>
        <w:name w:val="E9C2E119F7C14EACB6E8548E457CEA8E"/>
        <w:category>
          <w:name w:val="General"/>
          <w:gallery w:val="placeholder"/>
        </w:category>
        <w:types>
          <w:type w:val="bbPlcHdr"/>
        </w:types>
        <w:behaviors>
          <w:behavior w:val="content"/>
        </w:behaviors>
        <w:guid w:val="{15DB7618-A3FE-4977-BB63-5BC37C6B200A}"/>
      </w:docPartPr>
      <w:docPartBody>
        <w:p w:rsidR="00385D8B" w:rsidRDefault="005D3E42" w:rsidP="005D3E42">
          <w:pPr>
            <w:pStyle w:val="E9C2E119F7C14EACB6E8548E457CEA8E"/>
          </w:pPr>
          <w:r w:rsidRPr="00573380">
            <w:rPr>
              <w:rStyle w:val="PlaceholderText"/>
            </w:rPr>
            <w:t>Choose an item.</w:t>
          </w:r>
        </w:p>
      </w:docPartBody>
    </w:docPart>
    <w:docPart>
      <w:docPartPr>
        <w:name w:val="5E3CED8C137343399DB92EB9D2CE21A9"/>
        <w:category>
          <w:name w:val="General"/>
          <w:gallery w:val="placeholder"/>
        </w:category>
        <w:types>
          <w:type w:val="bbPlcHdr"/>
        </w:types>
        <w:behaviors>
          <w:behavior w:val="content"/>
        </w:behaviors>
        <w:guid w:val="{8B945288-7929-4AAF-A4B7-7D4B15510914}"/>
      </w:docPartPr>
      <w:docPartBody>
        <w:p w:rsidR="00385D8B" w:rsidRDefault="005D3E42" w:rsidP="005D3E42">
          <w:pPr>
            <w:pStyle w:val="5E3CED8C137343399DB92EB9D2CE21A9"/>
          </w:pPr>
          <w:r w:rsidRPr="00573380">
            <w:rPr>
              <w:rStyle w:val="PlaceholderText"/>
            </w:rPr>
            <w:t>Choose an item.</w:t>
          </w:r>
        </w:p>
      </w:docPartBody>
    </w:docPart>
    <w:docPart>
      <w:docPartPr>
        <w:name w:val="8C58F1A60847420CB19A7A3857B664E4"/>
        <w:category>
          <w:name w:val="General"/>
          <w:gallery w:val="placeholder"/>
        </w:category>
        <w:types>
          <w:type w:val="bbPlcHdr"/>
        </w:types>
        <w:behaviors>
          <w:behavior w:val="content"/>
        </w:behaviors>
        <w:guid w:val="{1D5A162D-A2C6-4DDA-A8DF-6D1EB69BA5B9}"/>
      </w:docPartPr>
      <w:docPartBody>
        <w:p w:rsidR="00385D8B" w:rsidRDefault="005D3E42" w:rsidP="005D3E42">
          <w:pPr>
            <w:pStyle w:val="8C58F1A60847420CB19A7A3857B664E4"/>
          </w:pPr>
          <w:r w:rsidRPr="00573380">
            <w:rPr>
              <w:rStyle w:val="PlaceholderText"/>
            </w:rPr>
            <w:t>Choose an item.</w:t>
          </w:r>
        </w:p>
      </w:docPartBody>
    </w:docPart>
    <w:docPart>
      <w:docPartPr>
        <w:name w:val="E6A2E61AD6934BFC8743C62E855C84B9"/>
        <w:category>
          <w:name w:val="General"/>
          <w:gallery w:val="placeholder"/>
        </w:category>
        <w:types>
          <w:type w:val="bbPlcHdr"/>
        </w:types>
        <w:behaviors>
          <w:behavior w:val="content"/>
        </w:behaviors>
        <w:guid w:val="{E52FA3F1-7E50-479E-B033-40F6951872EC}"/>
      </w:docPartPr>
      <w:docPartBody>
        <w:p w:rsidR="00385D8B" w:rsidRDefault="00210504" w:rsidP="00210504">
          <w:pPr>
            <w:pStyle w:val="E6A2E61AD6934BFC8743C62E855C84B95"/>
          </w:pPr>
          <w:r>
            <w:rPr>
              <w:color w:val="404040" w:themeColor="text1" w:themeTint="BF"/>
            </w:rPr>
            <w:t>[Document title]</w:t>
          </w:r>
        </w:p>
      </w:docPartBody>
    </w:docPart>
    <w:docPart>
      <w:docPartPr>
        <w:name w:val="FF262AEFE4534B94979B8389B5227341"/>
        <w:category>
          <w:name w:val="General"/>
          <w:gallery w:val="placeholder"/>
        </w:category>
        <w:types>
          <w:type w:val="bbPlcHdr"/>
        </w:types>
        <w:behaviors>
          <w:behavior w:val="content"/>
        </w:behaviors>
        <w:guid w:val="{8A70EB25-5607-45AD-BC6D-13444BCF9D66}"/>
      </w:docPartPr>
      <w:docPartBody>
        <w:p w:rsidR="004A00F3" w:rsidRDefault="00210504" w:rsidP="00210504">
          <w:pPr>
            <w:pStyle w:val="FF262AEFE4534B94979B8389B52273415"/>
          </w:pPr>
          <w:r>
            <w:rPr>
              <w:color w:val="404040" w:themeColor="text1" w:themeTint="BF"/>
            </w:rPr>
            <w:t>[Document title]</w:t>
          </w:r>
        </w:p>
      </w:docPartBody>
    </w:docPart>
    <w:docPart>
      <w:docPartPr>
        <w:name w:val="106EF7286A9A4F5BBD7883A0B4D506A1"/>
        <w:category>
          <w:name w:val="General"/>
          <w:gallery w:val="placeholder"/>
        </w:category>
        <w:types>
          <w:type w:val="bbPlcHdr"/>
        </w:types>
        <w:behaviors>
          <w:behavior w:val="content"/>
        </w:behaviors>
        <w:guid w:val="{7871B568-49AD-4E70-9D29-59D6030FCE0D}"/>
      </w:docPartPr>
      <w:docPartBody>
        <w:p w:rsidR="009E1710" w:rsidRDefault="00210504" w:rsidP="00210504">
          <w:pPr>
            <w:pStyle w:val="106EF7286A9A4F5BBD7883A0B4D506A15"/>
          </w:pPr>
          <w:r>
            <w:rPr>
              <w:color w:val="404040" w:themeColor="text1" w:themeTint="BF"/>
            </w:rPr>
            <w:t>[Document title]</w:t>
          </w:r>
        </w:p>
      </w:docPartBody>
    </w:docPart>
    <w:docPart>
      <w:docPartPr>
        <w:name w:val="CAAB118D573749FA89EF64F03240DDB0"/>
        <w:category>
          <w:name w:val="General"/>
          <w:gallery w:val="placeholder"/>
        </w:category>
        <w:types>
          <w:type w:val="bbPlcHdr"/>
        </w:types>
        <w:behaviors>
          <w:behavior w:val="content"/>
        </w:behaviors>
        <w:guid w:val="{B566E90A-B4FA-4506-814E-FAD68E90E29C}"/>
      </w:docPartPr>
      <w:docPartBody>
        <w:p w:rsidR="009E1710" w:rsidRDefault="00210504" w:rsidP="00210504">
          <w:pPr>
            <w:pStyle w:val="CAAB118D573749FA89EF64F03240DDB05"/>
          </w:pPr>
          <w:r>
            <w:rPr>
              <w:color w:val="404040" w:themeColor="text1" w:themeTint="BF"/>
            </w:rPr>
            <w:t>[Document title]</w:t>
          </w:r>
        </w:p>
      </w:docPartBody>
    </w:docPart>
    <w:docPart>
      <w:docPartPr>
        <w:name w:val="3C82ABF77348456C9341F8E67A8B6196"/>
        <w:category>
          <w:name w:val="General"/>
          <w:gallery w:val="placeholder"/>
        </w:category>
        <w:types>
          <w:type w:val="bbPlcHdr"/>
        </w:types>
        <w:behaviors>
          <w:behavior w:val="content"/>
        </w:behaviors>
        <w:guid w:val="{AC3188E9-9299-43F1-BB1B-A907C2C35E48}"/>
      </w:docPartPr>
      <w:docPartBody>
        <w:p w:rsidR="009E1710" w:rsidRDefault="00210504" w:rsidP="00210504">
          <w:pPr>
            <w:pStyle w:val="3C82ABF77348456C9341F8E67A8B61965"/>
          </w:pPr>
          <w:r>
            <w:rPr>
              <w:color w:val="404040" w:themeColor="text1" w:themeTint="BF"/>
            </w:rPr>
            <w:t>[Document title]</w:t>
          </w:r>
        </w:p>
      </w:docPartBody>
    </w:docPart>
    <w:docPart>
      <w:docPartPr>
        <w:name w:val="6EDB6DFBA01F41BF9ED121EBA234D98D"/>
        <w:category>
          <w:name w:val="General"/>
          <w:gallery w:val="placeholder"/>
        </w:category>
        <w:types>
          <w:type w:val="bbPlcHdr"/>
        </w:types>
        <w:behaviors>
          <w:behavior w:val="content"/>
        </w:behaviors>
        <w:guid w:val="{B3374DBE-45EA-4FDC-A9BA-7695852C9DFE}"/>
      </w:docPartPr>
      <w:docPartBody>
        <w:p w:rsidR="009E1710" w:rsidRDefault="00210504" w:rsidP="00210504">
          <w:pPr>
            <w:pStyle w:val="6EDB6DFBA01F41BF9ED121EBA234D98D5"/>
          </w:pPr>
          <w:r>
            <w:rPr>
              <w:color w:val="404040" w:themeColor="text1" w:themeTint="BF"/>
            </w:rPr>
            <w:t>[Document title]</w:t>
          </w:r>
        </w:p>
      </w:docPartBody>
    </w:docPart>
    <w:docPart>
      <w:docPartPr>
        <w:name w:val="299F20145BC1454DBA7AD336497C32E9"/>
        <w:category>
          <w:name w:val="General"/>
          <w:gallery w:val="placeholder"/>
        </w:category>
        <w:types>
          <w:type w:val="bbPlcHdr"/>
        </w:types>
        <w:behaviors>
          <w:behavior w:val="content"/>
        </w:behaviors>
        <w:guid w:val="{B88BDF72-8257-4538-BC75-C798FDB166AF}"/>
      </w:docPartPr>
      <w:docPartBody>
        <w:p w:rsidR="009E1710" w:rsidRDefault="004A00F3" w:rsidP="004A00F3">
          <w:pPr>
            <w:pStyle w:val="299F20145BC1454DBA7AD336497C32E9"/>
          </w:pPr>
          <w:r w:rsidRPr="00573380">
            <w:rPr>
              <w:rStyle w:val="PlaceholderText"/>
            </w:rPr>
            <w:t>Choose an item.</w:t>
          </w:r>
        </w:p>
      </w:docPartBody>
    </w:docPart>
    <w:docPart>
      <w:docPartPr>
        <w:name w:val="9A058880705B46FCAFA030CEAAAECC8C"/>
        <w:category>
          <w:name w:val="General"/>
          <w:gallery w:val="placeholder"/>
        </w:category>
        <w:types>
          <w:type w:val="bbPlcHdr"/>
        </w:types>
        <w:behaviors>
          <w:behavior w:val="content"/>
        </w:behaviors>
        <w:guid w:val="{D4CF0AAD-4AF1-4D7B-921C-05C3716E8BB7}"/>
      </w:docPartPr>
      <w:docPartBody>
        <w:p w:rsidR="009E1710" w:rsidRDefault="004A00F3" w:rsidP="004A00F3">
          <w:pPr>
            <w:pStyle w:val="9A058880705B46FCAFA030CEAAAECC8C"/>
          </w:pPr>
          <w:r w:rsidRPr="00573380">
            <w:rPr>
              <w:rStyle w:val="PlaceholderText"/>
            </w:rPr>
            <w:t>Choose an item.</w:t>
          </w:r>
        </w:p>
      </w:docPartBody>
    </w:docPart>
    <w:docPart>
      <w:docPartPr>
        <w:name w:val="FA7EB3A2016F4723BB92B78506784EE7"/>
        <w:category>
          <w:name w:val="General"/>
          <w:gallery w:val="placeholder"/>
        </w:category>
        <w:types>
          <w:type w:val="bbPlcHdr"/>
        </w:types>
        <w:behaviors>
          <w:behavior w:val="content"/>
        </w:behaviors>
        <w:guid w:val="{BB483535-01E6-4CDD-B18C-5B34F2F2DB16}"/>
      </w:docPartPr>
      <w:docPartBody>
        <w:p w:rsidR="009E1710" w:rsidRDefault="004A00F3" w:rsidP="004A00F3">
          <w:pPr>
            <w:pStyle w:val="FA7EB3A2016F4723BB92B78506784EE7"/>
          </w:pPr>
          <w:r w:rsidRPr="00573380">
            <w:rPr>
              <w:rStyle w:val="PlaceholderText"/>
            </w:rPr>
            <w:t>Choose an item.</w:t>
          </w:r>
        </w:p>
      </w:docPartBody>
    </w:docPart>
    <w:docPart>
      <w:docPartPr>
        <w:name w:val="BCCB406C6DD64988AB5ED19F09645EA3"/>
        <w:category>
          <w:name w:val="General"/>
          <w:gallery w:val="placeholder"/>
        </w:category>
        <w:types>
          <w:type w:val="bbPlcHdr"/>
        </w:types>
        <w:behaviors>
          <w:behavior w:val="content"/>
        </w:behaviors>
        <w:guid w:val="{FA0E09F7-C3DC-46BB-894B-46196FFB3CE2}"/>
      </w:docPartPr>
      <w:docPartBody>
        <w:p w:rsidR="009E1710" w:rsidRDefault="004A00F3" w:rsidP="004A00F3">
          <w:pPr>
            <w:pStyle w:val="BCCB406C6DD64988AB5ED19F09645EA3"/>
          </w:pPr>
          <w:r w:rsidRPr="00573380">
            <w:rPr>
              <w:rStyle w:val="PlaceholderText"/>
            </w:rPr>
            <w:t>Choose an item.</w:t>
          </w:r>
        </w:p>
      </w:docPartBody>
    </w:docPart>
    <w:docPart>
      <w:docPartPr>
        <w:name w:val="DD528C75B0E342DEB199851D6A21EAEC"/>
        <w:category>
          <w:name w:val="General"/>
          <w:gallery w:val="placeholder"/>
        </w:category>
        <w:types>
          <w:type w:val="bbPlcHdr"/>
        </w:types>
        <w:behaviors>
          <w:behavior w:val="content"/>
        </w:behaviors>
        <w:guid w:val="{65A1184F-8D46-4D8C-B5B8-EA4BADCF2EA5}"/>
      </w:docPartPr>
      <w:docPartBody>
        <w:p w:rsidR="009E1710" w:rsidRDefault="004A00F3" w:rsidP="004A00F3">
          <w:pPr>
            <w:pStyle w:val="DD528C75B0E342DEB199851D6A21EAEC"/>
          </w:pPr>
          <w:r w:rsidRPr="00573380">
            <w:rPr>
              <w:rStyle w:val="PlaceholderText"/>
            </w:rPr>
            <w:t>Choose an item.</w:t>
          </w:r>
        </w:p>
      </w:docPartBody>
    </w:docPart>
    <w:docPart>
      <w:docPartPr>
        <w:name w:val="25C69B68776E4C73A8278EE227EAC2A5"/>
        <w:category>
          <w:name w:val="General"/>
          <w:gallery w:val="placeholder"/>
        </w:category>
        <w:types>
          <w:type w:val="bbPlcHdr"/>
        </w:types>
        <w:behaviors>
          <w:behavior w:val="content"/>
        </w:behaviors>
        <w:guid w:val="{6499A2D8-1D86-41B8-8961-EB7D767E3A4C}"/>
      </w:docPartPr>
      <w:docPartBody>
        <w:p w:rsidR="009E1710" w:rsidRDefault="004A00F3" w:rsidP="004A00F3">
          <w:pPr>
            <w:pStyle w:val="25C69B68776E4C73A8278EE227EAC2A5"/>
          </w:pPr>
          <w:r w:rsidRPr="00573380">
            <w:rPr>
              <w:rStyle w:val="PlaceholderText"/>
            </w:rPr>
            <w:t>Choose an item.</w:t>
          </w:r>
        </w:p>
      </w:docPartBody>
    </w:docPart>
    <w:docPart>
      <w:docPartPr>
        <w:name w:val="68A7F9D68F8743E5A0948A9E6747242D"/>
        <w:category>
          <w:name w:val="General"/>
          <w:gallery w:val="placeholder"/>
        </w:category>
        <w:types>
          <w:type w:val="bbPlcHdr"/>
        </w:types>
        <w:behaviors>
          <w:behavior w:val="content"/>
        </w:behaviors>
        <w:guid w:val="{1FFDB7E3-DB33-4DF1-AEF2-626D39608634}"/>
      </w:docPartPr>
      <w:docPartBody>
        <w:p w:rsidR="009E1710" w:rsidRDefault="004A00F3" w:rsidP="004A00F3">
          <w:pPr>
            <w:pStyle w:val="68A7F9D68F8743E5A0948A9E6747242D"/>
          </w:pPr>
          <w:r w:rsidRPr="00573380">
            <w:rPr>
              <w:rStyle w:val="PlaceholderText"/>
            </w:rPr>
            <w:t>Choose an item.</w:t>
          </w:r>
        </w:p>
      </w:docPartBody>
    </w:docPart>
    <w:docPart>
      <w:docPartPr>
        <w:name w:val="AAE4D612B76146B4B22CAF687A40970A"/>
        <w:category>
          <w:name w:val="General"/>
          <w:gallery w:val="placeholder"/>
        </w:category>
        <w:types>
          <w:type w:val="bbPlcHdr"/>
        </w:types>
        <w:behaviors>
          <w:behavior w:val="content"/>
        </w:behaviors>
        <w:guid w:val="{2F28C8FD-5A5E-49DC-B04A-8B464B0D1A78}"/>
      </w:docPartPr>
      <w:docPartBody>
        <w:p w:rsidR="009E1710" w:rsidRDefault="004A00F3" w:rsidP="004A00F3">
          <w:pPr>
            <w:pStyle w:val="AAE4D612B76146B4B22CAF687A40970A"/>
          </w:pPr>
          <w:r w:rsidRPr="00573380">
            <w:rPr>
              <w:rStyle w:val="PlaceholderText"/>
            </w:rPr>
            <w:t>Choose an item.</w:t>
          </w:r>
        </w:p>
      </w:docPartBody>
    </w:docPart>
    <w:docPart>
      <w:docPartPr>
        <w:name w:val="94A6E10762B342298AB8DD8A03B1D246"/>
        <w:category>
          <w:name w:val="General"/>
          <w:gallery w:val="placeholder"/>
        </w:category>
        <w:types>
          <w:type w:val="bbPlcHdr"/>
        </w:types>
        <w:behaviors>
          <w:behavior w:val="content"/>
        </w:behaviors>
        <w:guid w:val="{2B6A12FA-1094-4188-9E38-BECE5F0CBC1D}"/>
      </w:docPartPr>
      <w:docPartBody>
        <w:p w:rsidR="009E1710" w:rsidRDefault="004A00F3" w:rsidP="004A00F3">
          <w:pPr>
            <w:pStyle w:val="94A6E10762B342298AB8DD8A03B1D246"/>
          </w:pPr>
          <w:r w:rsidRPr="00573380">
            <w:rPr>
              <w:rStyle w:val="PlaceholderText"/>
            </w:rPr>
            <w:t>Choose an item.</w:t>
          </w:r>
        </w:p>
      </w:docPartBody>
    </w:docPart>
    <w:docPart>
      <w:docPartPr>
        <w:name w:val="C802E9B64838487EB40C56C0EABD5880"/>
        <w:category>
          <w:name w:val="General"/>
          <w:gallery w:val="placeholder"/>
        </w:category>
        <w:types>
          <w:type w:val="bbPlcHdr"/>
        </w:types>
        <w:behaviors>
          <w:behavior w:val="content"/>
        </w:behaviors>
        <w:guid w:val="{905678C2-7589-4A91-A917-4EF12735366C}"/>
      </w:docPartPr>
      <w:docPartBody>
        <w:p w:rsidR="009E1710" w:rsidRDefault="004A00F3" w:rsidP="004A00F3">
          <w:pPr>
            <w:pStyle w:val="C802E9B64838487EB40C56C0EABD5880"/>
          </w:pPr>
          <w:r w:rsidRPr="00573380">
            <w:rPr>
              <w:rStyle w:val="PlaceholderText"/>
            </w:rPr>
            <w:t>Choose an item.</w:t>
          </w:r>
        </w:p>
      </w:docPartBody>
    </w:docPart>
    <w:docPart>
      <w:docPartPr>
        <w:name w:val="E2FCE2E4D2C64E65A49AD68247670595"/>
        <w:category>
          <w:name w:val="General"/>
          <w:gallery w:val="placeholder"/>
        </w:category>
        <w:types>
          <w:type w:val="bbPlcHdr"/>
        </w:types>
        <w:behaviors>
          <w:behavior w:val="content"/>
        </w:behaviors>
        <w:guid w:val="{F5CC4166-1518-4371-A532-595C22316456}"/>
      </w:docPartPr>
      <w:docPartBody>
        <w:p w:rsidR="009E1710" w:rsidRDefault="004A00F3" w:rsidP="004A00F3">
          <w:pPr>
            <w:pStyle w:val="E2FCE2E4D2C64E65A49AD68247670595"/>
          </w:pPr>
          <w:r w:rsidRPr="00573380">
            <w:rPr>
              <w:rStyle w:val="PlaceholderText"/>
            </w:rPr>
            <w:t>Choose an item.</w:t>
          </w:r>
        </w:p>
      </w:docPartBody>
    </w:docPart>
    <w:docPart>
      <w:docPartPr>
        <w:name w:val="D52E2349C6DE4AECA44671D18D2B0411"/>
        <w:category>
          <w:name w:val="General"/>
          <w:gallery w:val="placeholder"/>
        </w:category>
        <w:types>
          <w:type w:val="bbPlcHdr"/>
        </w:types>
        <w:behaviors>
          <w:behavior w:val="content"/>
        </w:behaviors>
        <w:guid w:val="{794D8E05-F915-45B9-B05C-6CC6DFD50899}"/>
      </w:docPartPr>
      <w:docPartBody>
        <w:p w:rsidR="009E1710" w:rsidRDefault="004A00F3" w:rsidP="004A00F3">
          <w:pPr>
            <w:pStyle w:val="D52E2349C6DE4AECA44671D18D2B0411"/>
          </w:pPr>
          <w:r w:rsidRPr="00573380">
            <w:rPr>
              <w:rStyle w:val="PlaceholderText"/>
            </w:rPr>
            <w:t>Choose an item.</w:t>
          </w:r>
        </w:p>
      </w:docPartBody>
    </w:docPart>
    <w:docPart>
      <w:docPartPr>
        <w:name w:val="B6C4E2961FD5493CB874249E5ED71D7A"/>
        <w:category>
          <w:name w:val="General"/>
          <w:gallery w:val="placeholder"/>
        </w:category>
        <w:types>
          <w:type w:val="bbPlcHdr"/>
        </w:types>
        <w:behaviors>
          <w:behavior w:val="content"/>
        </w:behaviors>
        <w:guid w:val="{07371951-1091-44AF-9432-3AE86D502543}"/>
      </w:docPartPr>
      <w:docPartBody>
        <w:p w:rsidR="009E1710" w:rsidRDefault="004A00F3" w:rsidP="004A00F3">
          <w:pPr>
            <w:pStyle w:val="B6C4E2961FD5493CB874249E5ED71D7A"/>
          </w:pPr>
          <w:r w:rsidRPr="00573380">
            <w:rPr>
              <w:rStyle w:val="PlaceholderText"/>
            </w:rPr>
            <w:t>Choose an item.</w:t>
          </w:r>
        </w:p>
      </w:docPartBody>
    </w:docPart>
    <w:docPart>
      <w:docPartPr>
        <w:name w:val="D486D6594F2E454DB13D7576AF5E757C"/>
        <w:category>
          <w:name w:val="General"/>
          <w:gallery w:val="placeholder"/>
        </w:category>
        <w:types>
          <w:type w:val="bbPlcHdr"/>
        </w:types>
        <w:behaviors>
          <w:behavior w:val="content"/>
        </w:behaviors>
        <w:guid w:val="{24FB29C6-C19E-45C7-A7FF-728C479242CB}"/>
      </w:docPartPr>
      <w:docPartBody>
        <w:p w:rsidR="009E1710" w:rsidRDefault="004A00F3" w:rsidP="004A00F3">
          <w:pPr>
            <w:pStyle w:val="D486D6594F2E454DB13D7576AF5E757C"/>
          </w:pPr>
          <w:r w:rsidRPr="00573380">
            <w:rPr>
              <w:rStyle w:val="PlaceholderText"/>
            </w:rPr>
            <w:t>Choose an item.</w:t>
          </w:r>
        </w:p>
      </w:docPartBody>
    </w:docPart>
    <w:docPart>
      <w:docPartPr>
        <w:name w:val="2DA1ED730E3348898E2120796A10DADA"/>
        <w:category>
          <w:name w:val="General"/>
          <w:gallery w:val="placeholder"/>
        </w:category>
        <w:types>
          <w:type w:val="bbPlcHdr"/>
        </w:types>
        <w:behaviors>
          <w:behavior w:val="content"/>
        </w:behaviors>
        <w:guid w:val="{A9C01D26-C86D-48BA-86EC-9F806D3177C9}"/>
      </w:docPartPr>
      <w:docPartBody>
        <w:p w:rsidR="009E1710" w:rsidRDefault="004A00F3" w:rsidP="004A00F3">
          <w:pPr>
            <w:pStyle w:val="2DA1ED730E3348898E2120796A10DADA"/>
          </w:pPr>
          <w:r w:rsidRPr="00573380">
            <w:rPr>
              <w:rStyle w:val="PlaceholderText"/>
            </w:rPr>
            <w:t>Choose an item.</w:t>
          </w:r>
        </w:p>
      </w:docPartBody>
    </w:docPart>
    <w:docPart>
      <w:docPartPr>
        <w:name w:val="0BBCDD7B12DB4D2B86197FFC81FE58D9"/>
        <w:category>
          <w:name w:val="General"/>
          <w:gallery w:val="placeholder"/>
        </w:category>
        <w:types>
          <w:type w:val="bbPlcHdr"/>
        </w:types>
        <w:behaviors>
          <w:behavior w:val="content"/>
        </w:behaviors>
        <w:guid w:val="{43217F39-9340-42C3-AA89-C30C1D72E730}"/>
      </w:docPartPr>
      <w:docPartBody>
        <w:p w:rsidR="009E1710" w:rsidRDefault="004A00F3" w:rsidP="004A00F3">
          <w:pPr>
            <w:pStyle w:val="0BBCDD7B12DB4D2B86197FFC81FE58D9"/>
          </w:pPr>
          <w:r w:rsidRPr="00573380">
            <w:rPr>
              <w:rStyle w:val="PlaceholderText"/>
            </w:rPr>
            <w:t>Choose an item.</w:t>
          </w:r>
        </w:p>
      </w:docPartBody>
    </w:docPart>
    <w:docPart>
      <w:docPartPr>
        <w:name w:val="C1AFC2DDC1C5448DBCB3F57C39595047"/>
        <w:category>
          <w:name w:val="General"/>
          <w:gallery w:val="placeholder"/>
        </w:category>
        <w:types>
          <w:type w:val="bbPlcHdr"/>
        </w:types>
        <w:behaviors>
          <w:behavior w:val="content"/>
        </w:behaviors>
        <w:guid w:val="{CBD815AE-0E61-4272-95E0-989993619056}"/>
      </w:docPartPr>
      <w:docPartBody>
        <w:p w:rsidR="009E1710" w:rsidRDefault="004A00F3" w:rsidP="004A00F3">
          <w:pPr>
            <w:pStyle w:val="C1AFC2DDC1C5448DBCB3F57C39595047"/>
          </w:pPr>
          <w:r w:rsidRPr="00573380">
            <w:rPr>
              <w:rStyle w:val="PlaceholderText"/>
            </w:rPr>
            <w:t>Choose an item.</w:t>
          </w:r>
        </w:p>
      </w:docPartBody>
    </w:docPart>
    <w:docPart>
      <w:docPartPr>
        <w:name w:val="49B1BDD6AEF44C2BAD585C56298B8172"/>
        <w:category>
          <w:name w:val="General"/>
          <w:gallery w:val="placeholder"/>
        </w:category>
        <w:types>
          <w:type w:val="bbPlcHdr"/>
        </w:types>
        <w:behaviors>
          <w:behavior w:val="content"/>
        </w:behaviors>
        <w:guid w:val="{374D6FDE-17FC-4D76-B47A-AD53203FCEE9}"/>
      </w:docPartPr>
      <w:docPartBody>
        <w:p w:rsidR="009E1710" w:rsidRDefault="004A00F3" w:rsidP="004A00F3">
          <w:pPr>
            <w:pStyle w:val="49B1BDD6AEF44C2BAD585C56298B8172"/>
          </w:pPr>
          <w:r w:rsidRPr="00573380">
            <w:rPr>
              <w:rStyle w:val="PlaceholderText"/>
            </w:rPr>
            <w:t>Choose an item.</w:t>
          </w:r>
        </w:p>
      </w:docPartBody>
    </w:docPart>
    <w:docPart>
      <w:docPartPr>
        <w:name w:val="1C13BBA95D9F4624938FAD3A25BBCC9C"/>
        <w:category>
          <w:name w:val="General"/>
          <w:gallery w:val="placeholder"/>
        </w:category>
        <w:types>
          <w:type w:val="bbPlcHdr"/>
        </w:types>
        <w:behaviors>
          <w:behavior w:val="content"/>
        </w:behaviors>
        <w:guid w:val="{8625542E-8588-492C-AF82-6675BD63A52C}"/>
      </w:docPartPr>
      <w:docPartBody>
        <w:p w:rsidR="009E1710" w:rsidRDefault="004A00F3" w:rsidP="004A00F3">
          <w:pPr>
            <w:pStyle w:val="1C13BBA95D9F4624938FAD3A25BBCC9C"/>
          </w:pPr>
          <w:r w:rsidRPr="00573380">
            <w:rPr>
              <w:rStyle w:val="PlaceholderText"/>
            </w:rPr>
            <w:t>Choose an item.</w:t>
          </w:r>
        </w:p>
      </w:docPartBody>
    </w:docPart>
    <w:docPart>
      <w:docPartPr>
        <w:name w:val="51C822226A7F43D0B6506A955E489FB2"/>
        <w:category>
          <w:name w:val="General"/>
          <w:gallery w:val="placeholder"/>
        </w:category>
        <w:types>
          <w:type w:val="bbPlcHdr"/>
        </w:types>
        <w:behaviors>
          <w:behavior w:val="content"/>
        </w:behaviors>
        <w:guid w:val="{5F00C935-B9C6-42C3-AFA9-059C1E140DAB}"/>
      </w:docPartPr>
      <w:docPartBody>
        <w:p w:rsidR="009E1710" w:rsidRDefault="004A00F3" w:rsidP="004A00F3">
          <w:pPr>
            <w:pStyle w:val="51C822226A7F43D0B6506A955E489FB2"/>
          </w:pPr>
          <w:r w:rsidRPr="00573380">
            <w:rPr>
              <w:rStyle w:val="PlaceholderText"/>
            </w:rPr>
            <w:t>Choose an item.</w:t>
          </w:r>
        </w:p>
      </w:docPartBody>
    </w:docPart>
    <w:docPart>
      <w:docPartPr>
        <w:name w:val="540CFA76A85D4D74AF9502ACC07F1A32"/>
        <w:category>
          <w:name w:val="General"/>
          <w:gallery w:val="placeholder"/>
        </w:category>
        <w:types>
          <w:type w:val="bbPlcHdr"/>
        </w:types>
        <w:behaviors>
          <w:behavior w:val="content"/>
        </w:behaviors>
        <w:guid w:val="{FB6340FB-9391-4BCC-8DE8-5B160571B8ED}"/>
      </w:docPartPr>
      <w:docPartBody>
        <w:p w:rsidR="009E1710" w:rsidRDefault="004A00F3" w:rsidP="004A00F3">
          <w:pPr>
            <w:pStyle w:val="540CFA76A85D4D74AF9502ACC07F1A32"/>
          </w:pPr>
          <w:r w:rsidRPr="00573380">
            <w:rPr>
              <w:rStyle w:val="PlaceholderText"/>
            </w:rPr>
            <w:t>Choose an item.</w:t>
          </w:r>
        </w:p>
      </w:docPartBody>
    </w:docPart>
    <w:docPart>
      <w:docPartPr>
        <w:name w:val="82FE5F5B11154267B8CBCB0F2E56A1BA"/>
        <w:category>
          <w:name w:val="General"/>
          <w:gallery w:val="placeholder"/>
        </w:category>
        <w:types>
          <w:type w:val="bbPlcHdr"/>
        </w:types>
        <w:behaviors>
          <w:behavior w:val="content"/>
        </w:behaviors>
        <w:guid w:val="{0BA864D5-BDF3-434C-AD46-10C1695AA088}"/>
      </w:docPartPr>
      <w:docPartBody>
        <w:p w:rsidR="009E1710" w:rsidRDefault="004A00F3" w:rsidP="004A00F3">
          <w:pPr>
            <w:pStyle w:val="82FE5F5B11154267B8CBCB0F2E56A1BA"/>
          </w:pPr>
          <w:r w:rsidRPr="00573380">
            <w:rPr>
              <w:rStyle w:val="PlaceholderText"/>
            </w:rPr>
            <w:t>Choose an item.</w:t>
          </w:r>
        </w:p>
      </w:docPartBody>
    </w:docPart>
    <w:docPart>
      <w:docPartPr>
        <w:name w:val="2CB60210D52C46809DFEC4245CA17B75"/>
        <w:category>
          <w:name w:val="General"/>
          <w:gallery w:val="placeholder"/>
        </w:category>
        <w:types>
          <w:type w:val="bbPlcHdr"/>
        </w:types>
        <w:behaviors>
          <w:behavior w:val="content"/>
        </w:behaviors>
        <w:guid w:val="{BC14C345-DE50-4559-82C7-6B57BFD8AFD4}"/>
      </w:docPartPr>
      <w:docPartBody>
        <w:p w:rsidR="009E1710" w:rsidRDefault="004A00F3" w:rsidP="004A00F3">
          <w:pPr>
            <w:pStyle w:val="2CB60210D52C46809DFEC4245CA17B75"/>
          </w:pPr>
          <w:r w:rsidRPr="00573380">
            <w:rPr>
              <w:rStyle w:val="PlaceholderText"/>
            </w:rPr>
            <w:t>Choose an item.</w:t>
          </w:r>
        </w:p>
      </w:docPartBody>
    </w:docPart>
    <w:docPart>
      <w:docPartPr>
        <w:name w:val="BC1A62627B314D768D69E887798573E1"/>
        <w:category>
          <w:name w:val="General"/>
          <w:gallery w:val="placeholder"/>
        </w:category>
        <w:types>
          <w:type w:val="bbPlcHdr"/>
        </w:types>
        <w:behaviors>
          <w:behavior w:val="content"/>
        </w:behaviors>
        <w:guid w:val="{14C8EE47-E00C-4D39-A3AE-44E07E435F48}"/>
      </w:docPartPr>
      <w:docPartBody>
        <w:p w:rsidR="009E1710" w:rsidRDefault="004A00F3" w:rsidP="004A00F3">
          <w:pPr>
            <w:pStyle w:val="BC1A62627B314D768D69E887798573E1"/>
          </w:pPr>
          <w:r w:rsidRPr="00573380">
            <w:rPr>
              <w:rStyle w:val="PlaceholderText"/>
            </w:rPr>
            <w:t>Choose an item.</w:t>
          </w:r>
        </w:p>
      </w:docPartBody>
    </w:docPart>
    <w:docPart>
      <w:docPartPr>
        <w:name w:val="E72B71FCB60640A4918E30030AEC2A07"/>
        <w:category>
          <w:name w:val="General"/>
          <w:gallery w:val="placeholder"/>
        </w:category>
        <w:types>
          <w:type w:val="bbPlcHdr"/>
        </w:types>
        <w:behaviors>
          <w:behavior w:val="content"/>
        </w:behaviors>
        <w:guid w:val="{0295EF8B-E4C8-4173-9956-D5C36214C971}"/>
      </w:docPartPr>
      <w:docPartBody>
        <w:p w:rsidR="009E1710" w:rsidRDefault="004A00F3" w:rsidP="004A00F3">
          <w:pPr>
            <w:pStyle w:val="E72B71FCB60640A4918E30030AEC2A07"/>
          </w:pPr>
          <w:r w:rsidRPr="00573380">
            <w:rPr>
              <w:rStyle w:val="PlaceholderText"/>
            </w:rPr>
            <w:t>Choose an item.</w:t>
          </w:r>
        </w:p>
      </w:docPartBody>
    </w:docPart>
    <w:docPart>
      <w:docPartPr>
        <w:name w:val="AC404AD285DD47469D28F5BAA0274ED7"/>
        <w:category>
          <w:name w:val="General"/>
          <w:gallery w:val="placeholder"/>
        </w:category>
        <w:types>
          <w:type w:val="bbPlcHdr"/>
        </w:types>
        <w:behaviors>
          <w:behavior w:val="content"/>
        </w:behaviors>
        <w:guid w:val="{44EA7239-FADB-4B04-A552-6FCFC1F5EE36}"/>
      </w:docPartPr>
      <w:docPartBody>
        <w:p w:rsidR="009E1710" w:rsidRDefault="004A00F3" w:rsidP="004A00F3">
          <w:pPr>
            <w:pStyle w:val="AC404AD285DD47469D28F5BAA0274ED7"/>
          </w:pPr>
          <w:r w:rsidRPr="00573380">
            <w:rPr>
              <w:rStyle w:val="PlaceholderText"/>
            </w:rPr>
            <w:t>Choose an item.</w:t>
          </w:r>
        </w:p>
      </w:docPartBody>
    </w:docPart>
    <w:docPart>
      <w:docPartPr>
        <w:name w:val="4826F3E21C50422DAFCF647D760463D8"/>
        <w:category>
          <w:name w:val="General"/>
          <w:gallery w:val="placeholder"/>
        </w:category>
        <w:types>
          <w:type w:val="bbPlcHdr"/>
        </w:types>
        <w:behaviors>
          <w:behavior w:val="content"/>
        </w:behaviors>
        <w:guid w:val="{6692DC83-62FC-4FF6-B5A6-457189079087}"/>
      </w:docPartPr>
      <w:docPartBody>
        <w:p w:rsidR="009E1710" w:rsidRDefault="004A00F3" w:rsidP="004A00F3">
          <w:pPr>
            <w:pStyle w:val="4826F3E21C50422DAFCF647D760463D8"/>
          </w:pPr>
          <w:r w:rsidRPr="00573380">
            <w:rPr>
              <w:rStyle w:val="PlaceholderText"/>
            </w:rPr>
            <w:t>Choose an item.</w:t>
          </w:r>
        </w:p>
      </w:docPartBody>
    </w:docPart>
    <w:docPart>
      <w:docPartPr>
        <w:name w:val="948735E4E96345D789C914E3582A403F"/>
        <w:category>
          <w:name w:val="General"/>
          <w:gallery w:val="placeholder"/>
        </w:category>
        <w:types>
          <w:type w:val="bbPlcHdr"/>
        </w:types>
        <w:behaviors>
          <w:behavior w:val="content"/>
        </w:behaviors>
        <w:guid w:val="{4292DFE3-7747-45D3-9B19-647CD7CA7E58}"/>
      </w:docPartPr>
      <w:docPartBody>
        <w:p w:rsidR="009E1710" w:rsidRDefault="004A00F3" w:rsidP="004A00F3">
          <w:pPr>
            <w:pStyle w:val="948735E4E96345D789C914E3582A403F"/>
          </w:pPr>
          <w:r w:rsidRPr="00573380">
            <w:rPr>
              <w:rStyle w:val="PlaceholderText"/>
            </w:rPr>
            <w:t>Choose an item.</w:t>
          </w:r>
        </w:p>
      </w:docPartBody>
    </w:docPart>
    <w:docPart>
      <w:docPartPr>
        <w:name w:val="C7A40974EF7A450693DB51826EE307D2"/>
        <w:category>
          <w:name w:val="General"/>
          <w:gallery w:val="placeholder"/>
        </w:category>
        <w:types>
          <w:type w:val="bbPlcHdr"/>
        </w:types>
        <w:behaviors>
          <w:behavior w:val="content"/>
        </w:behaviors>
        <w:guid w:val="{14DDA4F8-8987-4EFE-853C-81FF0A183DF4}"/>
      </w:docPartPr>
      <w:docPartBody>
        <w:p w:rsidR="00F92277" w:rsidRDefault="00210504" w:rsidP="00210504">
          <w:pPr>
            <w:pStyle w:val="C7A40974EF7A450693DB51826EE307D25"/>
          </w:pPr>
          <w:r w:rsidRPr="00AD29E6">
            <w:rPr>
              <w:rStyle w:val="PlaceholderText"/>
            </w:rPr>
            <w:t>[Category]</w:t>
          </w:r>
        </w:p>
      </w:docPartBody>
    </w:docPart>
    <w:docPart>
      <w:docPartPr>
        <w:name w:val="D2DA03E76B314F66835922F2EF161597"/>
        <w:category>
          <w:name w:val="General"/>
          <w:gallery w:val="placeholder"/>
        </w:category>
        <w:types>
          <w:type w:val="bbPlcHdr"/>
        </w:types>
        <w:behaviors>
          <w:behavior w:val="content"/>
        </w:behaviors>
        <w:guid w:val="{6968D156-D899-4D0F-B220-1AFF6ABCD691}"/>
      </w:docPartPr>
      <w:docPartBody>
        <w:p w:rsidR="00F92277" w:rsidRDefault="00210504" w:rsidP="00210504">
          <w:pPr>
            <w:pStyle w:val="D2DA03E76B314F66835922F2EF1615975"/>
          </w:pPr>
          <w:r w:rsidRPr="00AD29E6">
            <w:rPr>
              <w:rStyle w:val="PlaceholderText"/>
            </w:rPr>
            <w:t>[Category]</w:t>
          </w:r>
        </w:p>
      </w:docPartBody>
    </w:docPart>
    <w:docPart>
      <w:docPartPr>
        <w:name w:val="B4A178E0232442B7BCAB70569F7A408B"/>
        <w:category>
          <w:name w:val="General"/>
          <w:gallery w:val="placeholder"/>
        </w:category>
        <w:types>
          <w:type w:val="bbPlcHdr"/>
        </w:types>
        <w:behaviors>
          <w:behavior w:val="content"/>
        </w:behaviors>
        <w:guid w:val="{4D45337A-DEFB-443C-8B32-178BF4AC0F3C}"/>
      </w:docPartPr>
      <w:docPartBody>
        <w:p w:rsidR="00F92277" w:rsidRDefault="00210504" w:rsidP="00210504">
          <w:pPr>
            <w:pStyle w:val="B4A178E0232442B7BCAB70569F7A408B5"/>
          </w:pPr>
          <w:r w:rsidRPr="00AD29E6">
            <w:rPr>
              <w:rStyle w:val="PlaceholderText"/>
            </w:rPr>
            <w:t>[Category]</w:t>
          </w:r>
        </w:p>
      </w:docPartBody>
    </w:docPart>
    <w:docPart>
      <w:docPartPr>
        <w:name w:val="5BD65544E49A4B27AD7296A42995C172"/>
        <w:category>
          <w:name w:val="General"/>
          <w:gallery w:val="placeholder"/>
        </w:category>
        <w:types>
          <w:type w:val="bbPlcHdr"/>
        </w:types>
        <w:behaviors>
          <w:behavior w:val="content"/>
        </w:behaviors>
        <w:guid w:val="{A9A9FDB6-08B5-4ED9-81CA-0C9F14E7AAC3}"/>
      </w:docPartPr>
      <w:docPartBody>
        <w:p w:rsidR="00F92277" w:rsidRDefault="00210504" w:rsidP="00210504">
          <w:pPr>
            <w:pStyle w:val="5BD65544E49A4B27AD7296A42995C1725"/>
          </w:pPr>
          <w:r w:rsidRPr="00AD29E6">
            <w:rPr>
              <w:rStyle w:val="PlaceholderText"/>
            </w:rPr>
            <w:t>[Category]</w:t>
          </w:r>
        </w:p>
      </w:docPartBody>
    </w:docPart>
    <w:docPart>
      <w:docPartPr>
        <w:name w:val="EBE76D73FBAA4576B748E95D4932C031"/>
        <w:category>
          <w:name w:val="General"/>
          <w:gallery w:val="placeholder"/>
        </w:category>
        <w:types>
          <w:type w:val="bbPlcHdr"/>
        </w:types>
        <w:behaviors>
          <w:behavior w:val="content"/>
        </w:behaviors>
        <w:guid w:val="{99A2ADFA-AAA7-4B14-A46A-960496AB635B}"/>
      </w:docPartPr>
      <w:docPartBody>
        <w:p w:rsidR="00F92277" w:rsidRDefault="00210504" w:rsidP="00210504">
          <w:pPr>
            <w:pStyle w:val="EBE76D73FBAA4576B748E95D4932C0315"/>
          </w:pPr>
          <w:r>
            <w:rPr>
              <w:color w:val="404040" w:themeColor="text1" w:themeTint="BF"/>
            </w:rPr>
            <w:t>[Document title]</w:t>
          </w:r>
        </w:p>
      </w:docPartBody>
    </w:docPart>
    <w:docPart>
      <w:docPartPr>
        <w:name w:val="948DF35088734F18ABEA597E05B9EF0D"/>
        <w:category>
          <w:name w:val="General"/>
          <w:gallery w:val="placeholder"/>
        </w:category>
        <w:types>
          <w:type w:val="bbPlcHdr"/>
        </w:types>
        <w:behaviors>
          <w:behavior w:val="content"/>
        </w:behaviors>
        <w:guid w:val="{BAE23480-DAD8-4944-A6F8-D7C38F2B99A2}"/>
      </w:docPartPr>
      <w:docPartBody>
        <w:p w:rsidR="00F92277" w:rsidRDefault="009E1710" w:rsidP="009E1710">
          <w:pPr>
            <w:pStyle w:val="948DF35088734F18ABEA597E05B9EF0D"/>
          </w:pPr>
          <w:r w:rsidRPr="00573380">
            <w:rPr>
              <w:rStyle w:val="PlaceholderText"/>
            </w:rPr>
            <w:t>Choose an item.</w:t>
          </w:r>
        </w:p>
      </w:docPartBody>
    </w:docPart>
    <w:docPart>
      <w:docPartPr>
        <w:name w:val="D1A4914452CD466CB984D9B1DB3E9C1A"/>
        <w:category>
          <w:name w:val="General"/>
          <w:gallery w:val="placeholder"/>
        </w:category>
        <w:types>
          <w:type w:val="bbPlcHdr"/>
        </w:types>
        <w:behaviors>
          <w:behavior w:val="content"/>
        </w:behaviors>
        <w:guid w:val="{11C507D0-613C-4A7E-908B-D0A7ACAE6004}"/>
      </w:docPartPr>
      <w:docPartBody>
        <w:p w:rsidR="00F92277" w:rsidRDefault="009E1710" w:rsidP="009E1710">
          <w:pPr>
            <w:pStyle w:val="D1A4914452CD466CB984D9B1DB3E9C1A"/>
          </w:pPr>
          <w:r w:rsidRPr="00573380">
            <w:rPr>
              <w:rStyle w:val="PlaceholderText"/>
            </w:rPr>
            <w:t>Choose an item.</w:t>
          </w:r>
        </w:p>
      </w:docPartBody>
    </w:docPart>
    <w:docPart>
      <w:docPartPr>
        <w:name w:val="03EBB1828DA44F21A664FDF2E45ACD54"/>
        <w:category>
          <w:name w:val="General"/>
          <w:gallery w:val="placeholder"/>
        </w:category>
        <w:types>
          <w:type w:val="bbPlcHdr"/>
        </w:types>
        <w:behaviors>
          <w:behavior w:val="content"/>
        </w:behaviors>
        <w:guid w:val="{42CE88F2-ECF4-4FE2-B4E3-944E89E58A9A}"/>
      </w:docPartPr>
      <w:docPartBody>
        <w:p w:rsidR="00F92277" w:rsidRDefault="009E1710" w:rsidP="009E1710">
          <w:pPr>
            <w:pStyle w:val="03EBB1828DA44F21A664FDF2E45ACD54"/>
          </w:pPr>
          <w:r w:rsidRPr="00573380">
            <w:rPr>
              <w:rStyle w:val="PlaceholderText"/>
            </w:rPr>
            <w:t>Choose an item.</w:t>
          </w:r>
        </w:p>
      </w:docPartBody>
    </w:docPart>
    <w:docPart>
      <w:docPartPr>
        <w:name w:val="19A635822E61438EB7AAA448E7425FC6"/>
        <w:category>
          <w:name w:val="General"/>
          <w:gallery w:val="placeholder"/>
        </w:category>
        <w:types>
          <w:type w:val="bbPlcHdr"/>
        </w:types>
        <w:behaviors>
          <w:behavior w:val="content"/>
        </w:behaviors>
        <w:guid w:val="{13B7B01C-0158-4955-8730-7E2CB66CACA6}"/>
      </w:docPartPr>
      <w:docPartBody>
        <w:p w:rsidR="00F92277" w:rsidRDefault="009E1710" w:rsidP="009E1710">
          <w:pPr>
            <w:pStyle w:val="19A635822E61438EB7AAA448E7425FC6"/>
          </w:pPr>
          <w:r w:rsidRPr="00573380">
            <w:rPr>
              <w:rStyle w:val="PlaceholderText"/>
            </w:rPr>
            <w:t>Choose an item.</w:t>
          </w:r>
        </w:p>
      </w:docPartBody>
    </w:docPart>
    <w:docPart>
      <w:docPartPr>
        <w:name w:val="7FB6BE3342704743B7E750658B6B3A8D"/>
        <w:category>
          <w:name w:val="General"/>
          <w:gallery w:val="placeholder"/>
        </w:category>
        <w:types>
          <w:type w:val="bbPlcHdr"/>
        </w:types>
        <w:behaviors>
          <w:behavior w:val="content"/>
        </w:behaviors>
        <w:guid w:val="{9118EA5C-BE4E-498D-8777-7CDE497C6405}"/>
      </w:docPartPr>
      <w:docPartBody>
        <w:p w:rsidR="00F92277" w:rsidRDefault="009E1710" w:rsidP="009E1710">
          <w:pPr>
            <w:pStyle w:val="7FB6BE3342704743B7E750658B6B3A8D"/>
          </w:pPr>
          <w:r w:rsidRPr="00573380">
            <w:rPr>
              <w:rStyle w:val="PlaceholderText"/>
            </w:rPr>
            <w:t>Choose an item.</w:t>
          </w:r>
        </w:p>
      </w:docPartBody>
    </w:docPart>
    <w:docPart>
      <w:docPartPr>
        <w:name w:val="3B1E190C94BF43F1B6113317820A8FDB"/>
        <w:category>
          <w:name w:val="General"/>
          <w:gallery w:val="placeholder"/>
        </w:category>
        <w:types>
          <w:type w:val="bbPlcHdr"/>
        </w:types>
        <w:behaviors>
          <w:behavior w:val="content"/>
        </w:behaviors>
        <w:guid w:val="{D66873FB-140F-40AB-BFC5-F14AF40D2D54}"/>
      </w:docPartPr>
      <w:docPartBody>
        <w:p w:rsidR="00F92277" w:rsidRDefault="009E1710" w:rsidP="009E1710">
          <w:pPr>
            <w:pStyle w:val="3B1E190C94BF43F1B6113317820A8FDB"/>
          </w:pPr>
          <w:r w:rsidRPr="00573380">
            <w:rPr>
              <w:rStyle w:val="PlaceholderText"/>
            </w:rPr>
            <w:t>Choose an item.</w:t>
          </w:r>
        </w:p>
      </w:docPartBody>
    </w:docPart>
    <w:docPart>
      <w:docPartPr>
        <w:name w:val="0C747EEDF94B4DDB8839FEEC8A6A069B"/>
        <w:category>
          <w:name w:val="General"/>
          <w:gallery w:val="placeholder"/>
        </w:category>
        <w:types>
          <w:type w:val="bbPlcHdr"/>
        </w:types>
        <w:behaviors>
          <w:behavior w:val="content"/>
        </w:behaviors>
        <w:guid w:val="{CDE798A6-E178-444A-8F5D-0195BAD7E9E3}"/>
      </w:docPartPr>
      <w:docPartBody>
        <w:p w:rsidR="00F92277" w:rsidRDefault="009E1710" w:rsidP="009E1710">
          <w:pPr>
            <w:pStyle w:val="0C747EEDF94B4DDB8839FEEC8A6A069B"/>
          </w:pPr>
          <w:r w:rsidRPr="00573380">
            <w:rPr>
              <w:rStyle w:val="PlaceholderText"/>
            </w:rPr>
            <w:t>Choose an item.</w:t>
          </w:r>
        </w:p>
      </w:docPartBody>
    </w:docPart>
    <w:docPart>
      <w:docPartPr>
        <w:name w:val="36BFCB81149D42EBB2EE696E5BF4EEEF"/>
        <w:category>
          <w:name w:val="General"/>
          <w:gallery w:val="placeholder"/>
        </w:category>
        <w:types>
          <w:type w:val="bbPlcHdr"/>
        </w:types>
        <w:behaviors>
          <w:behavior w:val="content"/>
        </w:behaviors>
        <w:guid w:val="{F40BA18F-DF77-4096-B306-C5BC985FEE06}"/>
      </w:docPartPr>
      <w:docPartBody>
        <w:p w:rsidR="00F92277" w:rsidRDefault="009E1710" w:rsidP="009E1710">
          <w:pPr>
            <w:pStyle w:val="36BFCB81149D42EBB2EE696E5BF4EEEF"/>
          </w:pPr>
          <w:r w:rsidRPr="00573380">
            <w:rPr>
              <w:rStyle w:val="PlaceholderText"/>
            </w:rPr>
            <w:t>Choose an item.</w:t>
          </w:r>
        </w:p>
      </w:docPartBody>
    </w:docPart>
    <w:docPart>
      <w:docPartPr>
        <w:name w:val="C2861C012C50499580A48440CC07C068"/>
        <w:category>
          <w:name w:val="General"/>
          <w:gallery w:val="placeholder"/>
        </w:category>
        <w:types>
          <w:type w:val="bbPlcHdr"/>
        </w:types>
        <w:behaviors>
          <w:behavior w:val="content"/>
        </w:behaviors>
        <w:guid w:val="{EA333C32-383F-4DED-963B-4DD3736C163A}"/>
      </w:docPartPr>
      <w:docPartBody>
        <w:p w:rsidR="00F92277" w:rsidRDefault="00210504" w:rsidP="00210504">
          <w:pPr>
            <w:pStyle w:val="C2861C012C50499580A48440CC07C0685"/>
          </w:pPr>
          <w:r w:rsidRPr="00AD29E6">
            <w:rPr>
              <w:rStyle w:val="PlaceholderText"/>
            </w:rPr>
            <w:t>[Category]</w:t>
          </w:r>
        </w:p>
      </w:docPartBody>
    </w:docPart>
    <w:docPart>
      <w:docPartPr>
        <w:name w:val="B549E6A07BED4CC08FC9CB86B6A468D4"/>
        <w:category>
          <w:name w:val="General"/>
          <w:gallery w:val="placeholder"/>
        </w:category>
        <w:types>
          <w:type w:val="bbPlcHdr"/>
        </w:types>
        <w:behaviors>
          <w:behavior w:val="content"/>
        </w:behaviors>
        <w:guid w:val="{BB29B870-F869-4109-93B5-BE3D2DDD12F1}"/>
      </w:docPartPr>
      <w:docPartBody>
        <w:p w:rsidR="00F92277" w:rsidRDefault="00210504" w:rsidP="00210504">
          <w:pPr>
            <w:pStyle w:val="B549E6A07BED4CC08FC9CB86B6A468D45"/>
          </w:pPr>
          <w:r w:rsidRPr="00AD29E6">
            <w:rPr>
              <w:rStyle w:val="PlaceholderText"/>
            </w:rPr>
            <w:t>[Category]</w:t>
          </w:r>
        </w:p>
      </w:docPartBody>
    </w:docPart>
    <w:docPart>
      <w:docPartPr>
        <w:name w:val="425CDD7E1CCC4715A0962CACD3DAF75F"/>
        <w:category>
          <w:name w:val="General"/>
          <w:gallery w:val="placeholder"/>
        </w:category>
        <w:types>
          <w:type w:val="bbPlcHdr"/>
        </w:types>
        <w:behaviors>
          <w:behavior w:val="content"/>
        </w:behaviors>
        <w:guid w:val="{FE7E5E8C-8239-4085-8B71-A5DE5BB16889}"/>
      </w:docPartPr>
      <w:docPartBody>
        <w:p w:rsidR="00F83913" w:rsidRDefault="00210504" w:rsidP="00210504">
          <w:pPr>
            <w:pStyle w:val="425CDD7E1CCC4715A0962CACD3DAF75F1"/>
          </w:pPr>
          <w:r>
            <w:rPr>
              <w:color w:val="404040" w:themeColor="text1" w:themeTint="BF"/>
            </w:rPr>
            <w:t>[Document title]</w:t>
          </w:r>
        </w:p>
      </w:docPartBody>
    </w:docPart>
    <w:docPart>
      <w:docPartPr>
        <w:name w:val="7D93E6E7D7B047539E7F47CC36C274E2"/>
        <w:category>
          <w:name w:val="General"/>
          <w:gallery w:val="placeholder"/>
        </w:category>
        <w:types>
          <w:type w:val="bbPlcHdr"/>
        </w:types>
        <w:behaviors>
          <w:behavior w:val="content"/>
        </w:behaviors>
        <w:guid w:val="{E4FC80C8-0A9B-46A3-AA45-95733391433D}"/>
      </w:docPartPr>
      <w:docPartBody>
        <w:p w:rsidR="00F83913" w:rsidRDefault="00210504" w:rsidP="00210504">
          <w:pPr>
            <w:pStyle w:val="7D93E6E7D7B047539E7F47CC36C274E21"/>
          </w:pPr>
          <w:r>
            <w:rPr>
              <w:color w:val="404040" w:themeColor="text1" w:themeTint="BF"/>
            </w:rPr>
            <w:t>[Document title]</w:t>
          </w:r>
        </w:p>
      </w:docPartBody>
    </w:docPart>
    <w:docPart>
      <w:docPartPr>
        <w:name w:val="1EFBD6C0C1C54473901CD7845F2E2018"/>
        <w:category>
          <w:name w:val="General"/>
          <w:gallery w:val="placeholder"/>
        </w:category>
        <w:types>
          <w:type w:val="bbPlcHdr"/>
        </w:types>
        <w:behaviors>
          <w:behavior w:val="content"/>
        </w:behaviors>
        <w:guid w:val="{3E193BB9-5EFA-4DB2-9A2F-6EF1FF68F8FE}"/>
      </w:docPartPr>
      <w:docPartBody>
        <w:p w:rsidR="00F72C98" w:rsidRDefault="00813A55" w:rsidP="00813A55">
          <w:pPr>
            <w:pStyle w:val="1EFBD6C0C1C54473901CD7845F2E2018"/>
          </w:pPr>
          <w:r w:rsidRPr="00573380">
            <w:rPr>
              <w:rStyle w:val="PlaceholderText"/>
            </w:rPr>
            <w:t>Choose an item.</w:t>
          </w:r>
        </w:p>
      </w:docPartBody>
    </w:docPart>
    <w:docPart>
      <w:docPartPr>
        <w:name w:val="6D28553571484153A832D90A26597A2A"/>
        <w:category>
          <w:name w:val="General"/>
          <w:gallery w:val="placeholder"/>
        </w:category>
        <w:types>
          <w:type w:val="bbPlcHdr"/>
        </w:types>
        <w:behaviors>
          <w:behavior w:val="content"/>
        </w:behaviors>
        <w:guid w:val="{15F6A95C-0167-4FC7-932C-77AC2FFF0ACA}"/>
      </w:docPartPr>
      <w:docPartBody>
        <w:p w:rsidR="00F72C98" w:rsidRDefault="00813A55" w:rsidP="00813A55">
          <w:pPr>
            <w:pStyle w:val="6D28553571484153A832D90A26597A2A"/>
          </w:pPr>
          <w:r w:rsidRPr="00573380">
            <w:rPr>
              <w:rStyle w:val="PlaceholderText"/>
            </w:rPr>
            <w:t>Choose an item.</w:t>
          </w:r>
        </w:p>
      </w:docPartBody>
    </w:docPart>
    <w:docPart>
      <w:docPartPr>
        <w:name w:val="980AA32C5C5142838A2EE022AF63C33D"/>
        <w:category>
          <w:name w:val="General"/>
          <w:gallery w:val="placeholder"/>
        </w:category>
        <w:types>
          <w:type w:val="bbPlcHdr"/>
        </w:types>
        <w:behaviors>
          <w:behavior w:val="content"/>
        </w:behaviors>
        <w:guid w:val="{46619132-2C76-4C22-9BB6-4F16D4F33DB6}"/>
      </w:docPartPr>
      <w:docPartBody>
        <w:p w:rsidR="00F72C98" w:rsidRDefault="00813A55" w:rsidP="00813A55">
          <w:pPr>
            <w:pStyle w:val="980AA32C5C5142838A2EE022AF63C33D"/>
          </w:pPr>
          <w:r w:rsidRPr="00573380">
            <w:rPr>
              <w:rStyle w:val="PlaceholderText"/>
            </w:rPr>
            <w:t>Choose an item.</w:t>
          </w:r>
        </w:p>
      </w:docPartBody>
    </w:docPart>
    <w:docPart>
      <w:docPartPr>
        <w:name w:val="28FBD79167DF47A1AF43FD679E37F99D"/>
        <w:category>
          <w:name w:val="General"/>
          <w:gallery w:val="placeholder"/>
        </w:category>
        <w:types>
          <w:type w:val="bbPlcHdr"/>
        </w:types>
        <w:behaviors>
          <w:behavior w:val="content"/>
        </w:behaviors>
        <w:guid w:val="{77617DFE-CCEA-4F68-A377-CC3EA733F353}"/>
      </w:docPartPr>
      <w:docPartBody>
        <w:p w:rsidR="00F72C98" w:rsidRDefault="00813A55" w:rsidP="00813A55">
          <w:pPr>
            <w:pStyle w:val="28FBD79167DF47A1AF43FD679E37F99D"/>
          </w:pPr>
          <w:r w:rsidRPr="00573380">
            <w:rPr>
              <w:rStyle w:val="PlaceholderText"/>
            </w:rPr>
            <w:t>Choose an item.</w:t>
          </w:r>
        </w:p>
      </w:docPartBody>
    </w:docPart>
    <w:docPart>
      <w:docPartPr>
        <w:name w:val="D2E611ED810D49B3A500788AACF21508"/>
        <w:category>
          <w:name w:val="General"/>
          <w:gallery w:val="placeholder"/>
        </w:category>
        <w:types>
          <w:type w:val="bbPlcHdr"/>
        </w:types>
        <w:behaviors>
          <w:behavior w:val="content"/>
        </w:behaviors>
        <w:guid w:val="{1BFC3E2D-FA04-4F01-8E7D-F82242DB143D}"/>
      </w:docPartPr>
      <w:docPartBody>
        <w:p w:rsidR="00F72C98" w:rsidRDefault="00813A55" w:rsidP="00813A55">
          <w:pPr>
            <w:pStyle w:val="D2E611ED810D49B3A500788AACF21508"/>
          </w:pPr>
          <w:r w:rsidRPr="00573380">
            <w:rPr>
              <w:rStyle w:val="PlaceholderText"/>
            </w:rPr>
            <w:t>Choose an item.</w:t>
          </w:r>
        </w:p>
      </w:docPartBody>
    </w:docPart>
    <w:docPart>
      <w:docPartPr>
        <w:name w:val="FCDED64DC2BA4C93B93AA09DE74C52FD"/>
        <w:category>
          <w:name w:val="General"/>
          <w:gallery w:val="placeholder"/>
        </w:category>
        <w:types>
          <w:type w:val="bbPlcHdr"/>
        </w:types>
        <w:behaviors>
          <w:behavior w:val="content"/>
        </w:behaviors>
        <w:guid w:val="{A3F981FD-3ACF-4A49-9854-C196AE96C83F}"/>
      </w:docPartPr>
      <w:docPartBody>
        <w:p w:rsidR="00F72C98" w:rsidRDefault="00813A55" w:rsidP="00813A55">
          <w:pPr>
            <w:pStyle w:val="FCDED64DC2BA4C93B93AA09DE74C52FD"/>
          </w:pPr>
          <w:r w:rsidRPr="00573380">
            <w:rPr>
              <w:rStyle w:val="PlaceholderText"/>
            </w:rPr>
            <w:t>Choose an item.</w:t>
          </w:r>
        </w:p>
      </w:docPartBody>
    </w:docPart>
    <w:docPart>
      <w:docPartPr>
        <w:name w:val="905E294101A347BE80A6036602ADF07B"/>
        <w:category>
          <w:name w:val="General"/>
          <w:gallery w:val="placeholder"/>
        </w:category>
        <w:types>
          <w:type w:val="bbPlcHdr"/>
        </w:types>
        <w:behaviors>
          <w:behavior w:val="content"/>
        </w:behaviors>
        <w:guid w:val="{F123AB22-26C3-471A-93E4-3BCDF71B7973}"/>
      </w:docPartPr>
      <w:docPartBody>
        <w:p w:rsidR="00F72C98" w:rsidRDefault="00813A55" w:rsidP="00813A55">
          <w:pPr>
            <w:pStyle w:val="905E294101A347BE80A6036602ADF07B"/>
          </w:pPr>
          <w:r w:rsidRPr="00573380">
            <w:rPr>
              <w:rStyle w:val="PlaceholderText"/>
            </w:rPr>
            <w:t>Choose an item.</w:t>
          </w:r>
        </w:p>
      </w:docPartBody>
    </w:docPart>
    <w:docPart>
      <w:docPartPr>
        <w:name w:val="2C8C5DA1F1B84798A386E258AF11A34C"/>
        <w:category>
          <w:name w:val="General"/>
          <w:gallery w:val="placeholder"/>
        </w:category>
        <w:types>
          <w:type w:val="bbPlcHdr"/>
        </w:types>
        <w:behaviors>
          <w:behavior w:val="content"/>
        </w:behaviors>
        <w:guid w:val="{49A778D6-B250-4771-A4E9-2840D4CA38FB}"/>
      </w:docPartPr>
      <w:docPartBody>
        <w:p w:rsidR="00F72C98" w:rsidRDefault="00813A55" w:rsidP="00813A55">
          <w:pPr>
            <w:pStyle w:val="2C8C5DA1F1B84798A386E258AF11A34C"/>
          </w:pPr>
          <w:r w:rsidRPr="00573380">
            <w:rPr>
              <w:rStyle w:val="PlaceholderText"/>
            </w:rPr>
            <w:t>Choose an item.</w:t>
          </w:r>
        </w:p>
      </w:docPartBody>
    </w:docPart>
    <w:docPart>
      <w:docPartPr>
        <w:name w:val="075C7D213CAD4ECE97CFAF02ACAC9FB8"/>
        <w:category>
          <w:name w:val="General"/>
          <w:gallery w:val="placeholder"/>
        </w:category>
        <w:types>
          <w:type w:val="bbPlcHdr"/>
        </w:types>
        <w:behaviors>
          <w:behavior w:val="content"/>
        </w:behaviors>
        <w:guid w:val="{3CC6FC45-353A-4EFC-A44F-1C4E0944833C}"/>
      </w:docPartPr>
      <w:docPartBody>
        <w:p w:rsidR="00F72C98" w:rsidRDefault="00813A55" w:rsidP="00813A55">
          <w:pPr>
            <w:pStyle w:val="075C7D213CAD4ECE97CFAF02ACAC9FB8"/>
          </w:pPr>
          <w:r w:rsidRPr="00573380">
            <w:rPr>
              <w:rStyle w:val="PlaceholderText"/>
            </w:rPr>
            <w:t>Choose an item.</w:t>
          </w:r>
        </w:p>
      </w:docPartBody>
    </w:docPart>
    <w:docPart>
      <w:docPartPr>
        <w:name w:val="81315033924E4D1C947CFB1213BB65D9"/>
        <w:category>
          <w:name w:val="General"/>
          <w:gallery w:val="placeholder"/>
        </w:category>
        <w:types>
          <w:type w:val="bbPlcHdr"/>
        </w:types>
        <w:behaviors>
          <w:behavior w:val="content"/>
        </w:behaviors>
        <w:guid w:val="{51503200-E618-4BB4-BD64-61FF1C54B395}"/>
      </w:docPartPr>
      <w:docPartBody>
        <w:p w:rsidR="00F72C98" w:rsidRDefault="00813A55" w:rsidP="00813A55">
          <w:pPr>
            <w:pStyle w:val="81315033924E4D1C947CFB1213BB65D9"/>
          </w:pPr>
          <w:r w:rsidRPr="00573380">
            <w:rPr>
              <w:rStyle w:val="PlaceholderText"/>
            </w:rPr>
            <w:t>Choose an item.</w:t>
          </w:r>
        </w:p>
      </w:docPartBody>
    </w:docPart>
    <w:docPart>
      <w:docPartPr>
        <w:name w:val="677679D272D24D1387181E8A2538BFE4"/>
        <w:category>
          <w:name w:val="General"/>
          <w:gallery w:val="placeholder"/>
        </w:category>
        <w:types>
          <w:type w:val="bbPlcHdr"/>
        </w:types>
        <w:behaviors>
          <w:behavior w:val="content"/>
        </w:behaviors>
        <w:guid w:val="{0F3F24AC-9BB6-464A-B6AD-C453A82D8C99}"/>
      </w:docPartPr>
      <w:docPartBody>
        <w:p w:rsidR="00F72C98" w:rsidRDefault="00813A55" w:rsidP="00813A55">
          <w:pPr>
            <w:pStyle w:val="677679D272D24D1387181E8A2538BFE4"/>
          </w:pPr>
          <w:r w:rsidRPr="00573380">
            <w:rPr>
              <w:rStyle w:val="PlaceholderText"/>
            </w:rPr>
            <w:t>Choose an item.</w:t>
          </w:r>
        </w:p>
      </w:docPartBody>
    </w:docPart>
    <w:docPart>
      <w:docPartPr>
        <w:name w:val="1F08375750BC4C7782609E7B658D0A34"/>
        <w:category>
          <w:name w:val="General"/>
          <w:gallery w:val="placeholder"/>
        </w:category>
        <w:types>
          <w:type w:val="bbPlcHdr"/>
        </w:types>
        <w:behaviors>
          <w:behavior w:val="content"/>
        </w:behaviors>
        <w:guid w:val="{43CEA01C-7730-450E-A9C4-9AE4766CEADC}"/>
      </w:docPartPr>
      <w:docPartBody>
        <w:p w:rsidR="00F72C98" w:rsidRDefault="00813A55" w:rsidP="00813A55">
          <w:pPr>
            <w:pStyle w:val="1F08375750BC4C7782609E7B658D0A34"/>
          </w:pPr>
          <w:r w:rsidRPr="00573380">
            <w:rPr>
              <w:rStyle w:val="PlaceholderText"/>
            </w:rPr>
            <w:t>Choose an item.</w:t>
          </w:r>
        </w:p>
      </w:docPartBody>
    </w:docPart>
    <w:docPart>
      <w:docPartPr>
        <w:name w:val="58644E89C4784E159CAA77AC9E0426A1"/>
        <w:category>
          <w:name w:val="General"/>
          <w:gallery w:val="placeholder"/>
        </w:category>
        <w:types>
          <w:type w:val="bbPlcHdr"/>
        </w:types>
        <w:behaviors>
          <w:behavior w:val="content"/>
        </w:behaviors>
        <w:guid w:val="{5C0875D5-FF87-459D-9425-DE694E09B9DB}"/>
      </w:docPartPr>
      <w:docPartBody>
        <w:p w:rsidR="00F72C98" w:rsidRDefault="00813A55" w:rsidP="00813A55">
          <w:pPr>
            <w:pStyle w:val="58644E89C4784E159CAA77AC9E0426A1"/>
          </w:pPr>
          <w:r w:rsidRPr="00573380">
            <w:rPr>
              <w:rStyle w:val="PlaceholderText"/>
            </w:rPr>
            <w:t>Choose an item.</w:t>
          </w:r>
        </w:p>
      </w:docPartBody>
    </w:docPart>
    <w:docPart>
      <w:docPartPr>
        <w:name w:val="345031AFD3BC4D0E83433A6BB4F1795F"/>
        <w:category>
          <w:name w:val="General"/>
          <w:gallery w:val="placeholder"/>
        </w:category>
        <w:types>
          <w:type w:val="bbPlcHdr"/>
        </w:types>
        <w:behaviors>
          <w:behavior w:val="content"/>
        </w:behaviors>
        <w:guid w:val="{F69779F3-CC08-4673-96CD-B4D704FED317}"/>
      </w:docPartPr>
      <w:docPartBody>
        <w:p w:rsidR="00F72C98" w:rsidRDefault="00813A55" w:rsidP="00813A55">
          <w:pPr>
            <w:pStyle w:val="345031AFD3BC4D0E83433A6BB4F1795F"/>
          </w:pPr>
          <w:r w:rsidRPr="00573380">
            <w:rPr>
              <w:rStyle w:val="PlaceholderText"/>
            </w:rPr>
            <w:t>Choose an item.</w:t>
          </w:r>
        </w:p>
      </w:docPartBody>
    </w:docPart>
    <w:docPart>
      <w:docPartPr>
        <w:name w:val="06D7997A13FB4CF783F89955561E338C"/>
        <w:category>
          <w:name w:val="General"/>
          <w:gallery w:val="placeholder"/>
        </w:category>
        <w:types>
          <w:type w:val="bbPlcHdr"/>
        </w:types>
        <w:behaviors>
          <w:behavior w:val="content"/>
        </w:behaviors>
        <w:guid w:val="{B33D05C5-99C7-4C9E-B16F-87FA9A43EA6F}"/>
      </w:docPartPr>
      <w:docPartBody>
        <w:p w:rsidR="00F72C98" w:rsidRDefault="00813A55" w:rsidP="00813A55">
          <w:pPr>
            <w:pStyle w:val="06D7997A13FB4CF783F89955561E338C"/>
          </w:pPr>
          <w:r w:rsidRPr="00573380">
            <w:rPr>
              <w:rStyle w:val="PlaceholderText"/>
            </w:rPr>
            <w:t>Choose an item.</w:t>
          </w:r>
        </w:p>
      </w:docPartBody>
    </w:docPart>
    <w:docPart>
      <w:docPartPr>
        <w:name w:val="6942BFA7D86C445AB4CF985FD263D811"/>
        <w:category>
          <w:name w:val="General"/>
          <w:gallery w:val="placeholder"/>
        </w:category>
        <w:types>
          <w:type w:val="bbPlcHdr"/>
        </w:types>
        <w:behaviors>
          <w:behavior w:val="content"/>
        </w:behaviors>
        <w:guid w:val="{2DA85058-EA7D-49C1-A77B-E0AD3E7F3351}"/>
      </w:docPartPr>
      <w:docPartBody>
        <w:p w:rsidR="00F72C98" w:rsidRDefault="00813A55" w:rsidP="00813A55">
          <w:pPr>
            <w:pStyle w:val="6942BFA7D86C445AB4CF985FD263D811"/>
          </w:pPr>
          <w:r w:rsidRPr="00573380">
            <w:rPr>
              <w:rStyle w:val="PlaceholderText"/>
            </w:rPr>
            <w:t>Choose an item.</w:t>
          </w:r>
        </w:p>
      </w:docPartBody>
    </w:docPart>
    <w:docPart>
      <w:docPartPr>
        <w:name w:val="8D1290EE6344445DB516EDD6C462BAC0"/>
        <w:category>
          <w:name w:val="General"/>
          <w:gallery w:val="placeholder"/>
        </w:category>
        <w:types>
          <w:type w:val="bbPlcHdr"/>
        </w:types>
        <w:behaviors>
          <w:behavior w:val="content"/>
        </w:behaviors>
        <w:guid w:val="{1DFCC1D7-B744-4123-B996-2DE17F6E1D23}"/>
      </w:docPartPr>
      <w:docPartBody>
        <w:p w:rsidR="00F72C98" w:rsidRDefault="00813A55" w:rsidP="00813A55">
          <w:pPr>
            <w:pStyle w:val="8D1290EE6344445DB516EDD6C462BAC0"/>
          </w:pPr>
          <w:r w:rsidRPr="00573380">
            <w:rPr>
              <w:rStyle w:val="PlaceholderText"/>
            </w:rPr>
            <w:t>Choose an item.</w:t>
          </w:r>
        </w:p>
      </w:docPartBody>
    </w:docPart>
    <w:docPart>
      <w:docPartPr>
        <w:name w:val="E0011DE4FA494DC19415F39B0688A470"/>
        <w:category>
          <w:name w:val="General"/>
          <w:gallery w:val="placeholder"/>
        </w:category>
        <w:types>
          <w:type w:val="bbPlcHdr"/>
        </w:types>
        <w:behaviors>
          <w:behavior w:val="content"/>
        </w:behaviors>
        <w:guid w:val="{0B7B34FF-0522-40D7-B0E9-1AEC05E417C5}"/>
      </w:docPartPr>
      <w:docPartBody>
        <w:p w:rsidR="00F72C98" w:rsidRDefault="00813A55" w:rsidP="00813A55">
          <w:pPr>
            <w:pStyle w:val="E0011DE4FA494DC19415F39B0688A470"/>
          </w:pPr>
          <w:r w:rsidRPr="00573380">
            <w:rPr>
              <w:rStyle w:val="PlaceholderText"/>
            </w:rPr>
            <w:t>Choose an item.</w:t>
          </w:r>
        </w:p>
      </w:docPartBody>
    </w:docPart>
    <w:docPart>
      <w:docPartPr>
        <w:name w:val="077D2175D9F74E77B36F234D715EAF73"/>
        <w:category>
          <w:name w:val="General"/>
          <w:gallery w:val="placeholder"/>
        </w:category>
        <w:types>
          <w:type w:val="bbPlcHdr"/>
        </w:types>
        <w:behaviors>
          <w:behavior w:val="content"/>
        </w:behaviors>
        <w:guid w:val="{10E93003-9CCF-4BE4-A1C1-C83C44FBD201}"/>
      </w:docPartPr>
      <w:docPartBody>
        <w:p w:rsidR="00F72C98" w:rsidRDefault="00813A55" w:rsidP="00813A55">
          <w:pPr>
            <w:pStyle w:val="077D2175D9F74E77B36F234D715EAF73"/>
          </w:pPr>
          <w:r w:rsidRPr="00573380">
            <w:rPr>
              <w:rStyle w:val="PlaceholderText"/>
            </w:rPr>
            <w:t>Choose an item.</w:t>
          </w:r>
        </w:p>
      </w:docPartBody>
    </w:docPart>
    <w:docPart>
      <w:docPartPr>
        <w:name w:val="745B9AAFCC844BCDA462BAA4F6F22876"/>
        <w:category>
          <w:name w:val="General"/>
          <w:gallery w:val="placeholder"/>
        </w:category>
        <w:types>
          <w:type w:val="bbPlcHdr"/>
        </w:types>
        <w:behaviors>
          <w:behavior w:val="content"/>
        </w:behaviors>
        <w:guid w:val="{53835CD0-5DC5-4267-8232-A1C0E9042336}"/>
      </w:docPartPr>
      <w:docPartBody>
        <w:p w:rsidR="00F72C98" w:rsidRDefault="00813A55" w:rsidP="00813A55">
          <w:pPr>
            <w:pStyle w:val="745B9AAFCC844BCDA462BAA4F6F22876"/>
          </w:pPr>
          <w:r w:rsidRPr="00573380">
            <w:rPr>
              <w:rStyle w:val="PlaceholderText"/>
            </w:rPr>
            <w:t>Choose an item.</w:t>
          </w:r>
        </w:p>
      </w:docPartBody>
    </w:docPart>
    <w:docPart>
      <w:docPartPr>
        <w:name w:val="EF23DE1218BE48A3B877B0475CF40779"/>
        <w:category>
          <w:name w:val="General"/>
          <w:gallery w:val="placeholder"/>
        </w:category>
        <w:types>
          <w:type w:val="bbPlcHdr"/>
        </w:types>
        <w:behaviors>
          <w:behavior w:val="content"/>
        </w:behaviors>
        <w:guid w:val="{0545178D-2D42-49A7-831D-F2AA8999E0EC}"/>
      </w:docPartPr>
      <w:docPartBody>
        <w:p w:rsidR="00F72C98" w:rsidRDefault="00813A55" w:rsidP="00813A55">
          <w:pPr>
            <w:pStyle w:val="EF23DE1218BE48A3B877B0475CF40779"/>
          </w:pPr>
          <w:r w:rsidRPr="00573380">
            <w:rPr>
              <w:rStyle w:val="PlaceholderText"/>
            </w:rPr>
            <w:t>Choose an item.</w:t>
          </w:r>
        </w:p>
      </w:docPartBody>
    </w:docPart>
    <w:docPart>
      <w:docPartPr>
        <w:name w:val="EAF22EAF19D74F918C01C63E9C47366E"/>
        <w:category>
          <w:name w:val="General"/>
          <w:gallery w:val="placeholder"/>
        </w:category>
        <w:types>
          <w:type w:val="bbPlcHdr"/>
        </w:types>
        <w:behaviors>
          <w:behavior w:val="content"/>
        </w:behaviors>
        <w:guid w:val="{C2D85BE4-0855-4962-9561-6AF22161CCE8}"/>
      </w:docPartPr>
      <w:docPartBody>
        <w:p w:rsidR="00F72C98" w:rsidRDefault="00813A55" w:rsidP="00813A55">
          <w:pPr>
            <w:pStyle w:val="EAF22EAF19D74F918C01C63E9C47366E"/>
          </w:pPr>
          <w:r w:rsidRPr="00573380">
            <w:rPr>
              <w:rStyle w:val="PlaceholderText"/>
            </w:rPr>
            <w:t>Choose an item.</w:t>
          </w:r>
        </w:p>
      </w:docPartBody>
    </w:docPart>
    <w:docPart>
      <w:docPartPr>
        <w:name w:val="41F0C4119A0E46448C294135BE4E4392"/>
        <w:category>
          <w:name w:val="General"/>
          <w:gallery w:val="placeholder"/>
        </w:category>
        <w:types>
          <w:type w:val="bbPlcHdr"/>
        </w:types>
        <w:behaviors>
          <w:behavior w:val="content"/>
        </w:behaviors>
        <w:guid w:val="{0FC704C0-56EF-4348-A1A5-132C46E03822}"/>
      </w:docPartPr>
      <w:docPartBody>
        <w:p w:rsidR="00F72C98" w:rsidRDefault="00813A55" w:rsidP="00813A55">
          <w:pPr>
            <w:pStyle w:val="41F0C4119A0E46448C294135BE4E4392"/>
          </w:pPr>
          <w:r w:rsidRPr="00573380">
            <w:rPr>
              <w:rStyle w:val="PlaceholderText"/>
            </w:rPr>
            <w:t>Choose an item.</w:t>
          </w:r>
        </w:p>
      </w:docPartBody>
    </w:docPart>
    <w:docPart>
      <w:docPartPr>
        <w:name w:val="3C55337CBB04430F9BEBC5EF69CDEC74"/>
        <w:category>
          <w:name w:val="General"/>
          <w:gallery w:val="placeholder"/>
        </w:category>
        <w:types>
          <w:type w:val="bbPlcHdr"/>
        </w:types>
        <w:behaviors>
          <w:behavior w:val="content"/>
        </w:behaviors>
        <w:guid w:val="{86C2C791-BB6D-447B-88A4-A0C587052002}"/>
      </w:docPartPr>
      <w:docPartBody>
        <w:p w:rsidR="00F72C98" w:rsidRDefault="00813A55" w:rsidP="00813A55">
          <w:pPr>
            <w:pStyle w:val="3C55337CBB04430F9BEBC5EF69CDEC74"/>
          </w:pPr>
          <w:r w:rsidRPr="00573380">
            <w:rPr>
              <w:rStyle w:val="PlaceholderText"/>
            </w:rPr>
            <w:t>Choose an item.</w:t>
          </w:r>
        </w:p>
      </w:docPartBody>
    </w:docPart>
    <w:docPart>
      <w:docPartPr>
        <w:name w:val="7B152C9A9E8442F4BB90659BC887A517"/>
        <w:category>
          <w:name w:val="General"/>
          <w:gallery w:val="placeholder"/>
        </w:category>
        <w:types>
          <w:type w:val="bbPlcHdr"/>
        </w:types>
        <w:behaviors>
          <w:behavior w:val="content"/>
        </w:behaviors>
        <w:guid w:val="{E48903ED-BF58-49FA-9B56-A960E2FDF48D}"/>
      </w:docPartPr>
      <w:docPartBody>
        <w:p w:rsidR="001D0F3B" w:rsidRDefault="00245821" w:rsidP="00245821">
          <w:pPr>
            <w:pStyle w:val="7B152C9A9E8442F4BB90659BC887A517"/>
          </w:pPr>
          <w:r w:rsidRPr="00573380">
            <w:rPr>
              <w:rStyle w:val="PlaceholderText"/>
            </w:rPr>
            <w:t>Choose an item.</w:t>
          </w:r>
        </w:p>
      </w:docPartBody>
    </w:docPart>
    <w:docPart>
      <w:docPartPr>
        <w:name w:val="0586F0403CAB44269EE1D0CDF6763FDD"/>
        <w:category>
          <w:name w:val="General"/>
          <w:gallery w:val="placeholder"/>
        </w:category>
        <w:types>
          <w:type w:val="bbPlcHdr"/>
        </w:types>
        <w:behaviors>
          <w:behavior w:val="content"/>
        </w:behaviors>
        <w:guid w:val="{0D893FAD-93FD-4D61-8480-235F7443FEB7}"/>
      </w:docPartPr>
      <w:docPartBody>
        <w:p w:rsidR="001D0F3B" w:rsidRDefault="00245821" w:rsidP="00245821">
          <w:pPr>
            <w:pStyle w:val="0586F0403CAB44269EE1D0CDF6763FDD"/>
          </w:pPr>
          <w:r w:rsidRPr="00573380">
            <w:rPr>
              <w:rStyle w:val="PlaceholderText"/>
            </w:rPr>
            <w:t>Choose an item.</w:t>
          </w:r>
        </w:p>
      </w:docPartBody>
    </w:docPart>
    <w:docPart>
      <w:docPartPr>
        <w:name w:val="6157CC9FE3C64627B052884ECAC8945E"/>
        <w:category>
          <w:name w:val="General"/>
          <w:gallery w:val="placeholder"/>
        </w:category>
        <w:types>
          <w:type w:val="bbPlcHdr"/>
        </w:types>
        <w:behaviors>
          <w:behavior w:val="content"/>
        </w:behaviors>
        <w:guid w:val="{5FD78246-20A3-47C1-8011-52DCACA3CF79}"/>
      </w:docPartPr>
      <w:docPartBody>
        <w:p w:rsidR="001D0F3B" w:rsidRDefault="00245821" w:rsidP="00245821">
          <w:pPr>
            <w:pStyle w:val="6157CC9FE3C64627B052884ECAC8945E"/>
          </w:pPr>
          <w:r w:rsidRPr="00573380">
            <w:rPr>
              <w:rStyle w:val="PlaceholderText"/>
            </w:rPr>
            <w:t>Choose an item.</w:t>
          </w:r>
        </w:p>
      </w:docPartBody>
    </w:docPart>
    <w:docPart>
      <w:docPartPr>
        <w:name w:val="CE5B31CFAD0840E2B2D3A65D24AAB245"/>
        <w:category>
          <w:name w:val="General"/>
          <w:gallery w:val="placeholder"/>
        </w:category>
        <w:types>
          <w:type w:val="bbPlcHdr"/>
        </w:types>
        <w:behaviors>
          <w:behavior w:val="content"/>
        </w:behaviors>
        <w:guid w:val="{31D9AA70-A172-4205-ADA1-39A8E032A6BD}"/>
      </w:docPartPr>
      <w:docPartBody>
        <w:p w:rsidR="001D0F3B" w:rsidRDefault="00245821" w:rsidP="00245821">
          <w:pPr>
            <w:pStyle w:val="CE5B31CFAD0840E2B2D3A65D24AAB245"/>
          </w:pPr>
          <w:r w:rsidRPr="00573380">
            <w:rPr>
              <w:rStyle w:val="PlaceholderText"/>
            </w:rPr>
            <w:t>Choose an item.</w:t>
          </w:r>
        </w:p>
      </w:docPartBody>
    </w:docPart>
    <w:docPart>
      <w:docPartPr>
        <w:name w:val="C5A219C08A7D40D0913A4CFE9E8D3543"/>
        <w:category>
          <w:name w:val="General"/>
          <w:gallery w:val="placeholder"/>
        </w:category>
        <w:types>
          <w:type w:val="bbPlcHdr"/>
        </w:types>
        <w:behaviors>
          <w:behavior w:val="content"/>
        </w:behaviors>
        <w:guid w:val="{3C10B566-E759-48F1-BD1C-D11E432D8721}"/>
      </w:docPartPr>
      <w:docPartBody>
        <w:p w:rsidR="001D0F3B" w:rsidRDefault="00245821" w:rsidP="00245821">
          <w:pPr>
            <w:pStyle w:val="C5A219C08A7D40D0913A4CFE9E8D3543"/>
          </w:pPr>
          <w:r w:rsidRPr="00573380">
            <w:rPr>
              <w:rStyle w:val="PlaceholderText"/>
            </w:rPr>
            <w:t>Choose an item.</w:t>
          </w:r>
        </w:p>
      </w:docPartBody>
    </w:docPart>
    <w:docPart>
      <w:docPartPr>
        <w:name w:val="EF17501E5B414EE68F232E0D3DE8F1F7"/>
        <w:category>
          <w:name w:val="General"/>
          <w:gallery w:val="placeholder"/>
        </w:category>
        <w:types>
          <w:type w:val="bbPlcHdr"/>
        </w:types>
        <w:behaviors>
          <w:behavior w:val="content"/>
        </w:behaviors>
        <w:guid w:val="{7F1F027D-35E9-4789-9E4D-D89176084904}"/>
      </w:docPartPr>
      <w:docPartBody>
        <w:p w:rsidR="001D0F3B" w:rsidRDefault="00245821" w:rsidP="00245821">
          <w:pPr>
            <w:pStyle w:val="EF17501E5B414EE68F232E0D3DE8F1F7"/>
          </w:pPr>
          <w:r w:rsidRPr="00573380">
            <w:rPr>
              <w:rStyle w:val="PlaceholderText"/>
            </w:rPr>
            <w:t>Choose an item.</w:t>
          </w:r>
        </w:p>
      </w:docPartBody>
    </w:docPart>
    <w:docPart>
      <w:docPartPr>
        <w:name w:val="DC2FAB52FFA842D6A39B2FB02DFCED85"/>
        <w:category>
          <w:name w:val="General"/>
          <w:gallery w:val="placeholder"/>
        </w:category>
        <w:types>
          <w:type w:val="bbPlcHdr"/>
        </w:types>
        <w:behaviors>
          <w:behavior w:val="content"/>
        </w:behaviors>
        <w:guid w:val="{423C2A13-074A-45BF-83F6-FF07F92D888F}"/>
      </w:docPartPr>
      <w:docPartBody>
        <w:p w:rsidR="001D0F3B" w:rsidRDefault="00245821" w:rsidP="00245821">
          <w:pPr>
            <w:pStyle w:val="DC2FAB52FFA842D6A39B2FB02DFCED85"/>
          </w:pPr>
          <w:r w:rsidRPr="00573380">
            <w:rPr>
              <w:rStyle w:val="PlaceholderText"/>
            </w:rPr>
            <w:t>Choose an item.</w:t>
          </w:r>
        </w:p>
      </w:docPartBody>
    </w:docPart>
    <w:docPart>
      <w:docPartPr>
        <w:name w:val="047F18E79DF141088774431538109354"/>
        <w:category>
          <w:name w:val="General"/>
          <w:gallery w:val="placeholder"/>
        </w:category>
        <w:types>
          <w:type w:val="bbPlcHdr"/>
        </w:types>
        <w:behaviors>
          <w:behavior w:val="content"/>
        </w:behaviors>
        <w:guid w:val="{C0D57A84-E1D2-4033-ACA7-8080FAAB692F}"/>
      </w:docPartPr>
      <w:docPartBody>
        <w:p w:rsidR="001D0F3B" w:rsidRDefault="00245821" w:rsidP="00245821">
          <w:pPr>
            <w:pStyle w:val="047F18E79DF141088774431538109354"/>
          </w:pPr>
          <w:r w:rsidRPr="00573380">
            <w:rPr>
              <w:rStyle w:val="PlaceholderText"/>
            </w:rPr>
            <w:t>Choose an item.</w:t>
          </w:r>
        </w:p>
      </w:docPartBody>
    </w:docPart>
    <w:docPart>
      <w:docPartPr>
        <w:name w:val="85FC7C1E3C79488182F6E0123967A150"/>
        <w:category>
          <w:name w:val="General"/>
          <w:gallery w:val="placeholder"/>
        </w:category>
        <w:types>
          <w:type w:val="bbPlcHdr"/>
        </w:types>
        <w:behaviors>
          <w:behavior w:val="content"/>
        </w:behaviors>
        <w:guid w:val="{4B9CA7DB-4295-487C-BCF0-43AD56BA8458}"/>
      </w:docPartPr>
      <w:docPartBody>
        <w:p w:rsidR="001D0F3B" w:rsidRDefault="00245821" w:rsidP="00245821">
          <w:pPr>
            <w:pStyle w:val="85FC7C1E3C79488182F6E0123967A150"/>
          </w:pPr>
          <w:r w:rsidRPr="00573380">
            <w:rPr>
              <w:rStyle w:val="PlaceholderText"/>
            </w:rPr>
            <w:t>Choose an item.</w:t>
          </w:r>
        </w:p>
      </w:docPartBody>
    </w:docPart>
    <w:docPart>
      <w:docPartPr>
        <w:name w:val="93AD49685AE34309B33A2A7ED63712A1"/>
        <w:category>
          <w:name w:val="General"/>
          <w:gallery w:val="placeholder"/>
        </w:category>
        <w:types>
          <w:type w:val="bbPlcHdr"/>
        </w:types>
        <w:behaviors>
          <w:behavior w:val="content"/>
        </w:behaviors>
        <w:guid w:val="{5DCEAD1E-7E30-4BFF-A417-A2E5460C7B05}"/>
      </w:docPartPr>
      <w:docPartBody>
        <w:p w:rsidR="001D0F3B" w:rsidRDefault="00245821" w:rsidP="00245821">
          <w:pPr>
            <w:pStyle w:val="93AD49685AE34309B33A2A7ED63712A1"/>
          </w:pPr>
          <w:r w:rsidRPr="00573380">
            <w:rPr>
              <w:rStyle w:val="PlaceholderText"/>
            </w:rPr>
            <w:t>Choose an item.</w:t>
          </w:r>
        </w:p>
      </w:docPartBody>
    </w:docPart>
    <w:docPart>
      <w:docPartPr>
        <w:name w:val="175E86D925704A45ABCFDC9895A1BAE9"/>
        <w:category>
          <w:name w:val="General"/>
          <w:gallery w:val="placeholder"/>
        </w:category>
        <w:types>
          <w:type w:val="bbPlcHdr"/>
        </w:types>
        <w:behaviors>
          <w:behavior w:val="content"/>
        </w:behaviors>
        <w:guid w:val="{A78704A3-7F41-402B-B5E5-2E044F823E7D}"/>
      </w:docPartPr>
      <w:docPartBody>
        <w:p w:rsidR="001D0F3B" w:rsidRDefault="00245821" w:rsidP="00245821">
          <w:pPr>
            <w:pStyle w:val="175E86D925704A45ABCFDC9895A1BAE9"/>
          </w:pPr>
          <w:r w:rsidRPr="00573380">
            <w:rPr>
              <w:rStyle w:val="PlaceholderText"/>
            </w:rPr>
            <w:t>Choose an item.</w:t>
          </w:r>
        </w:p>
      </w:docPartBody>
    </w:docPart>
    <w:docPart>
      <w:docPartPr>
        <w:name w:val="CB3A45E7E7B047B7893CD9481675008B"/>
        <w:category>
          <w:name w:val="General"/>
          <w:gallery w:val="placeholder"/>
        </w:category>
        <w:types>
          <w:type w:val="bbPlcHdr"/>
        </w:types>
        <w:behaviors>
          <w:behavior w:val="content"/>
        </w:behaviors>
        <w:guid w:val="{E5FA2922-AE7F-48C8-BF31-38FE4D4B53A1}"/>
      </w:docPartPr>
      <w:docPartBody>
        <w:p w:rsidR="001D0F3B" w:rsidRDefault="00245821" w:rsidP="00245821">
          <w:pPr>
            <w:pStyle w:val="CB3A45E7E7B047B7893CD9481675008B"/>
          </w:pPr>
          <w:r w:rsidRPr="00573380">
            <w:rPr>
              <w:rStyle w:val="PlaceholderText"/>
            </w:rPr>
            <w:t>Choose an item.</w:t>
          </w:r>
        </w:p>
      </w:docPartBody>
    </w:docPart>
    <w:docPart>
      <w:docPartPr>
        <w:name w:val="EF08270ED6A5412C89B3F19E67612ECC"/>
        <w:category>
          <w:name w:val="General"/>
          <w:gallery w:val="placeholder"/>
        </w:category>
        <w:types>
          <w:type w:val="bbPlcHdr"/>
        </w:types>
        <w:behaviors>
          <w:behavior w:val="content"/>
        </w:behaviors>
        <w:guid w:val="{835A07CB-F859-413C-8E4C-4BBFD69FF0E2}"/>
      </w:docPartPr>
      <w:docPartBody>
        <w:p w:rsidR="001D0F3B" w:rsidRDefault="00245821" w:rsidP="00245821">
          <w:pPr>
            <w:pStyle w:val="EF08270ED6A5412C89B3F19E67612ECC"/>
          </w:pPr>
          <w:r w:rsidRPr="00573380">
            <w:rPr>
              <w:rStyle w:val="PlaceholderText"/>
            </w:rPr>
            <w:t>Choose an item.</w:t>
          </w:r>
        </w:p>
      </w:docPartBody>
    </w:docPart>
    <w:docPart>
      <w:docPartPr>
        <w:name w:val="CD144B6A7F814DB4B2DBDABB5EE3A4EB"/>
        <w:category>
          <w:name w:val="General"/>
          <w:gallery w:val="placeholder"/>
        </w:category>
        <w:types>
          <w:type w:val="bbPlcHdr"/>
        </w:types>
        <w:behaviors>
          <w:behavior w:val="content"/>
        </w:behaviors>
        <w:guid w:val="{E3D27699-64B5-4F9D-924D-1C8D41E7BA26}"/>
      </w:docPartPr>
      <w:docPartBody>
        <w:p w:rsidR="001D0F3B" w:rsidRDefault="00245821" w:rsidP="00245821">
          <w:pPr>
            <w:pStyle w:val="CD144B6A7F814DB4B2DBDABB5EE3A4EB"/>
          </w:pPr>
          <w:r w:rsidRPr="00573380">
            <w:rPr>
              <w:rStyle w:val="PlaceholderText"/>
            </w:rPr>
            <w:t>Choose an item.</w:t>
          </w:r>
        </w:p>
      </w:docPartBody>
    </w:docPart>
    <w:docPart>
      <w:docPartPr>
        <w:name w:val="663A70167BC844C28F3EE7048873F203"/>
        <w:category>
          <w:name w:val="General"/>
          <w:gallery w:val="placeholder"/>
        </w:category>
        <w:types>
          <w:type w:val="bbPlcHdr"/>
        </w:types>
        <w:behaviors>
          <w:behavior w:val="content"/>
        </w:behaviors>
        <w:guid w:val="{82FB668F-3789-4AC8-81C4-4CA003260140}"/>
      </w:docPartPr>
      <w:docPartBody>
        <w:p w:rsidR="001D0F3B" w:rsidRDefault="00245821" w:rsidP="00245821">
          <w:pPr>
            <w:pStyle w:val="663A70167BC844C28F3EE7048873F203"/>
          </w:pPr>
          <w:r w:rsidRPr="00573380">
            <w:rPr>
              <w:rStyle w:val="PlaceholderText"/>
            </w:rPr>
            <w:t>Choose an item.</w:t>
          </w:r>
        </w:p>
      </w:docPartBody>
    </w:docPart>
    <w:docPart>
      <w:docPartPr>
        <w:name w:val="48428593F8894E28935B0057EF0C0879"/>
        <w:category>
          <w:name w:val="General"/>
          <w:gallery w:val="placeholder"/>
        </w:category>
        <w:types>
          <w:type w:val="bbPlcHdr"/>
        </w:types>
        <w:behaviors>
          <w:behavior w:val="content"/>
        </w:behaviors>
        <w:guid w:val="{E55EAC9D-ADE2-4D07-84B4-5077C6B00F6D}"/>
      </w:docPartPr>
      <w:docPartBody>
        <w:p w:rsidR="001D0F3B" w:rsidRDefault="00245821" w:rsidP="00245821">
          <w:pPr>
            <w:pStyle w:val="48428593F8894E28935B0057EF0C0879"/>
          </w:pPr>
          <w:r w:rsidRPr="00573380">
            <w:rPr>
              <w:rStyle w:val="PlaceholderText"/>
            </w:rPr>
            <w:t>Choose an item.</w:t>
          </w:r>
        </w:p>
      </w:docPartBody>
    </w:docPart>
    <w:docPart>
      <w:docPartPr>
        <w:name w:val="EFB65F767BF1401F92FFF2B7935694D8"/>
        <w:category>
          <w:name w:val="General"/>
          <w:gallery w:val="placeholder"/>
        </w:category>
        <w:types>
          <w:type w:val="bbPlcHdr"/>
        </w:types>
        <w:behaviors>
          <w:behavior w:val="content"/>
        </w:behaviors>
        <w:guid w:val="{2853D860-56A9-4CB2-B332-E4CDA74F04B1}"/>
      </w:docPartPr>
      <w:docPartBody>
        <w:p w:rsidR="001D0F3B" w:rsidRDefault="00245821" w:rsidP="00245821">
          <w:pPr>
            <w:pStyle w:val="EFB65F767BF1401F92FFF2B7935694D8"/>
          </w:pPr>
          <w:r w:rsidRPr="00573380">
            <w:rPr>
              <w:rStyle w:val="PlaceholderText"/>
            </w:rPr>
            <w:t>Choose an item.</w:t>
          </w:r>
        </w:p>
      </w:docPartBody>
    </w:docPart>
    <w:docPart>
      <w:docPartPr>
        <w:name w:val="BCB6A7D6730B4C6681AEA4C9205790B3"/>
        <w:category>
          <w:name w:val="General"/>
          <w:gallery w:val="placeholder"/>
        </w:category>
        <w:types>
          <w:type w:val="bbPlcHdr"/>
        </w:types>
        <w:behaviors>
          <w:behavior w:val="content"/>
        </w:behaviors>
        <w:guid w:val="{6875D278-EB93-4135-8B3C-E60FF846D742}"/>
      </w:docPartPr>
      <w:docPartBody>
        <w:p w:rsidR="001D0F3B" w:rsidRDefault="00245821" w:rsidP="00245821">
          <w:pPr>
            <w:pStyle w:val="BCB6A7D6730B4C6681AEA4C9205790B3"/>
          </w:pPr>
          <w:r w:rsidRPr="00573380">
            <w:rPr>
              <w:rStyle w:val="PlaceholderText"/>
            </w:rPr>
            <w:t>Choose an item.</w:t>
          </w:r>
        </w:p>
      </w:docPartBody>
    </w:docPart>
    <w:docPart>
      <w:docPartPr>
        <w:name w:val="7D5C70208F424B1C9D1925F2E51389B0"/>
        <w:category>
          <w:name w:val="General"/>
          <w:gallery w:val="placeholder"/>
        </w:category>
        <w:types>
          <w:type w:val="bbPlcHdr"/>
        </w:types>
        <w:behaviors>
          <w:behavior w:val="content"/>
        </w:behaviors>
        <w:guid w:val="{0C55FAFD-423A-48F5-ACF9-FD48E5F35565}"/>
      </w:docPartPr>
      <w:docPartBody>
        <w:p w:rsidR="001D0F3B" w:rsidRDefault="00245821" w:rsidP="00245821">
          <w:pPr>
            <w:pStyle w:val="7D5C70208F424B1C9D1925F2E51389B0"/>
          </w:pPr>
          <w:r w:rsidRPr="00573380">
            <w:rPr>
              <w:rStyle w:val="PlaceholderText"/>
            </w:rPr>
            <w:t>Choose an item.</w:t>
          </w:r>
        </w:p>
      </w:docPartBody>
    </w:docPart>
    <w:docPart>
      <w:docPartPr>
        <w:name w:val="6221849A39EE4CFBB8E3F1A508ACEBAA"/>
        <w:category>
          <w:name w:val="General"/>
          <w:gallery w:val="placeholder"/>
        </w:category>
        <w:types>
          <w:type w:val="bbPlcHdr"/>
        </w:types>
        <w:behaviors>
          <w:behavior w:val="content"/>
        </w:behaviors>
        <w:guid w:val="{BB2755D1-79FA-49A6-8D85-41E98E1600AA}"/>
      </w:docPartPr>
      <w:docPartBody>
        <w:p w:rsidR="001D0F3B" w:rsidRDefault="00245821" w:rsidP="00245821">
          <w:pPr>
            <w:pStyle w:val="6221849A39EE4CFBB8E3F1A508ACEBAA"/>
          </w:pPr>
          <w:r w:rsidRPr="00573380">
            <w:rPr>
              <w:rStyle w:val="PlaceholderText"/>
            </w:rPr>
            <w:t>Choose an item.</w:t>
          </w:r>
        </w:p>
      </w:docPartBody>
    </w:docPart>
    <w:docPart>
      <w:docPartPr>
        <w:name w:val="88F9D31055954740B790D5CC7906A00B"/>
        <w:category>
          <w:name w:val="General"/>
          <w:gallery w:val="placeholder"/>
        </w:category>
        <w:types>
          <w:type w:val="bbPlcHdr"/>
        </w:types>
        <w:behaviors>
          <w:behavior w:val="content"/>
        </w:behaviors>
        <w:guid w:val="{DC0E5C05-D981-40F2-8A89-1A48AED1ADCA}"/>
      </w:docPartPr>
      <w:docPartBody>
        <w:p w:rsidR="001D0F3B" w:rsidRDefault="00245821" w:rsidP="00245821">
          <w:pPr>
            <w:pStyle w:val="88F9D31055954740B790D5CC7906A00B"/>
          </w:pPr>
          <w:r w:rsidRPr="00573380">
            <w:rPr>
              <w:rStyle w:val="PlaceholderText"/>
            </w:rPr>
            <w:t>Choose an item.</w:t>
          </w:r>
        </w:p>
      </w:docPartBody>
    </w:docPart>
    <w:docPart>
      <w:docPartPr>
        <w:name w:val="E7F98E5BD53B49908555C563B9431969"/>
        <w:category>
          <w:name w:val="General"/>
          <w:gallery w:val="placeholder"/>
        </w:category>
        <w:types>
          <w:type w:val="bbPlcHdr"/>
        </w:types>
        <w:behaviors>
          <w:behavior w:val="content"/>
        </w:behaviors>
        <w:guid w:val="{8C4726BC-E708-402D-A820-CF08791B04F1}"/>
      </w:docPartPr>
      <w:docPartBody>
        <w:p w:rsidR="001D0F3B" w:rsidRDefault="00245821" w:rsidP="00245821">
          <w:pPr>
            <w:pStyle w:val="E7F98E5BD53B49908555C563B9431969"/>
          </w:pPr>
          <w:r w:rsidRPr="00573380">
            <w:rPr>
              <w:rStyle w:val="PlaceholderText"/>
            </w:rPr>
            <w:t>Choose an item.</w:t>
          </w:r>
        </w:p>
      </w:docPartBody>
    </w:docPart>
    <w:docPart>
      <w:docPartPr>
        <w:name w:val="F29BEE0AADB54CC9A91656DD877B87FD"/>
        <w:category>
          <w:name w:val="General"/>
          <w:gallery w:val="placeholder"/>
        </w:category>
        <w:types>
          <w:type w:val="bbPlcHdr"/>
        </w:types>
        <w:behaviors>
          <w:behavior w:val="content"/>
        </w:behaviors>
        <w:guid w:val="{71EDC264-5505-4714-940F-5498E4DD75E7}"/>
      </w:docPartPr>
      <w:docPartBody>
        <w:p w:rsidR="001D0F3B" w:rsidRDefault="00245821" w:rsidP="00245821">
          <w:pPr>
            <w:pStyle w:val="F29BEE0AADB54CC9A91656DD877B87FD"/>
          </w:pPr>
          <w:r w:rsidRPr="00573380">
            <w:rPr>
              <w:rStyle w:val="PlaceholderText"/>
            </w:rPr>
            <w:t>Choose an item.</w:t>
          </w:r>
        </w:p>
      </w:docPartBody>
    </w:docPart>
    <w:docPart>
      <w:docPartPr>
        <w:name w:val="E3C9EBE1C48E472A9BC11E6DC144E143"/>
        <w:category>
          <w:name w:val="General"/>
          <w:gallery w:val="placeholder"/>
        </w:category>
        <w:types>
          <w:type w:val="bbPlcHdr"/>
        </w:types>
        <w:behaviors>
          <w:behavior w:val="content"/>
        </w:behaviors>
        <w:guid w:val="{232D880C-4E93-445C-A45C-639E355CE23B}"/>
      </w:docPartPr>
      <w:docPartBody>
        <w:p w:rsidR="001D0F3B" w:rsidRDefault="00245821" w:rsidP="00245821">
          <w:pPr>
            <w:pStyle w:val="E3C9EBE1C48E472A9BC11E6DC144E143"/>
          </w:pPr>
          <w:r w:rsidRPr="00573380">
            <w:rPr>
              <w:rStyle w:val="PlaceholderText"/>
            </w:rPr>
            <w:t>Choose an item.</w:t>
          </w:r>
        </w:p>
      </w:docPartBody>
    </w:docPart>
    <w:docPart>
      <w:docPartPr>
        <w:name w:val="1032C49152B44D2DAE74DCF604A83EF0"/>
        <w:category>
          <w:name w:val="General"/>
          <w:gallery w:val="placeholder"/>
        </w:category>
        <w:types>
          <w:type w:val="bbPlcHdr"/>
        </w:types>
        <w:behaviors>
          <w:behavior w:val="content"/>
        </w:behaviors>
        <w:guid w:val="{BE8EFF64-F002-44C4-9B73-87A44FB2051E}"/>
      </w:docPartPr>
      <w:docPartBody>
        <w:p w:rsidR="001D0F3B" w:rsidRDefault="00245821" w:rsidP="00245821">
          <w:pPr>
            <w:pStyle w:val="1032C49152B44D2DAE74DCF604A83EF0"/>
          </w:pPr>
          <w:r w:rsidRPr="00573380">
            <w:rPr>
              <w:rStyle w:val="PlaceholderText"/>
            </w:rPr>
            <w:t>Choose an item.</w:t>
          </w:r>
        </w:p>
      </w:docPartBody>
    </w:docPart>
    <w:docPart>
      <w:docPartPr>
        <w:name w:val="CBDFC00A025D4FD79F42691ED8DBCDDD"/>
        <w:category>
          <w:name w:val="General"/>
          <w:gallery w:val="placeholder"/>
        </w:category>
        <w:types>
          <w:type w:val="bbPlcHdr"/>
        </w:types>
        <w:behaviors>
          <w:behavior w:val="content"/>
        </w:behaviors>
        <w:guid w:val="{6E6CB8D5-30DF-4D55-A8B0-10FD3ED20B18}"/>
      </w:docPartPr>
      <w:docPartBody>
        <w:p w:rsidR="001D0F3B" w:rsidRDefault="00245821" w:rsidP="00245821">
          <w:pPr>
            <w:pStyle w:val="CBDFC00A025D4FD79F42691ED8DBCDDD"/>
          </w:pPr>
          <w:r w:rsidRPr="00573380">
            <w:rPr>
              <w:rStyle w:val="PlaceholderText"/>
            </w:rPr>
            <w:t>Choose an item.</w:t>
          </w:r>
        </w:p>
      </w:docPartBody>
    </w:docPart>
    <w:docPart>
      <w:docPartPr>
        <w:name w:val="63EF4E9E4C5E4BB686446139376A0985"/>
        <w:category>
          <w:name w:val="General"/>
          <w:gallery w:val="placeholder"/>
        </w:category>
        <w:types>
          <w:type w:val="bbPlcHdr"/>
        </w:types>
        <w:behaviors>
          <w:behavior w:val="content"/>
        </w:behaviors>
        <w:guid w:val="{13124C76-FF23-4510-90FC-DC2781449649}"/>
      </w:docPartPr>
      <w:docPartBody>
        <w:p w:rsidR="001D0F3B" w:rsidRDefault="00245821" w:rsidP="00245821">
          <w:pPr>
            <w:pStyle w:val="63EF4E9E4C5E4BB686446139376A0985"/>
          </w:pPr>
          <w:r w:rsidRPr="00573380">
            <w:rPr>
              <w:rStyle w:val="PlaceholderText"/>
            </w:rPr>
            <w:t>Choose an item.</w:t>
          </w:r>
        </w:p>
      </w:docPartBody>
    </w:docPart>
    <w:docPart>
      <w:docPartPr>
        <w:name w:val="5CF15688DE3A4AF68513C04C65519729"/>
        <w:category>
          <w:name w:val="General"/>
          <w:gallery w:val="placeholder"/>
        </w:category>
        <w:types>
          <w:type w:val="bbPlcHdr"/>
        </w:types>
        <w:behaviors>
          <w:behavior w:val="content"/>
        </w:behaviors>
        <w:guid w:val="{8CF1B433-400A-4BD4-9C09-7FAEF7B58F4C}"/>
      </w:docPartPr>
      <w:docPartBody>
        <w:p w:rsidR="001D0F3B" w:rsidRDefault="00245821" w:rsidP="00245821">
          <w:pPr>
            <w:pStyle w:val="5CF15688DE3A4AF68513C04C65519729"/>
          </w:pPr>
          <w:r w:rsidRPr="00573380">
            <w:rPr>
              <w:rStyle w:val="PlaceholderText"/>
            </w:rPr>
            <w:t>Choose an item.</w:t>
          </w:r>
        </w:p>
      </w:docPartBody>
    </w:docPart>
    <w:docPart>
      <w:docPartPr>
        <w:name w:val="7CF4E03673D84559AB340BE345A9D2BE"/>
        <w:category>
          <w:name w:val="General"/>
          <w:gallery w:val="placeholder"/>
        </w:category>
        <w:types>
          <w:type w:val="bbPlcHdr"/>
        </w:types>
        <w:behaviors>
          <w:behavior w:val="content"/>
        </w:behaviors>
        <w:guid w:val="{FCE28877-654E-4712-AD4E-E13E6A38393A}"/>
      </w:docPartPr>
      <w:docPartBody>
        <w:p w:rsidR="001D0F3B" w:rsidRDefault="00245821" w:rsidP="00245821">
          <w:pPr>
            <w:pStyle w:val="7CF4E03673D84559AB340BE345A9D2BE"/>
          </w:pPr>
          <w:r w:rsidRPr="00573380">
            <w:rPr>
              <w:rStyle w:val="PlaceholderText"/>
            </w:rPr>
            <w:t>Choose an item.</w:t>
          </w:r>
        </w:p>
      </w:docPartBody>
    </w:docPart>
    <w:docPart>
      <w:docPartPr>
        <w:name w:val="65D6A88869BB475097EF274FD4328B2B"/>
        <w:category>
          <w:name w:val="General"/>
          <w:gallery w:val="placeholder"/>
        </w:category>
        <w:types>
          <w:type w:val="bbPlcHdr"/>
        </w:types>
        <w:behaviors>
          <w:behavior w:val="content"/>
        </w:behaviors>
        <w:guid w:val="{84BB00D4-2970-474B-8075-4ED3DAAA6F6E}"/>
      </w:docPartPr>
      <w:docPartBody>
        <w:p w:rsidR="001D0F3B" w:rsidRDefault="00245821" w:rsidP="00245821">
          <w:pPr>
            <w:pStyle w:val="65D6A88869BB475097EF274FD4328B2B"/>
          </w:pPr>
          <w:r w:rsidRPr="00573380">
            <w:rPr>
              <w:rStyle w:val="PlaceholderText"/>
            </w:rPr>
            <w:t>Choose an item.</w:t>
          </w:r>
        </w:p>
      </w:docPartBody>
    </w:docPart>
    <w:docPart>
      <w:docPartPr>
        <w:name w:val="EA3FE544C9964D13B642003D51B219D3"/>
        <w:category>
          <w:name w:val="General"/>
          <w:gallery w:val="placeholder"/>
        </w:category>
        <w:types>
          <w:type w:val="bbPlcHdr"/>
        </w:types>
        <w:behaviors>
          <w:behavior w:val="content"/>
        </w:behaviors>
        <w:guid w:val="{24C82371-A03C-4109-B952-654F1F1224A8}"/>
      </w:docPartPr>
      <w:docPartBody>
        <w:p w:rsidR="001D0F3B" w:rsidRDefault="00245821" w:rsidP="00245821">
          <w:pPr>
            <w:pStyle w:val="EA3FE544C9964D13B642003D51B219D3"/>
          </w:pPr>
          <w:r w:rsidRPr="00573380">
            <w:rPr>
              <w:rStyle w:val="PlaceholderText"/>
            </w:rPr>
            <w:t>Choose an item.</w:t>
          </w:r>
        </w:p>
      </w:docPartBody>
    </w:docPart>
    <w:docPart>
      <w:docPartPr>
        <w:name w:val="0648347506D341D2AE7A93E019F787F8"/>
        <w:category>
          <w:name w:val="General"/>
          <w:gallery w:val="placeholder"/>
        </w:category>
        <w:types>
          <w:type w:val="bbPlcHdr"/>
        </w:types>
        <w:behaviors>
          <w:behavior w:val="content"/>
        </w:behaviors>
        <w:guid w:val="{F17EF904-3E93-4DFA-8AC4-5EF7C57FE994}"/>
      </w:docPartPr>
      <w:docPartBody>
        <w:p w:rsidR="001D0F3B" w:rsidRDefault="00245821" w:rsidP="00245821">
          <w:pPr>
            <w:pStyle w:val="0648347506D341D2AE7A93E019F787F8"/>
          </w:pPr>
          <w:r w:rsidRPr="00573380">
            <w:rPr>
              <w:rStyle w:val="PlaceholderText"/>
            </w:rPr>
            <w:t>Choose an item.</w:t>
          </w:r>
        </w:p>
      </w:docPartBody>
    </w:docPart>
    <w:docPart>
      <w:docPartPr>
        <w:name w:val="8AC7CCB908BD4354A8FB12F0D105ADA3"/>
        <w:category>
          <w:name w:val="General"/>
          <w:gallery w:val="placeholder"/>
        </w:category>
        <w:types>
          <w:type w:val="bbPlcHdr"/>
        </w:types>
        <w:behaviors>
          <w:behavior w:val="content"/>
        </w:behaviors>
        <w:guid w:val="{115D0FBB-3AFA-472F-A484-699D552006F1}"/>
      </w:docPartPr>
      <w:docPartBody>
        <w:p w:rsidR="001D0F3B" w:rsidRDefault="00245821" w:rsidP="00245821">
          <w:pPr>
            <w:pStyle w:val="8AC7CCB908BD4354A8FB12F0D105ADA3"/>
          </w:pPr>
          <w:r w:rsidRPr="00573380">
            <w:rPr>
              <w:rStyle w:val="PlaceholderText"/>
            </w:rPr>
            <w:t>Choose an item.</w:t>
          </w:r>
        </w:p>
      </w:docPartBody>
    </w:docPart>
    <w:docPart>
      <w:docPartPr>
        <w:name w:val="F1240F0A4A744FFC9FAB4F42E80B5644"/>
        <w:category>
          <w:name w:val="General"/>
          <w:gallery w:val="placeholder"/>
        </w:category>
        <w:types>
          <w:type w:val="bbPlcHdr"/>
        </w:types>
        <w:behaviors>
          <w:behavior w:val="content"/>
        </w:behaviors>
        <w:guid w:val="{3B9CE205-1380-4445-BB84-A0213336A0C9}"/>
      </w:docPartPr>
      <w:docPartBody>
        <w:p w:rsidR="001D0F3B" w:rsidRDefault="00245821" w:rsidP="00245821">
          <w:pPr>
            <w:pStyle w:val="F1240F0A4A744FFC9FAB4F42E80B5644"/>
          </w:pPr>
          <w:r w:rsidRPr="00573380">
            <w:rPr>
              <w:rStyle w:val="PlaceholderText"/>
            </w:rPr>
            <w:t>Choose an item.</w:t>
          </w:r>
        </w:p>
      </w:docPartBody>
    </w:docPart>
    <w:docPart>
      <w:docPartPr>
        <w:name w:val="A924052D377F40E69E8D799C7F298893"/>
        <w:category>
          <w:name w:val="General"/>
          <w:gallery w:val="placeholder"/>
        </w:category>
        <w:types>
          <w:type w:val="bbPlcHdr"/>
        </w:types>
        <w:behaviors>
          <w:behavior w:val="content"/>
        </w:behaviors>
        <w:guid w:val="{3CD65B49-F014-49D7-914D-3794C8436F41}"/>
      </w:docPartPr>
      <w:docPartBody>
        <w:p w:rsidR="001D0F3B" w:rsidRDefault="00245821" w:rsidP="00245821">
          <w:pPr>
            <w:pStyle w:val="A924052D377F40E69E8D799C7F298893"/>
          </w:pPr>
          <w:r w:rsidRPr="00573380">
            <w:rPr>
              <w:rStyle w:val="PlaceholderText"/>
            </w:rPr>
            <w:t>Choose an item.</w:t>
          </w:r>
        </w:p>
      </w:docPartBody>
    </w:docPart>
    <w:docPart>
      <w:docPartPr>
        <w:name w:val="CD38DAD3EAF54F24B6373EA8EA934B68"/>
        <w:category>
          <w:name w:val="General"/>
          <w:gallery w:val="placeholder"/>
        </w:category>
        <w:types>
          <w:type w:val="bbPlcHdr"/>
        </w:types>
        <w:behaviors>
          <w:behavior w:val="content"/>
        </w:behaviors>
        <w:guid w:val="{BEDD89AA-2F26-4D16-A68F-018C6428957A}"/>
      </w:docPartPr>
      <w:docPartBody>
        <w:p w:rsidR="001D0F3B" w:rsidRDefault="00245821" w:rsidP="00245821">
          <w:pPr>
            <w:pStyle w:val="CD38DAD3EAF54F24B6373EA8EA934B68"/>
          </w:pPr>
          <w:r w:rsidRPr="00573380">
            <w:rPr>
              <w:rStyle w:val="PlaceholderText"/>
            </w:rPr>
            <w:t>Choose an item.</w:t>
          </w:r>
        </w:p>
      </w:docPartBody>
    </w:docPart>
    <w:docPart>
      <w:docPartPr>
        <w:name w:val="46526B7CCF4B4513A18CA2F6C4C93105"/>
        <w:category>
          <w:name w:val="General"/>
          <w:gallery w:val="placeholder"/>
        </w:category>
        <w:types>
          <w:type w:val="bbPlcHdr"/>
        </w:types>
        <w:behaviors>
          <w:behavior w:val="content"/>
        </w:behaviors>
        <w:guid w:val="{A2C36D35-35CD-4C4F-A84D-DE3A5723CBA0}"/>
      </w:docPartPr>
      <w:docPartBody>
        <w:p w:rsidR="001D0F3B" w:rsidRDefault="00245821" w:rsidP="00245821">
          <w:pPr>
            <w:pStyle w:val="46526B7CCF4B4513A18CA2F6C4C93105"/>
          </w:pPr>
          <w:r w:rsidRPr="00573380">
            <w:rPr>
              <w:rStyle w:val="PlaceholderText"/>
            </w:rPr>
            <w:t>Choose an item.</w:t>
          </w:r>
        </w:p>
      </w:docPartBody>
    </w:docPart>
    <w:docPart>
      <w:docPartPr>
        <w:name w:val="9F7E07A86EA94BAE8085415F6EDD0367"/>
        <w:category>
          <w:name w:val="General"/>
          <w:gallery w:val="placeholder"/>
        </w:category>
        <w:types>
          <w:type w:val="bbPlcHdr"/>
        </w:types>
        <w:behaviors>
          <w:behavior w:val="content"/>
        </w:behaviors>
        <w:guid w:val="{D8F013D5-6E00-46B4-8FBF-DA5D8FE06A63}"/>
      </w:docPartPr>
      <w:docPartBody>
        <w:p w:rsidR="001D0F3B" w:rsidRDefault="00245821" w:rsidP="00245821">
          <w:pPr>
            <w:pStyle w:val="9F7E07A86EA94BAE8085415F6EDD0367"/>
          </w:pPr>
          <w:r w:rsidRPr="00573380">
            <w:rPr>
              <w:rStyle w:val="PlaceholderText"/>
            </w:rPr>
            <w:t>Choose an item.</w:t>
          </w:r>
        </w:p>
      </w:docPartBody>
    </w:docPart>
    <w:docPart>
      <w:docPartPr>
        <w:name w:val="4AEB195389B14341AB41686593342A98"/>
        <w:category>
          <w:name w:val="General"/>
          <w:gallery w:val="placeholder"/>
        </w:category>
        <w:types>
          <w:type w:val="bbPlcHdr"/>
        </w:types>
        <w:behaviors>
          <w:behavior w:val="content"/>
        </w:behaviors>
        <w:guid w:val="{5B3A27D3-97A8-4554-B266-C052B776E1D4}"/>
      </w:docPartPr>
      <w:docPartBody>
        <w:p w:rsidR="001D0F3B" w:rsidRDefault="00245821" w:rsidP="00245821">
          <w:pPr>
            <w:pStyle w:val="4AEB195389B14341AB41686593342A98"/>
          </w:pPr>
          <w:r w:rsidRPr="00573380">
            <w:rPr>
              <w:rStyle w:val="PlaceholderText"/>
            </w:rPr>
            <w:t>Choose an item.</w:t>
          </w:r>
        </w:p>
      </w:docPartBody>
    </w:docPart>
    <w:docPart>
      <w:docPartPr>
        <w:name w:val="9ADE8BA758204CA49CC528D116F8ED57"/>
        <w:category>
          <w:name w:val="General"/>
          <w:gallery w:val="placeholder"/>
        </w:category>
        <w:types>
          <w:type w:val="bbPlcHdr"/>
        </w:types>
        <w:behaviors>
          <w:behavior w:val="content"/>
        </w:behaviors>
        <w:guid w:val="{242DB631-5258-4F38-89D8-BC298BD08206}"/>
      </w:docPartPr>
      <w:docPartBody>
        <w:p w:rsidR="001D0F3B" w:rsidRDefault="00245821" w:rsidP="00245821">
          <w:pPr>
            <w:pStyle w:val="9ADE8BA758204CA49CC528D116F8ED57"/>
          </w:pPr>
          <w:r w:rsidRPr="00573380">
            <w:rPr>
              <w:rStyle w:val="PlaceholderText"/>
            </w:rPr>
            <w:t>Choose an item.</w:t>
          </w:r>
        </w:p>
      </w:docPartBody>
    </w:docPart>
    <w:docPart>
      <w:docPartPr>
        <w:name w:val="FE81DC6FA5E044F4B74AC520F76BEFBB"/>
        <w:category>
          <w:name w:val="General"/>
          <w:gallery w:val="placeholder"/>
        </w:category>
        <w:types>
          <w:type w:val="bbPlcHdr"/>
        </w:types>
        <w:behaviors>
          <w:behavior w:val="content"/>
        </w:behaviors>
        <w:guid w:val="{3AA4E3D9-F239-42BB-A417-F5AD612E7BDD}"/>
      </w:docPartPr>
      <w:docPartBody>
        <w:p w:rsidR="001D0F3B" w:rsidRDefault="00245821" w:rsidP="00245821">
          <w:pPr>
            <w:pStyle w:val="FE81DC6FA5E044F4B74AC520F76BEFBB"/>
          </w:pPr>
          <w:r w:rsidRPr="00573380">
            <w:rPr>
              <w:rStyle w:val="PlaceholderText"/>
            </w:rPr>
            <w:t>Choose an item.</w:t>
          </w:r>
        </w:p>
      </w:docPartBody>
    </w:docPart>
    <w:docPart>
      <w:docPartPr>
        <w:name w:val="1343EAAB82B4454B8A090B9C2E8BCA08"/>
        <w:category>
          <w:name w:val="General"/>
          <w:gallery w:val="placeholder"/>
        </w:category>
        <w:types>
          <w:type w:val="bbPlcHdr"/>
        </w:types>
        <w:behaviors>
          <w:behavior w:val="content"/>
        </w:behaviors>
        <w:guid w:val="{293299E8-78B2-4B15-87BC-5E0B602BAF0A}"/>
      </w:docPartPr>
      <w:docPartBody>
        <w:p w:rsidR="001D0F3B" w:rsidRDefault="00245821" w:rsidP="00245821">
          <w:pPr>
            <w:pStyle w:val="1343EAAB82B4454B8A090B9C2E8BCA08"/>
          </w:pPr>
          <w:r w:rsidRPr="00573380">
            <w:rPr>
              <w:rStyle w:val="PlaceholderText"/>
            </w:rPr>
            <w:t>Choose an item.</w:t>
          </w:r>
        </w:p>
      </w:docPartBody>
    </w:docPart>
    <w:docPart>
      <w:docPartPr>
        <w:name w:val="4865F2A9D5B9423F8A55B291832204B4"/>
        <w:category>
          <w:name w:val="General"/>
          <w:gallery w:val="placeholder"/>
        </w:category>
        <w:types>
          <w:type w:val="bbPlcHdr"/>
        </w:types>
        <w:behaviors>
          <w:behavior w:val="content"/>
        </w:behaviors>
        <w:guid w:val="{F33F76D3-AFF7-4FB0-B754-230C1CFFD67C}"/>
      </w:docPartPr>
      <w:docPartBody>
        <w:p w:rsidR="001D0F3B" w:rsidRDefault="00245821" w:rsidP="00245821">
          <w:pPr>
            <w:pStyle w:val="4865F2A9D5B9423F8A55B291832204B4"/>
          </w:pPr>
          <w:r w:rsidRPr="00573380">
            <w:rPr>
              <w:rStyle w:val="PlaceholderText"/>
            </w:rPr>
            <w:t>Choose an item.</w:t>
          </w:r>
        </w:p>
      </w:docPartBody>
    </w:docPart>
    <w:docPart>
      <w:docPartPr>
        <w:name w:val="7EF0E713C9984151B8D718BD5FEE2C97"/>
        <w:category>
          <w:name w:val="General"/>
          <w:gallery w:val="placeholder"/>
        </w:category>
        <w:types>
          <w:type w:val="bbPlcHdr"/>
        </w:types>
        <w:behaviors>
          <w:behavior w:val="content"/>
        </w:behaviors>
        <w:guid w:val="{714472A4-B6FB-4DDC-BE8D-2BB3ABCDFC06}"/>
      </w:docPartPr>
      <w:docPartBody>
        <w:p w:rsidR="001D0F3B" w:rsidRDefault="00245821" w:rsidP="00245821">
          <w:pPr>
            <w:pStyle w:val="7EF0E713C9984151B8D718BD5FEE2C97"/>
          </w:pPr>
          <w:r w:rsidRPr="00573380">
            <w:rPr>
              <w:rStyle w:val="PlaceholderText"/>
            </w:rPr>
            <w:t>Choose an item.</w:t>
          </w:r>
        </w:p>
      </w:docPartBody>
    </w:docPart>
    <w:docPart>
      <w:docPartPr>
        <w:name w:val="07201FDA862541B79819BC2DBE32F219"/>
        <w:category>
          <w:name w:val="General"/>
          <w:gallery w:val="placeholder"/>
        </w:category>
        <w:types>
          <w:type w:val="bbPlcHdr"/>
        </w:types>
        <w:behaviors>
          <w:behavior w:val="content"/>
        </w:behaviors>
        <w:guid w:val="{6389F6E3-7D1B-4396-8E7F-8296BCB9DDC6}"/>
      </w:docPartPr>
      <w:docPartBody>
        <w:p w:rsidR="001D0F3B" w:rsidRDefault="00245821" w:rsidP="00245821">
          <w:pPr>
            <w:pStyle w:val="07201FDA862541B79819BC2DBE32F219"/>
          </w:pPr>
          <w:r w:rsidRPr="00573380">
            <w:rPr>
              <w:rStyle w:val="PlaceholderText"/>
            </w:rPr>
            <w:t>Choose an item.</w:t>
          </w:r>
        </w:p>
      </w:docPartBody>
    </w:docPart>
    <w:docPart>
      <w:docPartPr>
        <w:name w:val="03AA49531E9E451CB140D3B8226DB06A"/>
        <w:category>
          <w:name w:val="General"/>
          <w:gallery w:val="placeholder"/>
        </w:category>
        <w:types>
          <w:type w:val="bbPlcHdr"/>
        </w:types>
        <w:behaviors>
          <w:behavior w:val="content"/>
        </w:behaviors>
        <w:guid w:val="{5C953DF3-0CB5-44D6-B7BD-0762AD876A7A}"/>
      </w:docPartPr>
      <w:docPartBody>
        <w:p w:rsidR="001D0F3B" w:rsidRDefault="00245821" w:rsidP="00245821">
          <w:pPr>
            <w:pStyle w:val="03AA49531E9E451CB140D3B8226DB06A"/>
          </w:pPr>
          <w:r w:rsidRPr="00573380">
            <w:rPr>
              <w:rStyle w:val="PlaceholderText"/>
            </w:rPr>
            <w:t>Choose an item.</w:t>
          </w:r>
        </w:p>
      </w:docPartBody>
    </w:docPart>
    <w:docPart>
      <w:docPartPr>
        <w:name w:val="E51DD4C7B9D44994B4DD7427BABD73D6"/>
        <w:category>
          <w:name w:val="General"/>
          <w:gallery w:val="placeholder"/>
        </w:category>
        <w:types>
          <w:type w:val="bbPlcHdr"/>
        </w:types>
        <w:behaviors>
          <w:behavior w:val="content"/>
        </w:behaviors>
        <w:guid w:val="{FD14C90C-38BC-4F0A-AF33-D261250205E2}"/>
      </w:docPartPr>
      <w:docPartBody>
        <w:p w:rsidR="001D0F3B" w:rsidRDefault="00245821" w:rsidP="00245821">
          <w:pPr>
            <w:pStyle w:val="E51DD4C7B9D44994B4DD7427BABD73D6"/>
          </w:pPr>
          <w:r w:rsidRPr="00573380">
            <w:rPr>
              <w:rStyle w:val="PlaceholderText"/>
            </w:rPr>
            <w:t>Choose an item.</w:t>
          </w:r>
        </w:p>
      </w:docPartBody>
    </w:docPart>
    <w:docPart>
      <w:docPartPr>
        <w:name w:val="21DFC8B9371E43C5B3A828791A97571B"/>
        <w:category>
          <w:name w:val="General"/>
          <w:gallery w:val="placeholder"/>
        </w:category>
        <w:types>
          <w:type w:val="bbPlcHdr"/>
        </w:types>
        <w:behaviors>
          <w:behavior w:val="content"/>
        </w:behaviors>
        <w:guid w:val="{6CD64D9C-3B53-4D6B-97D1-06059F4841F4}"/>
      </w:docPartPr>
      <w:docPartBody>
        <w:p w:rsidR="001D0F3B" w:rsidRDefault="00245821" w:rsidP="00245821">
          <w:pPr>
            <w:pStyle w:val="21DFC8B9371E43C5B3A828791A97571B"/>
          </w:pPr>
          <w:r w:rsidRPr="00573380">
            <w:rPr>
              <w:rStyle w:val="PlaceholderText"/>
            </w:rPr>
            <w:t>Choose an item.</w:t>
          </w:r>
        </w:p>
      </w:docPartBody>
    </w:docPart>
    <w:docPart>
      <w:docPartPr>
        <w:name w:val="E4AC475E11DB42359EB29A210C50B918"/>
        <w:category>
          <w:name w:val="General"/>
          <w:gallery w:val="placeholder"/>
        </w:category>
        <w:types>
          <w:type w:val="bbPlcHdr"/>
        </w:types>
        <w:behaviors>
          <w:behavior w:val="content"/>
        </w:behaviors>
        <w:guid w:val="{A1955DC7-5223-4D56-92E1-74ED64CB9C9C}"/>
      </w:docPartPr>
      <w:docPartBody>
        <w:p w:rsidR="001D0F3B" w:rsidRDefault="00245821" w:rsidP="00245821">
          <w:pPr>
            <w:pStyle w:val="E4AC475E11DB42359EB29A210C50B918"/>
          </w:pPr>
          <w:r w:rsidRPr="00573380">
            <w:rPr>
              <w:rStyle w:val="PlaceholderText"/>
            </w:rPr>
            <w:t>Choose an item.</w:t>
          </w:r>
        </w:p>
      </w:docPartBody>
    </w:docPart>
    <w:docPart>
      <w:docPartPr>
        <w:name w:val="1EEF15833E0F4FD19488B1EAF9B17FC2"/>
        <w:category>
          <w:name w:val="General"/>
          <w:gallery w:val="placeholder"/>
        </w:category>
        <w:types>
          <w:type w:val="bbPlcHdr"/>
        </w:types>
        <w:behaviors>
          <w:behavior w:val="content"/>
        </w:behaviors>
        <w:guid w:val="{01139C90-945E-4272-A88B-DDCCED22332D}"/>
      </w:docPartPr>
      <w:docPartBody>
        <w:p w:rsidR="001D0F3B" w:rsidRDefault="00245821" w:rsidP="00245821">
          <w:pPr>
            <w:pStyle w:val="1EEF15833E0F4FD19488B1EAF9B17FC2"/>
          </w:pPr>
          <w:r w:rsidRPr="00573380">
            <w:rPr>
              <w:rStyle w:val="PlaceholderText"/>
            </w:rPr>
            <w:t>Choose an item.</w:t>
          </w:r>
        </w:p>
      </w:docPartBody>
    </w:docPart>
    <w:docPart>
      <w:docPartPr>
        <w:name w:val="40D3352E25B34E5CA73BF50A308FB91D"/>
        <w:category>
          <w:name w:val="General"/>
          <w:gallery w:val="placeholder"/>
        </w:category>
        <w:types>
          <w:type w:val="bbPlcHdr"/>
        </w:types>
        <w:behaviors>
          <w:behavior w:val="content"/>
        </w:behaviors>
        <w:guid w:val="{9DE86C9E-D839-4235-85A3-72DFE173E076}"/>
      </w:docPartPr>
      <w:docPartBody>
        <w:p w:rsidR="001D0F3B" w:rsidRDefault="00245821" w:rsidP="00245821">
          <w:pPr>
            <w:pStyle w:val="40D3352E25B34E5CA73BF50A308FB91D"/>
          </w:pPr>
          <w:r w:rsidRPr="00573380">
            <w:rPr>
              <w:rStyle w:val="PlaceholderText"/>
            </w:rPr>
            <w:t>Choose an item.</w:t>
          </w:r>
        </w:p>
      </w:docPartBody>
    </w:docPart>
    <w:docPart>
      <w:docPartPr>
        <w:name w:val="5AAC5C8C8F954C75946008202443C292"/>
        <w:category>
          <w:name w:val="General"/>
          <w:gallery w:val="placeholder"/>
        </w:category>
        <w:types>
          <w:type w:val="bbPlcHdr"/>
        </w:types>
        <w:behaviors>
          <w:behavior w:val="content"/>
        </w:behaviors>
        <w:guid w:val="{30AAF949-69E7-489B-895B-EF69ABA3F854}"/>
      </w:docPartPr>
      <w:docPartBody>
        <w:p w:rsidR="001D0F3B" w:rsidRDefault="00245821" w:rsidP="00245821">
          <w:pPr>
            <w:pStyle w:val="5AAC5C8C8F954C75946008202443C292"/>
          </w:pPr>
          <w:r w:rsidRPr="00573380">
            <w:rPr>
              <w:rStyle w:val="PlaceholderText"/>
            </w:rPr>
            <w:t>Choose an item.</w:t>
          </w:r>
        </w:p>
      </w:docPartBody>
    </w:docPart>
    <w:docPart>
      <w:docPartPr>
        <w:name w:val="5BB2D7DEEBF441AEBE097D9AD020BD67"/>
        <w:category>
          <w:name w:val="General"/>
          <w:gallery w:val="placeholder"/>
        </w:category>
        <w:types>
          <w:type w:val="bbPlcHdr"/>
        </w:types>
        <w:behaviors>
          <w:behavior w:val="content"/>
        </w:behaviors>
        <w:guid w:val="{805EBC72-E530-4B3D-B600-0079A2C9FD12}"/>
      </w:docPartPr>
      <w:docPartBody>
        <w:p w:rsidR="001D0F3B" w:rsidRDefault="00245821" w:rsidP="00245821">
          <w:pPr>
            <w:pStyle w:val="5BB2D7DEEBF441AEBE097D9AD020BD67"/>
          </w:pPr>
          <w:r w:rsidRPr="00573380">
            <w:rPr>
              <w:rStyle w:val="PlaceholderText"/>
            </w:rPr>
            <w:t>Choose an item.</w:t>
          </w:r>
        </w:p>
      </w:docPartBody>
    </w:docPart>
    <w:docPart>
      <w:docPartPr>
        <w:name w:val="AE09E15F09574AB7AA675C9B4CD4A5BC"/>
        <w:category>
          <w:name w:val="General"/>
          <w:gallery w:val="placeholder"/>
        </w:category>
        <w:types>
          <w:type w:val="bbPlcHdr"/>
        </w:types>
        <w:behaviors>
          <w:behavior w:val="content"/>
        </w:behaviors>
        <w:guid w:val="{1E7D07AE-1C7C-4C12-92E1-B1091506051E}"/>
      </w:docPartPr>
      <w:docPartBody>
        <w:p w:rsidR="001D0F3B" w:rsidRDefault="00245821" w:rsidP="00245821">
          <w:pPr>
            <w:pStyle w:val="AE09E15F09574AB7AA675C9B4CD4A5BC"/>
          </w:pPr>
          <w:r w:rsidRPr="00573380">
            <w:rPr>
              <w:rStyle w:val="PlaceholderText"/>
            </w:rPr>
            <w:t>Choose an item.</w:t>
          </w:r>
        </w:p>
      </w:docPartBody>
    </w:docPart>
    <w:docPart>
      <w:docPartPr>
        <w:name w:val="1F4E4258E7BE46368D7707DA57C94DB6"/>
        <w:category>
          <w:name w:val="General"/>
          <w:gallery w:val="placeholder"/>
        </w:category>
        <w:types>
          <w:type w:val="bbPlcHdr"/>
        </w:types>
        <w:behaviors>
          <w:behavior w:val="content"/>
        </w:behaviors>
        <w:guid w:val="{38ECAFF1-CFEE-4FBE-87A4-76A52593CBD3}"/>
      </w:docPartPr>
      <w:docPartBody>
        <w:p w:rsidR="001D0F3B" w:rsidRDefault="00245821" w:rsidP="00245821">
          <w:pPr>
            <w:pStyle w:val="1F4E4258E7BE46368D7707DA57C94DB6"/>
          </w:pPr>
          <w:r w:rsidRPr="00573380">
            <w:rPr>
              <w:rStyle w:val="PlaceholderText"/>
            </w:rPr>
            <w:t>Choose an item.</w:t>
          </w:r>
        </w:p>
      </w:docPartBody>
    </w:docPart>
    <w:docPart>
      <w:docPartPr>
        <w:name w:val="E4F8F761DA494309955BFF4D96B27BC0"/>
        <w:category>
          <w:name w:val="General"/>
          <w:gallery w:val="placeholder"/>
        </w:category>
        <w:types>
          <w:type w:val="bbPlcHdr"/>
        </w:types>
        <w:behaviors>
          <w:behavior w:val="content"/>
        </w:behaviors>
        <w:guid w:val="{A9BE369B-8A21-485F-B1B0-FDD5FCF46035}"/>
      </w:docPartPr>
      <w:docPartBody>
        <w:p w:rsidR="001D0F3B" w:rsidRDefault="00245821" w:rsidP="00245821">
          <w:pPr>
            <w:pStyle w:val="E4F8F761DA494309955BFF4D96B27BC0"/>
          </w:pPr>
          <w:r w:rsidRPr="00573380">
            <w:rPr>
              <w:rStyle w:val="PlaceholderText"/>
            </w:rPr>
            <w:t>Choose an item.</w:t>
          </w:r>
        </w:p>
      </w:docPartBody>
    </w:docPart>
    <w:docPart>
      <w:docPartPr>
        <w:name w:val="1412AB9307BC4F1F8EF860CE603BE65A"/>
        <w:category>
          <w:name w:val="General"/>
          <w:gallery w:val="placeholder"/>
        </w:category>
        <w:types>
          <w:type w:val="bbPlcHdr"/>
        </w:types>
        <w:behaviors>
          <w:behavior w:val="content"/>
        </w:behaviors>
        <w:guid w:val="{74FBA4D7-79FD-40DD-8D10-2E1717E1BA02}"/>
      </w:docPartPr>
      <w:docPartBody>
        <w:p w:rsidR="001D0F3B" w:rsidRDefault="00245821" w:rsidP="00245821">
          <w:pPr>
            <w:pStyle w:val="1412AB9307BC4F1F8EF860CE603BE65A"/>
          </w:pPr>
          <w:r w:rsidRPr="00573380">
            <w:rPr>
              <w:rStyle w:val="PlaceholderText"/>
            </w:rPr>
            <w:t>Choose an item.</w:t>
          </w:r>
        </w:p>
      </w:docPartBody>
    </w:docPart>
    <w:docPart>
      <w:docPartPr>
        <w:name w:val="9DA142C660544ACBA878B93BF990C8E3"/>
        <w:category>
          <w:name w:val="General"/>
          <w:gallery w:val="placeholder"/>
        </w:category>
        <w:types>
          <w:type w:val="bbPlcHdr"/>
        </w:types>
        <w:behaviors>
          <w:behavior w:val="content"/>
        </w:behaviors>
        <w:guid w:val="{E76BD235-EC53-4A0D-87B5-4EF50751154C}"/>
      </w:docPartPr>
      <w:docPartBody>
        <w:p w:rsidR="001D0F3B" w:rsidRDefault="00245821" w:rsidP="00245821">
          <w:pPr>
            <w:pStyle w:val="9DA142C660544ACBA878B93BF990C8E3"/>
          </w:pPr>
          <w:r w:rsidRPr="00573380">
            <w:rPr>
              <w:rStyle w:val="PlaceholderText"/>
            </w:rPr>
            <w:t>Choose an item.</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B Nazanin">
    <w:panose1 w:val="00000400000000000000"/>
    <w:charset w:val="B2"/>
    <w:family w:val="auto"/>
    <w:pitch w:val="variable"/>
    <w:sig w:usb0="00002001" w:usb1="80000000" w:usb2="00000008" w:usb3="00000000" w:csb0="00000040" w:csb1="00000000"/>
  </w:font>
  <w:font w:name="Arial">
    <w:panose1 w:val="020B0604020202020204"/>
    <w:charset w:val="00"/>
    <w:family w:val="swiss"/>
    <w:pitch w:val="variable"/>
    <w:sig w:usb0="E0002EFF" w:usb1="C000785B" w:usb2="00000009" w:usb3="00000000" w:csb0="000001FF" w:csb1="00000000"/>
  </w:font>
  <w:font w:name="Courier New">
    <w:panose1 w:val="02070609020205020404"/>
    <w:charset w:val="00"/>
    <w:family w:val="modern"/>
    <w:pitch w:val="fixed"/>
    <w:sig w:usb0="E0002EFF" w:usb1="C0007843" w:usb2="00000009" w:usb3="00000000" w:csb0="000001FF" w:csb1="00000000"/>
  </w:font>
  <w:font w:name="Nazanin">
    <w:altName w:val="Courier New"/>
    <w:panose1 w:val="00000400000000000000"/>
    <w:charset w:val="B2"/>
    <w:family w:val="auto"/>
    <w:pitch w:val="variable"/>
    <w:sig w:usb0="00002001" w:usb1="80000000" w:usb2="00000008" w:usb3="00000000" w:csb0="00000040"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comments="0" w:insDel="0" w:formatting="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F6A3C"/>
    <w:rsid w:val="00061754"/>
    <w:rsid w:val="00115FB9"/>
    <w:rsid w:val="00143CC8"/>
    <w:rsid w:val="001A3549"/>
    <w:rsid w:val="001D0F3B"/>
    <w:rsid w:val="00210504"/>
    <w:rsid w:val="00245821"/>
    <w:rsid w:val="002F0467"/>
    <w:rsid w:val="00321494"/>
    <w:rsid w:val="003750D3"/>
    <w:rsid w:val="00385D8B"/>
    <w:rsid w:val="00392ABA"/>
    <w:rsid w:val="004A00F3"/>
    <w:rsid w:val="005C37C2"/>
    <w:rsid w:val="005C7D67"/>
    <w:rsid w:val="005D3E42"/>
    <w:rsid w:val="007F66FA"/>
    <w:rsid w:val="008009DF"/>
    <w:rsid w:val="00813A55"/>
    <w:rsid w:val="00887EA6"/>
    <w:rsid w:val="008D385F"/>
    <w:rsid w:val="008F191C"/>
    <w:rsid w:val="00950CEB"/>
    <w:rsid w:val="009E1710"/>
    <w:rsid w:val="00A45B9A"/>
    <w:rsid w:val="00B158ED"/>
    <w:rsid w:val="00BE2956"/>
    <w:rsid w:val="00C3624F"/>
    <w:rsid w:val="00C9170F"/>
    <w:rsid w:val="00D36887"/>
    <w:rsid w:val="00EC6671"/>
    <w:rsid w:val="00EF6A3C"/>
    <w:rsid w:val="00F72C98"/>
    <w:rsid w:val="00F83913"/>
    <w:rsid w:val="00F92277"/>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245821"/>
    <w:rPr>
      <w:color w:val="808080"/>
    </w:rPr>
  </w:style>
  <w:style w:type="paragraph" w:customStyle="1" w:styleId="95C1194E10D84B70B80314122C68E6551">
    <w:name w:val="95C1194E10D84B70B80314122C68E6551"/>
    <w:rsid w:val="005D3E42"/>
    <w:pPr>
      <w:bidi/>
      <w:spacing w:after="0" w:line="240" w:lineRule="auto"/>
      <w:jc w:val="center"/>
    </w:pPr>
    <w:rPr>
      <w:rFonts w:asciiTheme="majorBidi" w:eastAsiaTheme="minorHAnsi" w:hAnsiTheme="majorBidi" w:cs="B Nazanin"/>
      <w:color w:val="000000" w:themeColor="text1"/>
      <w:sz w:val="20"/>
      <w:lang w:val="de-DE" w:bidi="fa-IR"/>
    </w:rPr>
  </w:style>
  <w:style w:type="paragraph" w:customStyle="1" w:styleId="0CCAE21A35714961A13550816DDF40B6">
    <w:name w:val="0CCAE21A35714961A13550816DDF40B6"/>
    <w:rsid w:val="005D3E42"/>
    <w:pPr>
      <w:bidi/>
      <w:spacing w:after="0" w:line="240" w:lineRule="auto"/>
      <w:jc w:val="center"/>
    </w:pPr>
    <w:rPr>
      <w:rFonts w:asciiTheme="majorBidi" w:eastAsiaTheme="minorHAnsi" w:hAnsiTheme="majorBidi" w:cs="B Nazanin"/>
      <w:color w:val="000000" w:themeColor="text1"/>
      <w:sz w:val="20"/>
      <w:lang w:val="de-DE" w:bidi="fa-IR"/>
    </w:rPr>
  </w:style>
  <w:style w:type="paragraph" w:customStyle="1" w:styleId="19048DEED56B436A8B3BCB7AF7EDDE83">
    <w:name w:val="19048DEED56B436A8B3BCB7AF7EDDE83"/>
    <w:rsid w:val="005D3E42"/>
  </w:style>
  <w:style w:type="paragraph" w:customStyle="1" w:styleId="BB698CA3DC5847BD83796967305034D6">
    <w:name w:val="BB698CA3DC5847BD83796967305034D6"/>
    <w:rsid w:val="005D3E42"/>
  </w:style>
  <w:style w:type="paragraph" w:customStyle="1" w:styleId="BF74621C51F547CBA0D18AE7A21A91BC">
    <w:name w:val="BF74621C51F547CBA0D18AE7A21A91BC"/>
    <w:rsid w:val="005D3E42"/>
  </w:style>
  <w:style w:type="paragraph" w:customStyle="1" w:styleId="7BBD8C9F496247EFAF629DC4D3F819A1">
    <w:name w:val="7BBD8C9F496247EFAF629DC4D3F819A1"/>
    <w:rsid w:val="005D3E42"/>
  </w:style>
  <w:style w:type="paragraph" w:customStyle="1" w:styleId="7E02A7DE44DA41ACA456274E3DDDAE2D">
    <w:name w:val="7E02A7DE44DA41ACA456274E3DDDAE2D"/>
    <w:rsid w:val="005D3E42"/>
  </w:style>
  <w:style w:type="paragraph" w:customStyle="1" w:styleId="9C1691520BCA433C9D899CED63AC3553">
    <w:name w:val="9C1691520BCA433C9D899CED63AC3553"/>
    <w:rsid w:val="005D3E42"/>
  </w:style>
  <w:style w:type="paragraph" w:customStyle="1" w:styleId="74BC6181E9A64719BF9DECAA3BEA799C">
    <w:name w:val="74BC6181E9A64719BF9DECAA3BEA799C"/>
    <w:rsid w:val="005D3E42"/>
  </w:style>
  <w:style w:type="paragraph" w:customStyle="1" w:styleId="08084CDCBC194238870E4A717C3930CC">
    <w:name w:val="08084CDCBC194238870E4A717C3930CC"/>
    <w:rsid w:val="005D3E42"/>
  </w:style>
  <w:style w:type="paragraph" w:customStyle="1" w:styleId="2736F7B173BB40ECA29D21B27515564F">
    <w:name w:val="2736F7B173BB40ECA29D21B27515564F"/>
    <w:rsid w:val="005D3E42"/>
  </w:style>
  <w:style w:type="paragraph" w:customStyle="1" w:styleId="CDD96CA3C0DC4103BF1BF58929DDE2AE">
    <w:name w:val="CDD96CA3C0DC4103BF1BF58929DDE2AE"/>
    <w:rsid w:val="005D3E42"/>
  </w:style>
  <w:style w:type="paragraph" w:customStyle="1" w:styleId="CA41E64083BC4155B0BBD3C3D803AAB9">
    <w:name w:val="CA41E64083BC4155B0BBD3C3D803AAB9"/>
    <w:rsid w:val="005D3E42"/>
  </w:style>
  <w:style w:type="paragraph" w:customStyle="1" w:styleId="8D0631F2EE5D448199FDCDBA4F918C24">
    <w:name w:val="8D0631F2EE5D448199FDCDBA4F918C24"/>
    <w:rsid w:val="005D3E42"/>
  </w:style>
  <w:style w:type="paragraph" w:customStyle="1" w:styleId="DDEF1E6C0C964398A2D7A0A4A7625C87">
    <w:name w:val="DDEF1E6C0C964398A2D7A0A4A7625C87"/>
    <w:rsid w:val="005D3E42"/>
  </w:style>
  <w:style w:type="paragraph" w:customStyle="1" w:styleId="62715B78D5BD4AF184FB296A48C34628">
    <w:name w:val="62715B78D5BD4AF184FB296A48C34628"/>
    <w:rsid w:val="005D3E42"/>
  </w:style>
  <w:style w:type="paragraph" w:customStyle="1" w:styleId="C503D1D54D904FD4B2CA169357C9C7B2">
    <w:name w:val="C503D1D54D904FD4B2CA169357C9C7B2"/>
    <w:rsid w:val="005D3E42"/>
  </w:style>
  <w:style w:type="paragraph" w:customStyle="1" w:styleId="AAE62584D0B44034878A1B30F593D385">
    <w:name w:val="AAE62584D0B44034878A1B30F593D385"/>
    <w:rsid w:val="005D3E42"/>
  </w:style>
  <w:style w:type="paragraph" w:customStyle="1" w:styleId="3C516324C0864D5CBC01129C4728ABB3">
    <w:name w:val="3C516324C0864D5CBC01129C4728ABB3"/>
    <w:rsid w:val="005D3E42"/>
  </w:style>
  <w:style w:type="paragraph" w:customStyle="1" w:styleId="420623466E73407AA123F2EF0974A180">
    <w:name w:val="420623466E73407AA123F2EF0974A180"/>
    <w:rsid w:val="005D3E42"/>
  </w:style>
  <w:style w:type="paragraph" w:customStyle="1" w:styleId="55CAE987124F4748B49B28493B35A32F">
    <w:name w:val="55CAE987124F4748B49B28493B35A32F"/>
    <w:rsid w:val="005D3E42"/>
  </w:style>
  <w:style w:type="paragraph" w:customStyle="1" w:styleId="0BE4091DA65B4A048A49929184A4555B">
    <w:name w:val="0BE4091DA65B4A048A49929184A4555B"/>
    <w:rsid w:val="005D3E42"/>
  </w:style>
  <w:style w:type="paragraph" w:customStyle="1" w:styleId="4DD4C37B5942452087490B5CE96B4E0F">
    <w:name w:val="4DD4C37B5942452087490B5CE96B4E0F"/>
    <w:rsid w:val="005D3E42"/>
  </w:style>
  <w:style w:type="paragraph" w:customStyle="1" w:styleId="5F8308ED2169438AA0E2362FD70E559B">
    <w:name w:val="5F8308ED2169438AA0E2362FD70E559B"/>
    <w:rsid w:val="005D3E42"/>
  </w:style>
  <w:style w:type="paragraph" w:customStyle="1" w:styleId="A9AAF4C8D89E47DB806E787A27BD02CF">
    <w:name w:val="A9AAF4C8D89E47DB806E787A27BD02CF"/>
    <w:rsid w:val="005D3E42"/>
  </w:style>
  <w:style w:type="paragraph" w:customStyle="1" w:styleId="4554C1B6150C4C3DB2BF1087C77B1656">
    <w:name w:val="4554C1B6150C4C3DB2BF1087C77B1656"/>
    <w:rsid w:val="005D3E42"/>
  </w:style>
  <w:style w:type="paragraph" w:customStyle="1" w:styleId="DAA9C62A795A4D36937BFC9AAFA4C0DA">
    <w:name w:val="DAA9C62A795A4D36937BFC9AAFA4C0DA"/>
    <w:rsid w:val="005D3E42"/>
  </w:style>
  <w:style w:type="paragraph" w:customStyle="1" w:styleId="3C7B6CD9105E40F48DA2F19BA4833576">
    <w:name w:val="3C7B6CD9105E40F48DA2F19BA4833576"/>
    <w:rsid w:val="005D3E42"/>
  </w:style>
  <w:style w:type="paragraph" w:customStyle="1" w:styleId="194C96E27F96450D916780836D2CEFD6">
    <w:name w:val="194C96E27F96450D916780836D2CEFD6"/>
    <w:rsid w:val="005D3E42"/>
  </w:style>
  <w:style w:type="paragraph" w:customStyle="1" w:styleId="051BECCA99CF4DF68E542B9196640003">
    <w:name w:val="051BECCA99CF4DF68E542B9196640003"/>
    <w:rsid w:val="005D3E42"/>
  </w:style>
  <w:style w:type="paragraph" w:customStyle="1" w:styleId="2A88B10BAE0D4E29865449D643B3DEBB">
    <w:name w:val="2A88B10BAE0D4E29865449D643B3DEBB"/>
    <w:rsid w:val="005D3E42"/>
  </w:style>
  <w:style w:type="paragraph" w:customStyle="1" w:styleId="025F5E36913447CCA341E2F33D30D684">
    <w:name w:val="025F5E36913447CCA341E2F33D30D684"/>
    <w:rsid w:val="005D3E42"/>
  </w:style>
  <w:style w:type="paragraph" w:customStyle="1" w:styleId="FEA7CA8C84B146C3A4959D19268F90C9">
    <w:name w:val="FEA7CA8C84B146C3A4959D19268F90C9"/>
    <w:rsid w:val="005D3E42"/>
  </w:style>
  <w:style w:type="paragraph" w:customStyle="1" w:styleId="54847116DA5945C9B47AFED107904B8F">
    <w:name w:val="54847116DA5945C9B47AFED107904B8F"/>
    <w:rsid w:val="005D3E42"/>
  </w:style>
  <w:style w:type="paragraph" w:customStyle="1" w:styleId="CDAF813C881B438CA8A1AED211BBDB1F">
    <w:name w:val="CDAF813C881B438CA8A1AED211BBDB1F"/>
    <w:rsid w:val="005D3E42"/>
  </w:style>
  <w:style w:type="paragraph" w:customStyle="1" w:styleId="6939DFC43A52463BB1D3A08028827E37">
    <w:name w:val="6939DFC43A52463BB1D3A08028827E37"/>
    <w:rsid w:val="005D3E42"/>
  </w:style>
  <w:style w:type="paragraph" w:customStyle="1" w:styleId="463DC3B831F1444F9A55431963F1462F">
    <w:name w:val="463DC3B831F1444F9A55431963F1462F"/>
    <w:rsid w:val="005D3E42"/>
  </w:style>
  <w:style w:type="paragraph" w:customStyle="1" w:styleId="AFB0C900E45B40E09412E60A33121C9A">
    <w:name w:val="AFB0C900E45B40E09412E60A33121C9A"/>
    <w:rsid w:val="005D3E42"/>
  </w:style>
  <w:style w:type="paragraph" w:customStyle="1" w:styleId="45C3A959491E4254847E0600D0A82527">
    <w:name w:val="45C3A959491E4254847E0600D0A82527"/>
    <w:rsid w:val="005D3E42"/>
  </w:style>
  <w:style w:type="paragraph" w:customStyle="1" w:styleId="827276E82CF4424A937621C8CFBD81A2">
    <w:name w:val="827276E82CF4424A937621C8CFBD81A2"/>
    <w:rsid w:val="005D3E42"/>
  </w:style>
  <w:style w:type="paragraph" w:customStyle="1" w:styleId="D7DBE237A9CB45578644DAAF8789D8FB">
    <w:name w:val="D7DBE237A9CB45578644DAAF8789D8FB"/>
    <w:rsid w:val="005D3E42"/>
  </w:style>
  <w:style w:type="paragraph" w:customStyle="1" w:styleId="0BAAE7C478BA4FEB9F125CCD41F68E09">
    <w:name w:val="0BAAE7C478BA4FEB9F125CCD41F68E09"/>
    <w:rsid w:val="005D3E42"/>
  </w:style>
  <w:style w:type="paragraph" w:customStyle="1" w:styleId="141717BFF0D849B99B70293583EB6D82">
    <w:name w:val="141717BFF0D849B99B70293583EB6D82"/>
    <w:rsid w:val="005D3E42"/>
  </w:style>
  <w:style w:type="paragraph" w:customStyle="1" w:styleId="7AF7AB2DE2504E6387AD0E9FBC0F2627">
    <w:name w:val="7AF7AB2DE2504E6387AD0E9FBC0F2627"/>
    <w:rsid w:val="005D3E42"/>
  </w:style>
  <w:style w:type="paragraph" w:customStyle="1" w:styleId="01CFA2C21FBF497798249AE0EDC29D98">
    <w:name w:val="01CFA2C21FBF497798249AE0EDC29D98"/>
    <w:rsid w:val="005D3E42"/>
  </w:style>
  <w:style w:type="paragraph" w:customStyle="1" w:styleId="27AC37897425454FB4DCCD4CA768A636">
    <w:name w:val="27AC37897425454FB4DCCD4CA768A636"/>
    <w:rsid w:val="005D3E42"/>
  </w:style>
  <w:style w:type="paragraph" w:customStyle="1" w:styleId="F859FAA98E7A49B18C2766EBDB32B571">
    <w:name w:val="F859FAA98E7A49B18C2766EBDB32B571"/>
    <w:rsid w:val="005D3E42"/>
  </w:style>
  <w:style w:type="paragraph" w:customStyle="1" w:styleId="BF77EED828E54C3B8D1866D32C724E7E">
    <w:name w:val="BF77EED828E54C3B8D1866D32C724E7E"/>
    <w:rsid w:val="005D3E42"/>
  </w:style>
  <w:style w:type="paragraph" w:customStyle="1" w:styleId="836D2564BC0A4FDF995F41BEAD93D1F4">
    <w:name w:val="836D2564BC0A4FDF995F41BEAD93D1F4"/>
    <w:rsid w:val="005D3E42"/>
  </w:style>
  <w:style w:type="paragraph" w:customStyle="1" w:styleId="C5A6C3745EA240D894EC4B2C97973556">
    <w:name w:val="C5A6C3745EA240D894EC4B2C97973556"/>
    <w:rsid w:val="005D3E42"/>
  </w:style>
  <w:style w:type="paragraph" w:customStyle="1" w:styleId="1F5D7EA88C1D4A919E12144D9F9F0062">
    <w:name w:val="1F5D7EA88C1D4A919E12144D9F9F0062"/>
    <w:rsid w:val="005D3E42"/>
  </w:style>
  <w:style w:type="paragraph" w:customStyle="1" w:styleId="2596AA5EE8324069AE9BD8D2089CC05A">
    <w:name w:val="2596AA5EE8324069AE9BD8D2089CC05A"/>
    <w:rsid w:val="005D3E42"/>
  </w:style>
  <w:style w:type="paragraph" w:customStyle="1" w:styleId="9978E8FF09554D76993CD1B9EC6AEF62">
    <w:name w:val="9978E8FF09554D76993CD1B9EC6AEF62"/>
    <w:rsid w:val="005D3E42"/>
  </w:style>
  <w:style w:type="paragraph" w:customStyle="1" w:styleId="E87F44D14920439BBAE24643C35857AE">
    <w:name w:val="E87F44D14920439BBAE24643C35857AE"/>
    <w:rsid w:val="005D3E42"/>
  </w:style>
  <w:style w:type="paragraph" w:customStyle="1" w:styleId="D5B0C974C9B74F0C89AF5FF985F10035">
    <w:name w:val="D5B0C974C9B74F0C89AF5FF985F10035"/>
    <w:rsid w:val="005D3E42"/>
  </w:style>
  <w:style w:type="paragraph" w:customStyle="1" w:styleId="E97D19F9E5BE4EC29240D1F2D74B1D49">
    <w:name w:val="E97D19F9E5BE4EC29240D1F2D74B1D49"/>
    <w:rsid w:val="005D3E42"/>
  </w:style>
  <w:style w:type="paragraph" w:customStyle="1" w:styleId="EDED7497B46349A5BE85803BB6B74579">
    <w:name w:val="EDED7497B46349A5BE85803BB6B74579"/>
    <w:rsid w:val="005D3E42"/>
  </w:style>
  <w:style w:type="paragraph" w:customStyle="1" w:styleId="4A101F7800804884B9DF02BFF8046182">
    <w:name w:val="4A101F7800804884B9DF02BFF8046182"/>
    <w:rsid w:val="005D3E42"/>
  </w:style>
  <w:style w:type="paragraph" w:customStyle="1" w:styleId="280BCBE4D4544E15BE297011E0C75893">
    <w:name w:val="280BCBE4D4544E15BE297011E0C75893"/>
    <w:rsid w:val="005D3E42"/>
  </w:style>
  <w:style w:type="paragraph" w:customStyle="1" w:styleId="C2D8FA9C9EE449F5B8E0E6C62CDFED17">
    <w:name w:val="C2D8FA9C9EE449F5B8E0E6C62CDFED17"/>
    <w:rsid w:val="005D3E42"/>
  </w:style>
  <w:style w:type="paragraph" w:customStyle="1" w:styleId="AD98271D87024B3B98A1046845559FBC">
    <w:name w:val="AD98271D87024B3B98A1046845559FBC"/>
    <w:rsid w:val="005D3E42"/>
  </w:style>
  <w:style w:type="paragraph" w:customStyle="1" w:styleId="27D69DCBDBDF4CEC97768A581B20DE91">
    <w:name w:val="27D69DCBDBDF4CEC97768A581B20DE91"/>
    <w:rsid w:val="005D3E42"/>
  </w:style>
  <w:style w:type="paragraph" w:customStyle="1" w:styleId="944966B6AAB94A08AECBBB490EAFB8AB">
    <w:name w:val="944966B6AAB94A08AECBBB490EAFB8AB"/>
    <w:rsid w:val="005D3E42"/>
  </w:style>
  <w:style w:type="paragraph" w:customStyle="1" w:styleId="A3C1D603C2074A52BDE3D81939BA6953">
    <w:name w:val="A3C1D603C2074A52BDE3D81939BA6953"/>
    <w:rsid w:val="005D3E42"/>
  </w:style>
  <w:style w:type="paragraph" w:customStyle="1" w:styleId="0E75AC309DFC46D685D70D0B35355D93">
    <w:name w:val="0E75AC309DFC46D685D70D0B35355D93"/>
    <w:rsid w:val="005D3E42"/>
  </w:style>
  <w:style w:type="paragraph" w:customStyle="1" w:styleId="33A6E82D44D14090B4743C2B753C1443">
    <w:name w:val="33A6E82D44D14090B4743C2B753C1443"/>
    <w:rsid w:val="005D3E42"/>
  </w:style>
  <w:style w:type="paragraph" w:customStyle="1" w:styleId="F20B0B4A1CE748A8BF992D34693000D7">
    <w:name w:val="F20B0B4A1CE748A8BF992D34693000D7"/>
    <w:rsid w:val="005D3E42"/>
  </w:style>
  <w:style w:type="paragraph" w:customStyle="1" w:styleId="3E91D7AA7769463A80BFF1D02ACEA5F0">
    <w:name w:val="3E91D7AA7769463A80BFF1D02ACEA5F0"/>
    <w:rsid w:val="005D3E42"/>
  </w:style>
  <w:style w:type="paragraph" w:customStyle="1" w:styleId="8B4A17EB83A04B62A3E7D549EDF737F5">
    <w:name w:val="8B4A17EB83A04B62A3E7D549EDF737F5"/>
    <w:rsid w:val="005D3E42"/>
  </w:style>
  <w:style w:type="paragraph" w:customStyle="1" w:styleId="D32D1F1D261A436884C42177517148BF">
    <w:name w:val="D32D1F1D261A436884C42177517148BF"/>
    <w:rsid w:val="005D3E42"/>
  </w:style>
  <w:style w:type="paragraph" w:customStyle="1" w:styleId="03F165AC13DD4539B4BB35EB6723BFA7">
    <w:name w:val="03F165AC13DD4539B4BB35EB6723BFA7"/>
    <w:rsid w:val="005D3E42"/>
  </w:style>
  <w:style w:type="paragraph" w:customStyle="1" w:styleId="D0FA6E7FA5454D1EB7CE21BFAB740958">
    <w:name w:val="D0FA6E7FA5454D1EB7CE21BFAB740958"/>
    <w:rsid w:val="005D3E42"/>
  </w:style>
  <w:style w:type="paragraph" w:customStyle="1" w:styleId="6F69C73604A1437FAC454404D5C39E47">
    <w:name w:val="6F69C73604A1437FAC454404D5C39E47"/>
    <w:rsid w:val="005D3E42"/>
  </w:style>
  <w:style w:type="paragraph" w:customStyle="1" w:styleId="10558E844C234139823B329E5071DCE8">
    <w:name w:val="10558E844C234139823B329E5071DCE8"/>
    <w:rsid w:val="005D3E42"/>
  </w:style>
  <w:style w:type="paragraph" w:customStyle="1" w:styleId="6997352466F54E7DA9B6A9DF88F346D2">
    <w:name w:val="6997352466F54E7DA9B6A9DF88F346D2"/>
    <w:rsid w:val="005D3E42"/>
  </w:style>
  <w:style w:type="paragraph" w:customStyle="1" w:styleId="A2FBB953F7FE4298BEDDB57DF9A8BA48">
    <w:name w:val="A2FBB953F7FE4298BEDDB57DF9A8BA48"/>
    <w:rsid w:val="005D3E42"/>
  </w:style>
  <w:style w:type="paragraph" w:customStyle="1" w:styleId="028212038EEA4091A655044D24D98883">
    <w:name w:val="028212038EEA4091A655044D24D98883"/>
    <w:rsid w:val="005D3E42"/>
  </w:style>
  <w:style w:type="paragraph" w:customStyle="1" w:styleId="1D223C8A10174445B855559DF2FBD23B">
    <w:name w:val="1D223C8A10174445B855559DF2FBD23B"/>
    <w:rsid w:val="005D3E42"/>
  </w:style>
  <w:style w:type="paragraph" w:customStyle="1" w:styleId="8B08E7BC494E4659BDC134DDEDE943E5">
    <w:name w:val="8B08E7BC494E4659BDC134DDEDE943E5"/>
    <w:rsid w:val="005D3E42"/>
  </w:style>
  <w:style w:type="paragraph" w:customStyle="1" w:styleId="EB51C5EA5CB94A69B7013327F5E7943F">
    <w:name w:val="EB51C5EA5CB94A69B7013327F5E7943F"/>
    <w:rsid w:val="005D3E42"/>
  </w:style>
  <w:style w:type="paragraph" w:customStyle="1" w:styleId="5B7569311DA64EC19F11755077F60396">
    <w:name w:val="5B7569311DA64EC19F11755077F60396"/>
    <w:rsid w:val="005D3E42"/>
  </w:style>
  <w:style w:type="paragraph" w:customStyle="1" w:styleId="5ED28E77741B40B6945C10B6C27B910D">
    <w:name w:val="5ED28E77741B40B6945C10B6C27B910D"/>
    <w:rsid w:val="005D3E42"/>
  </w:style>
  <w:style w:type="paragraph" w:customStyle="1" w:styleId="91969143328E4C5A8B435DD43F5AAB51">
    <w:name w:val="91969143328E4C5A8B435DD43F5AAB51"/>
    <w:rsid w:val="005D3E42"/>
  </w:style>
  <w:style w:type="paragraph" w:customStyle="1" w:styleId="E332B38529DE46CFBB2FEE5B759599AA">
    <w:name w:val="E332B38529DE46CFBB2FEE5B759599AA"/>
    <w:rsid w:val="005D3E42"/>
  </w:style>
  <w:style w:type="paragraph" w:customStyle="1" w:styleId="62A46CBF17C644B58BC072C902F50114">
    <w:name w:val="62A46CBF17C644B58BC072C902F50114"/>
    <w:rsid w:val="005D3E42"/>
  </w:style>
  <w:style w:type="paragraph" w:customStyle="1" w:styleId="0A1A7AD0A9B9442BB188F3DA9470577C">
    <w:name w:val="0A1A7AD0A9B9442BB188F3DA9470577C"/>
    <w:rsid w:val="005D3E42"/>
  </w:style>
  <w:style w:type="paragraph" w:customStyle="1" w:styleId="0D8332AEB4864CDF8A788486FED39F24">
    <w:name w:val="0D8332AEB4864CDF8A788486FED39F24"/>
    <w:rsid w:val="005D3E42"/>
  </w:style>
  <w:style w:type="paragraph" w:customStyle="1" w:styleId="46B50D1DBF9C44B9870E1223627EC06F">
    <w:name w:val="46B50D1DBF9C44B9870E1223627EC06F"/>
    <w:rsid w:val="005D3E42"/>
  </w:style>
  <w:style w:type="paragraph" w:customStyle="1" w:styleId="0D59BEF3E6D14EF5B11AD6C2C26BA461">
    <w:name w:val="0D59BEF3E6D14EF5B11AD6C2C26BA461"/>
    <w:rsid w:val="005D3E42"/>
  </w:style>
  <w:style w:type="paragraph" w:customStyle="1" w:styleId="966D9397B1E44FE1ADF4C189EDCD0793">
    <w:name w:val="966D9397B1E44FE1ADF4C189EDCD0793"/>
    <w:rsid w:val="005D3E42"/>
  </w:style>
  <w:style w:type="paragraph" w:customStyle="1" w:styleId="859052F8EDB74116B8412F85CCFEF624">
    <w:name w:val="859052F8EDB74116B8412F85CCFEF624"/>
    <w:rsid w:val="005D3E42"/>
  </w:style>
  <w:style w:type="paragraph" w:customStyle="1" w:styleId="F7D830A35400467D986FD5602CDF0794">
    <w:name w:val="F7D830A35400467D986FD5602CDF0794"/>
    <w:rsid w:val="005D3E42"/>
  </w:style>
  <w:style w:type="paragraph" w:customStyle="1" w:styleId="B62719D27E2E4025B0D0984D4D4921DE">
    <w:name w:val="B62719D27E2E4025B0D0984D4D4921DE"/>
    <w:rsid w:val="005D3E42"/>
  </w:style>
  <w:style w:type="paragraph" w:customStyle="1" w:styleId="D69D7D51187144BF8E0F82AF80521B4A">
    <w:name w:val="D69D7D51187144BF8E0F82AF80521B4A"/>
    <w:rsid w:val="005D3E42"/>
  </w:style>
  <w:style w:type="paragraph" w:customStyle="1" w:styleId="C666AFFA86C7474F9B293D09E16859C7">
    <w:name w:val="C666AFFA86C7474F9B293D09E16859C7"/>
    <w:rsid w:val="005D3E42"/>
  </w:style>
  <w:style w:type="paragraph" w:customStyle="1" w:styleId="02E1E0AA7FB04D9E970126D9C6005FD8">
    <w:name w:val="02E1E0AA7FB04D9E970126D9C6005FD8"/>
    <w:rsid w:val="005D3E42"/>
  </w:style>
  <w:style w:type="paragraph" w:customStyle="1" w:styleId="DB192599FAA74997BE2DE5A6A105C2EB">
    <w:name w:val="DB192599FAA74997BE2DE5A6A105C2EB"/>
    <w:rsid w:val="005D3E42"/>
  </w:style>
  <w:style w:type="paragraph" w:customStyle="1" w:styleId="717420CAC5E24369992F9853AD75BC26">
    <w:name w:val="717420CAC5E24369992F9853AD75BC26"/>
    <w:rsid w:val="005D3E42"/>
  </w:style>
  <w:style w:type="paragraph" w:customStyle="1" w:styleId="FEA014C92F2E44CD9E1CB242CE72AC79">
    <w:name w:val="FEA014C92F2E44CD9E1CB242CE72AC79"/>
    <w:rsid w:val="005D3E42"/>
  </w:style>
  <w:style w:type="paragraph" w:customStyle="1" w:styleId="BF94FFC3A79B480F9C69D26231AC966E">
    <w:name w:val="BF94FFC3A79B480F9C69D26231AC966E"/>
    <w:rsid w:val="005D3E42"/>
  </w:style>
  <w:style w:type="paragraph" w:customStyle="1" w:styleId="CBE16C9D248D416BBD72B85E7A6FCF2F">
    <w:name w:val="CBE16C9D248D416BBD72B85E7A6FCF2F"/>
    <w:rsid w:val="005D3E42"/>
  </w:style>
  <w:style w:type="paragraph" w:customStyle="1" w:styleId="7280027A2CCE4E70B4A24FE047678874">
    <w:name w:val="7280027A2CCE4E70B4A24FE047678874"/>
    <w:rsid w:val="005D3E42"/>
  </w:style>
  <w:style w:type="paragraph" w:customStyle="1" w:styleId="951593804B554E69859FF014012F88D6">
    <w:name w:val="951593804B554E69859FF014012F88D6"/>
    <w:rsid w:val="005D3E42"/>
  </w:style>
  <w:style w:type="paragraph" w:customStyle="1" w:styleId="C70C410D30274C92AE3A7A692B431136">
    <w:name w:val="C70C410D30274C92AE3A7A692B431136"/>
    <w:rsid w:val="005D3E42"/>
  </w:style>
  <w:style w:type="paragraph" w:customStyle="1" w:styleId="088FB5839A8C44B3962F523B3B056F52">
    <w:name w:val="088FB5839A8C44B3962F523B3B056F52"/>
    <w:rsid w:val="005D3E42"/>
  </w:style>
  <w:style w:type="paragraph" w:customStyle="1" w:styleId="20C597D99B0344A3817D5FE78ADFF5D1">
    <w:name w:val="20C597D99B0344A3817D5FE78ADFF5D1"/>
    <w:rsid w:val="005D3E42"/>
  </w:style>
  <w:style w:type="paragraph" w:customStyle="1" w:styleId="03BCBB112F2F4C9482AF3ABF4B3AC9A0">
    <w:name w:val="03BCBB112F2F4C9482AF3ABF4B3AC9A0"/>
    <w:rsid w:val="005D3E42"/>
  </w:style>
  <w:style w:type="paragraph" w:customStyle="1" w:styleId="3EBFEDC1BE52434294B2F30C01BA354C">
    <w:name w:val="3EBFEDC1BE52434294B2F30C01BA354C"/>
    <w:rsid w:val="005D3E42"/>
  </w:style>
  <w:style w:type="paragraph" w:customStyle="1" w:styleId="5A34CB195B56465881C7788A9DCBF118">
    <w:name w:val="5A34CB195B56465881C7788A9DCBF118"/>
    <w:rsid w:val="005D3E42"/>
  </w:style>
  <w:style w:type="paragraph" w:customStyle="1" w:styleId="866DB3AB1081421D9BAB0CC0C9970B12">
    <w:name w:val="866DB3AB1081421D9BAB0CC0C9970B12"/>
    <w:rsid w:val="005D3E42"/>
  </w:style>
  <w:style w:type="paragraph" w:customStyle="1" w:styleId="BF7C8F7BBDBF42E6AEE8733AC781C38B">
    <w:name w:val="BF7C8F7BBDBF42E6AEE8733AC781C38B"/>
    <w:rsid w:val="005D3E42"/>
  </w:style>
  <w:style w:type="paragraph" w:customStyle="1" w:styleId="829280C3F21542AB9479B5AF06FCEECB">
    <w:name w:val="829280C3F21542AB9479B5AF06FCEECB"/>
    <w:rsid w:val="005D3E42"/>
  </w:style>
  <w:style w:type="paragraph" w:customStyle="1" w:styleId="7C10B17B16FD4D52924AD44E1F8DB95E">
    <w:name w:val="7C10B17B16FD4D52924AD44E1F8DB95E"/>
    <w:rsid w:val="005D3E42"/>
  </w:style>
  <w:style w:type="paragraph" w:customStyle="1" w:styleId="A8C8DCC47E3A4060B8F42BD717FA9E1B">
    <w:name w:val="A8C8DCC47E3A4060B8F42BD717FA9E1B"/>
    <w:rsid w:val="005D3E42"/>
  </w:style>
  <w:style w:type="paragraph" w:customStyle="1" w:styleId="299F20145BC1454DBA7AD336497C32E9">
    <w:name w:val="299F20145BC1454DBA7AD336497C32E9"/>
    <w:rsid w:val="004A00F3"/>
  </w:style>
  <w:style w:type="paragraph" w:customStyle="1" w:styleId="9A058880705B46FCAFA030CEAAAECC8C">
    <w:name w:val="9A058880705B46FCAFA030CEAAAECC8C"/>
    <w:rsid w:val="004A00F3"/>
  </w:style>
  <w:style w:type="paragraph" w:customStyle="1" w:styleId="FA7EB3A2016F4723BB92B78506784EE7">
    <w:name w:val="FA7EB3A2016F4723BB92B78506784EE7"/>
    <w:rsid w:val="004A00F3"/>
  </w:style>
  <w:style w:type="paragraph" w:customStyle="1" w:styleId="BCCB406C6DD64988AB5ED19F09645EA3">
    <w:name w:val="BCCB406C6DD64988AB5ED19F09645EA3"/>
    <w:rsid w:val="004A00F3"/>
  </w:style>
  <w:style w:type="paragraph" w:customStyle="1" w:styleId="DD528C75B0E342DEB199851D6A21EAEC">
    <w:name w:val="DD528C75B0E342DEB199851D6A21EAEC"/>
    <w:rsid w:val="004A00F3"/>
  </w:style>
  <w:style w:type="paragraph" w:customStyle="1" w:styleId="25C69B68776E4C73A8278EE227EAC2A5">
    <w:name w:val="25C69B68776E4C73A8278EE227EAC2A5"/>
    <w:rsid w:val="004A00F3"/>
  </w:style>
  <w:style w:type="paragraph" w:customStyle="1" w:styleId="68A7F9D68F8743E5A0948A9E6747242D">
    <w:name w:val="68A7F9D68F8743E5A0948A9E6747242D"/>
    <w:rsid w:val="004A00F3"/>
  </w:style>
  <w:style w:type="paragraph" w:customStyle="1" w:styleId="AAE4D612B76146B4B22CAF687A40970A">
    <w:name w:val="AAE4D612B76146B4B22CAF687A40970A"/>
    <w:rsid w:val="004A00F3"/>
  </w:style>
  <w:style w:type="paragraph" w:customStyle="1" w:styleId="E197DE3133064C5FBF668C16B9DBD5F2">
    <w:name w:val="E197DE3133064C5FBF668C16B9DBD5F2"/>
    <w:rsid w:val="005D3E42"/>
  </w:style>
  <w:style w:type="paragraph" w:customStyle="1" w:styleId="50BD30C8CB3043EF91C641A988C79D10">
    <w:name w:val="50BD30C8CB3043EF91C641A988C79D10"/>
    <w:rsid w:val="005D3E42"/>
  </w:style>
  <w:style w:type="paragraph" w:customStyle="1" w:styleId="78339CD979CD4730A5A7154690134433">
    <w:name w:val="78339CD979CD4730A5A7154690134433"/>
    <w:rsid w:val="005D3E42"/>
  </w:style>
  <w:style w:type="paragraph" w:customStyle="1" w:styleId="8A0CEE8B3E7145E08ADA52DBD51F59B6">
    <w:name w:val="8A0CEE8B3E7145E08ADA52DBD51F59B6"/>
    <w:rsid w:val="005D3E42"/>
  </w:style>
  <w:style w:type="paragraph" w:customStyle="1" w:styleId="19F16ACBC364405BBD34B4FC6D130D50">
    <w:name w:val="19F16ACBC364405BBD34B4FC6D130D50"/>
    <w:rsid w:val="005D3E42"/>
  </w:style>
  <w:style w:type="paragraph" w:customStyle="1" w:styleId="E9C2E119F7C14EACB6E8548E457CEA8E">
    <w:name w:val="E9C2E119F7C14EACB6E8548E457CEA8E"/>
    <w:rsid w:val="005D3E42"/>
  </w:style>
  <w:style w:type="paragraph" w:customStyle="1" w:styleId="5E3CED8C137343399DB92EB9D2CE21A9">
    <w:name w:val="5E3CED8C137343399DB92EB9D2CE21A9"/>
    <w:rsid w:val="005D3E42"/>
  </w:style>
  <w:style w:type="paragraph" w:customStyle="1" w:styleId="8C58F1A60847420CB19A7A3857B664E4">
    <w:name w:val="8C58F1A60847420CB19A7A3857B664E4"/>
    <w:rsid w:val="005D3E42"/>
  </w:style>
  <w:style w:type="paragraph" w:customStyle="1" w:styleId="94A6E10762B342298AB8DD8A03B1D246">
    <w:name w:val="94A6E10762B342298AB8DD8A03B1D246"/>
    <w:rsid w:val="004A00F3"/>
  </w:style>
  <w:style w:type="paragraph" w:customStyle="1" w:styleId="948DF35088734F18ABEA597E05B9EF0D">
    <w:name w:val="948DF35088734F18ABEA597E05B9EF0D"/>
    <w:rsid w:val="009E1710"/>
  </w:style>
  <w:style w:type="paragraph" w:customStyle="1" w:styleId="C802E9B64838487EB40C56C0EABD5880">
    <w:name w:val="C802E9B64838487EB40C56C0EABD5880"/>
    <w:rsid w:val="004A00F3"/>
  </w:style>
  <w:style w:type="paragraph" w:customStyle="1" w:styleId="E2FCE2E4D2C64E65A49AD68247670595">
    <w:name w:val="E2FCE2E4D2C64E65A49AD68247670595"/>
    <w:rsid w:val="004A00F3"/>
  </w:style>
  <w:style w:type="paragraph" w:customStyle="1" w:styleId="D52E2349C6DE4AECA44671D18D2B0411">
    <w:name w:val="D52E2349C6DE4AECA44671D18D2B0411"/>
    <w:rsid w:val="004A00F3"/>
  </w:style>
  <w:style w:type="paragraph" w:customStyle="1" w:styleId="B6C4E2961FD5493CB874249E5ED71D7A">
    <w:name w:val="B6C4E2961FD5493CB874249E5ED71D7A"/>
    <w:rsid w:val="004A00F3"/>
  </w:style>
  <w:style w:type="paragraph" w:customStyle="1" w:styleId="D486D6594F2E454DB13D7576AF5E757C">
    <w:name w:val="D486D6594F2E454DB13D7576AF5E757C"/>
    <w:rsid w:val="004A00F3"/>
  </w:style>
  <w:style w:type="paragraph" w:customStyle="1" w:styleId="D1A4914452CD466CB984D9B1DB3E9C1A">
    <w:name w:val="D1A4914452CD466CB984D9B1DB3E9C1A"/>
    <w:rsid w:val="009E1710"/>
  </w:style>
  <w:style w:type="paragraph" w:customStyle="1" w:styleId="03EBB1828DA44F21A664FDF2E45ACD54">
    <w:name w:val="03EBB1828DA44F21A664FDF2E45ACD54"/>
    <w:rsid w:val="009E1710"/>
  </w:style>
  <w:style w:type="paragraph" w:customStyle="1" w:styleId="2DA1ED730E3348898E2120796A10DADA">
    <w:name w:val="2DA1ED730E3348898E2120796A10DADA"/>
    <w:rsid w:val="004A00F3"/>
  </w:style>
  <w:style w:type="paragraph" w:customStyle="1" w:styleId="0BBCDD7B12DB4D2B86197FFC81FE58D9">
    <w:name w:val="0BBCDD7B12DB4D2B86197FFC81FE58D9"/>
    <w:rsid w:val="004A00F3"/>
  </w:style>
  <w:style w:type="paragraph" w:customStyle="1" w:styleId="C1AFC2DDC1C5448DBCB3F57C39595047">
    <w:name w:val="C1AFC2DDC1C5448DBCB3F57C39595047"/>
    <w:rsid w:val="004A00F3"/>
  </w:style>
  <w:style w:type="paragraph" w:customStyle="1" w:styleId="49B1BDD6AEF44C2BAD585C56298B8172">
    <w:name w:val="49B1BDD6AEF44C2BAD585C56298B8172"/>
    <w:rsid w:val="004A00F3"/>
  </w:style>
  <w:style w:type="paragraph" w:customStyle="1" w:styleId="1C13BBA95D9F4624938FAD3A25BBCC9C">
    <w:name w:val="1C13BBA95D9F4624938FAD3A25BBCC9C"/>
    <w:rsid w:val="004A00F3"/>
  </w:style>
  <w:style w:type="paragraph" w:customStyle="1" w:styleId="51C822226A7F43D0B6506A955E489FB2">
    <w:name w:val="51C822226A7F43D0B6506A955E489FB2"/>
    <w:rsid w:val="004A00F3"/>
  </w:style>
  <w:style w:type="paragraph" w:customStyle="1" w:styleId="540CFA76A85D4D74AF9502ACC07F1A32">
    <w:name w:val="540CFA76A85D4D74AF9502ACC07F1A32"/>
    <w:rsid w:val="004A00F3"/>
  </w:style>
  <w:style w:type="paragraph" w:customStyle="1" w:styleId="82FE5F5B11154267B8CBCB0F2E56A1BA">
    <w:name w:val="82FE5F5B11154267B8CBCB0F2E56A1BA"/>
    <w:rsid w:val="004A00F3"/>
  </w:style>
  <w:style w:type="paragraph" w:customStyle="1" w:styleId="19A635822E61438EB7AAA448E7425FC6">
    <w:name w:val="19A635822E61438EB7AAA448E7425FC6"/>
    <w:rsid w:val="009E1710"/>
  </w:style>
  <w:style w:type="paragraph" w:customStyle="1" w:styleId="7FB6BE3342704743B7E750658B6B3A8D">
    <w:name w:val="7FB6BE3342704743B7E750658B6B3A8D"/>
    <w:rsid w:val="009E1710"/>
  </w:style>
  <w:style w:type="paragraph" w:customStyle="1" w:styleId="3B1E190C94BF43F1B6113317820A8FDB">
    <w:name w:val="3B1E190C94BF43F1B6113317820A8FDB"/>
    <w:rsid w:val="009E1710"/>
  </w:style>
  <w:style w:type="paragraph" w:customStyle="1" w:styleId="0C747EEDF94B4DDB8839FEEC8A6A069B">
    <w:name w:val="0C747EEDF94B4DDB8839FEEC8A6A069B"/>
    <w:rsid w:val="009E1710"/>
  </w:style>
  <w:style w:type="paragraph" w:customStyle="1" w:styleId="36BFCB81149D42EBB2EE696E5BF4EEEF">
    <w:name w:val="36BFCB81149D42EBB2EE696E5BF4EEEF"/>
    <w:rsid w:val="009E1710"/>
  </w:style>
  <w:style w:type="paragraph" w:customStyle="1" w:styleId="2CB60210D52C46809DFEC4245CA17B75">
    <w:name w:val="2CB60210D52C46809DFEC4245CA17B75"/>
    <w:rsid w:val="004A00F3"/>
  </w:style>
  <w:style w:type="paragraph" w:customStyle="1" w:styleId="BC1A62627B314D768D69E887798573E1">
    <w:name w:val="BC1A62627B314D768D69E887798573E1"/>
    <w:rsid w:val="004A00F3"/>
  </w:style>
  <w:style w:type="paragraph" w:customStyle="1" w:styleId="E72B71FCB60640A4918E30030AEC2A07">
    <w:name w:val="E72B71FCB60640A4918E30030AEC2A07"/>
    <w:rsid w:val="004A00F3"/>
  </w:style>
  <w:style w:type="paragraph" w:customStyle="1" w:styleId="AC404AD285DD47469D28F5BAA0274ED7">
    <w:name w:val="AC404AD285DD47469D28F5BAA0274ED7"/>
    <w:rsid w:val="004A00F3"/>
  </w:style>
  <w:style w:type="paragraph" w:customStyle="1" w:styleId="4826F3E21C50422DAFCF647D760463D8">
    <w:name w:val="4826F3E21C50422DAFCF647D760463D8"/>
    <w:rsid w:val="004A00F3"/>
  </w:style>
  <w:style w:type="paragraph" w:customStyle="1" w:styleId="948735E4E96345D789C914E3582A403F">
    <w:name w:val="948735E4E96345D789C914E3582A403F"/>
    <w:rsid w:val="004A00F3"/>
  </w:style>
  <w:style w:type="paragraph" w:customStyle="1" w:styleId="C7A40974EF7A450693DB51826EE307D25">
    <w:name w:val="C7A40974EF7A450693DB51826EE307D25"/>
    <w:rsid w:val="00210504"/>
    <w:pPr>
      <w:bidi/>
      <w:spacing w:line="360" w:lineRule="auto"/>
      <w:jc w:val="both"/>
    </w:pPr>
    <w:rPr>
      <w:rFonts w:ascii="Times New Roman" w:eastAsiaTheme="minorHAnsi" w:hAnsi="Times New Roman" w:cs="B Nazanin"/>
      <w:color w:val="000000" w:themeColor="text1"/>
      <w:szCs w:val="24"/>
    </w:rPr>
  </w:style>
  <w:style w:type="paragraph" w:customStyle="1" w:styleId="FF262AEFE4534B94979B8389B52273415">
    <w:name w:val="FF262AEFE4534B94979B8389B52273415"/>
    <w:rsid w:val="00210504"/>
    <w:pPr>
      <w:bidi/>
      <w:spacing w:line="360" w:lineRule="auto"/>
      <w:jc w:val="both"/>
    </w:pPr>
    <w:rPr>
      <w:rFonts w:ascii="Times New Roman" w:eastAsiaTheme="minorHAnsi" w:hAnsi="Times New Roman" w:cs="B Nazanin"/>
      <w:color w:val="000000" w:themeColor="text1"/>
      <w:szCs w:val="24"/>
    </w:rPr>
  </w:style>
  <w:style w:type="paragraph" w:customStyle="1" w:styleId="106EF7286A9A4F5BBD7883A0B4D506A15">
    <w:name w:val="106EF7286A9A4F5BBD7883A0B4D506A15"/>
    <w:rsid w:val="00210504"/>
    <w:pPr>
      <w:bidi/>
      <w:spacing w:line="360" w:lineRule="auto"/>
      <w:jc w:val="both"/>
    </w:pPr>
    <w:rPr>
      <w:rFonts w:ascii="Times New Roman" w:eastAsiaTheme="minorHAnsi" w:hAnsi="Times New Roman" w:cs="B Nazanin"/>
      <w:color w:val="000000" w:themeColor="text1"/>
      <w:szCs w:val="24"/>
    </w:rPr>
  </w:style>
  <w:style w:type="paragraph" w:customStyle="1" w:styleId="CAAB118D573749FA89EF64F03240DDB05">
    <w:name w:val="CAAB118D573749FA89EF64F03240DDB05"/>
    <w:rsid w:val="00210504"/>
    <w:pPr>
      <w:bidi/>
      <w:spacing w:line="360" w:lineRule="auto"/>
      <w:jc w:val="both"/>
    </w:pPr>
    <w:rPr>
      <w:rFonts w:ascii="Times New Roman" w:eastAsiaTheme="minorHAnsi" w:hAnsi="Times New Roman" w:cs="B Nazanin"/>
      <w:color w:val="000000" w:themeColor="text1"/>
      <w:szCs w:val="24"/>
    </w:rPr>
  </w:style>
  <w:style w:type="paragraph" w:customStyle="1" w:styleId="3C82ABF77348456C9341F8E67A8B61965">
    <w:name w:val="3C82ABF77348456C9341F8E67A8B61965"/>
    <w:rsid w:val="00210504"/>
    <w:pPr>
      <w:bidi/>
      <w:spacing w:line="360" w:lineRule="auto"/>
      <w:jc w:val="both"/>
    </w:pPr>
    <w:rPr>
      <w:rFonts w:ascii="Times New Roman" w:eastAsiaTheme="minorHAnsi" w:hAnsi="Times New Roman" w:cs="B Nazanin"/>
      <w:color w:val="000000" w:themeColor="text1"/>
      <w:szCs w:val="24"/>
    </w:rPr>
  </w:style>
  <w:style w:type="paragraph" w:customStyle="1" w:styleId="D2DA03E76B314F66835922F2EF1615975">
    <w:name w:val="D2DA03E76B314F66835922F2EF1615975"/>
    <w:rsid w:val="00210504"/>
    <w:pPr>
      <w:bidi/>
      <w:spacing w:after="0" w:line="240" w:lineRule="auto"/>
      <w:jc w:val="center"/>
    </w:pPr>
    <w:rPr>
      <w:rFonts w:asciiTheme="majorBidi" w:eastAsiaTheme="minorHAnsi" w:hAnsiTheme="majorBidi" w:cs="B Nazanin"/>
      <w:color w:val="000000" w:themeColor="text1"/>
      <w:sz w:val="20"/>
      <w:lang w:val="de-DE" w:bidi="fa-IR"/>
    </w:rPr>
  </w:style>
  <w:style w:type="paragraph" w:customStyle="1" w:styleId="B4A178E0232442B7BCAB70569F7A408B5">
    <w:name w:val="B4A178E0232442B7BCAB70569F7A408B5"/>
    <w:rsid w:val="00210504"/>
    <w:pPr>
      <w:bidi/>
      <w:spacing w:line="360" w:lineRule="auto"/>
      <w:jc w:val="both"/>
    </w:pPr>
    <w:rPr>
      <w:rFonts w:ascii="Times New Roman" w:eastAsiaTheme="minorHAnsi" w:hAnsi="Times New Roman" w:cs="B Nazanin"/>
      <w:color w:val="000000" w:themeColor="text1"/>
      <w:szCs w:val="24"/>
    </w:rPr>
  </w:style>
  <w:style w:type="paragraph" w:customStyle="1" w:styleId="6EDB6DFBA01F41BF9ED121EBA234D98D5">
    <w:name w:val="6EDB6DFBA01F41BF9ED121EBA234D98D5"/>
    <w:rsid w:val="00210504"/>
    <w:pPr>
      <w:bidi/>
      <w:spacing w:line="360" w:lineRule="auto"/>
      <w:jc w:val="both"/>
    </w:pPr>
    <w:rPr>
      <w:rFonts w:ascii="Times New Roman" w:eastAsiaTheme="minorHAnsi" w:hAnsi="Times New Roman" w:cs="B Nazanin"/>
      <w:color w:val="000000" w:themeColor="text1"/>
      <w:szCs w:val="24"/>
    </w:rPr>
  </w:style>
  <w:style w:type="paragraph" w:customStyle="1" w:styleId="5BD65544E49A4B27AD7296A42995C1725">
    <w:name w:val="5BD65544E49A4B27AD7296A42995C1725"/>
    <w:rsid w:val="00210504"/>
    <w:pPr>
      <w:bidi/>
      <w:spacing w:after="0" w:line="240" w:lineRule="auto"/>
      <w:jc w:val="center"/>
    </w:pPr>
    <w:rPr>
      <w:rFonts w:asciiTheme="majorBidi" w:eastAsiaTheme="minorHAnsi" w:hAnsiTheme="majorBidi" w:cs="B Nazanin"/>
      <w:color w:val="000000" w:themeColor="text1"/>
      <w:sz w:val="20"/>
      <w:lang w:val="de-DE" w:bidi="fa-IR"/>
    </w:rPr>
  </w:style>
  <w:style w:type="paragraph" w:customStyle="1" w:styleId="EBE76D73FBAA4576B748E95D4932C0315">
    <w:name w:val="EBE76D73FBAA4576B748E95D4932C0315"/>
    <w:rsid w:val="00210504"/>
    <w:pPr>
      <w:bidi/>
      <w:spacing w:after="0" w:line="240" w:lineRule="auto"/>
      <w:jc w:val="center"/>
    </w:pPr>
    <w:rPr>
      <w:rFonts w:asciiTheme="majorBidi" w:eastAsiaTheme="minorHAnsi" w:hAnsiTheme="majorBidi" w:cs="B Nazanin"/>
      <w:color w:val="000000" w:themeColor="text1"/>
      <w:sz w:val="20"/>
      <w:lang w:val="de-DE" w:bidi="fa-IR"/>
    </w:rPr>
  </w:style>
  <w:style w:type="paragraph" w:customStyle="1" w:styleId="C2861C012C50499580A48440CC07C0685">
    <w:name w:val="C2861C012C50499580A48440CC07C0685"/>
    <w:rsid w:val="00210504"/>
    <w:pPr>
      <w:bidi/>
      <w:spacing w:after="0" w:line="240" w:lineRule="auto"/>
      <w:jc w:val="center"/>
    </w:pPr>
    <w:rPr>
      <w:rFonts w:asciiTheme="majorBidi" w:eastAsiaTheme="minorHAnsi" w:hAnsiTheme="majorBidi" w:cs="B Nazanin"/>
      <w:color w:val="000000" w:themeColor="text1"/>
      <w:sz w:val="20"/>
      <w:lang w:val="de-DE" w:bidi="fa-IR"/>
    </w:rPr>
  </w:style>
  <w:style w:type="paragraph" w:customStyle="1" w:styleId="425CDD7E1CCC4715A0962CACD3DAF75F1">
    <w:name w:val="425CDD7E1CCC4715A0962CACD3DAF75F1"/>
    <w:rsid w:val="00210504"/>
    <w:pPr>
      <w:bidi/>
      <w:spacing w:after="0" w:line="240" w:lineRule="auto"/>
      <w:jc w:val="center"/>
    </w:pPr>
    <w:rPr>
      <w:rFonts w:asciiTheme="majorBidi" w:eastAsiaTheme="minorHAnsi" w:hAnsiTheme="majorBidi" w:cs="B Nazanin"/>
      <w:color w:val="000000" w:themeColor="text1"/>
      <w:sz w:val="20"/>
      <w:lang w:val="de-DE" w:bidi="fa-IR"/>
    </w:rPr>
  </w:style>
  <w:style w:type="paragraph" w:customStyle="1" w:styleId="B549E6A07BED4CC08FC9CB86B6A468D45">
    <w:name w:val="B549E6A07BED4CC08FC9CB86B6A468D45"/>
    <w:rsid w:val="00210504"/>
    <w:pPr>
      <w:bidi/>
      <w:spacing w:after="0" w:line="240" w:lineRule="auto"/>
      <w:jc w:val="center"/>
    </w:pPr>
    <w:rPr>
      <w:rFonts w:asciiTheme="majorBidi" w:eastAsiaTheme="minorHAnsi" w:hAnsiTheme="majorBidi" w:cs="B Nazanin"/>
      <w:color w:val="000000" w:themeColor="text1"/>
      <w:sz w:val="20"/>
      <w:lang w:val="de-DE" w:bidi="fa-IR"/>
    </w:rPr>
  </w:style>
  <w:style w:type="paragraph" w:customStyle="1" w:styleId="7D93E6E7D7B047539E7F47CC36C274E21">
    <w:name w:val="7D93E6E7D7B047539E7F47CC36C274E21"/>
    <w:rsid w:val="00210504"/>
    <w:pPr>
      <w:bidi/>
      <w:spacing w:after="0" w:line="240" w:lineRule="auto"/>
      <w:jc w:val="center"/>
    </w:pPr>
    <w:rPr>
      <w:rFonts w:asciiTheme="majorBidi" w:eastAsiaTheme="minorHAnsi" w:hAnsiTheme="majorBidi" w:cs="B Nazanin"/>
      <w:color w:val="000000" w:themeColor="text1"/>
      <w:sz w:val="20"/>
      <w:lang w:val="de-DE" w:bidi="fa-IR"/>
    </w:rPr>
  </w:style>
  <w:style w:type="paragraph" w:customStyle="1" w:styleId="E6A2E61AD6934BFC8743C62E855C84B95">
    <w:name w:val="E6A2E61AD6934BFC8743C62E855C84B95"/>
    <w:rsid w:val="00210504"/>
    <w:pPr>
      <w:bidi/>
      <w:spacing w:line="240" w:lineRule="auto"/>
      <w:jc w:val="center"/>
    </w:pPr>
    <w:rPr>
      <w:rFonts w:ascii="Times New Roman" w:eastAsiaTheme="minorHAnsi" w:hAnsi="Times New Roman" w:cs="B Nazanin"/>
      <w:color w:val="000000" w:themeColor="text1"/>
      <w:szCs w:val="24"/>
    </w:rPr>
  </w:style>
  <w:style w:type="paragraph" w:customStyle="1" w:styleId="1EFBD6C0C1C54473901CD7845F2E2018">
    <w:name w:val="1EFBD6C0C1C54473901CD7845F2E2018"/>
    <w:rsid w:val="00813A55"/>
  </w:style>
  <w:style w:type="paragraph" w:customStyle="1" w:styleId="6D28553571484153A832D90A26597A2A">
    <w:name w:val="6D28553571484153A832D90A26597A2A"/>
    <w:rsid w:val="00813A55"/>
  </w:style>
  <w:style w:type="paragraph" w:customStyle="1" w:styleId="980AA32C5C5142838A2EE022AF63C33D">
    <w:name w:val="980AA32C5C5142838A2EE022AF63C33D"/>
    <w:rsid w:val="00813A55"/>
  </w:style>
  <w:style w:type="paragraph" w:customStyle="1" w:styleId="28FBD79167DF47A1AF43FD679E37F99D">
    <w:name w:val="28FBD79167DF47A1AF43FD679E37F99D"/>
    <w:rsid w:val="00813A55"/>
  </w:style>
  <w:style w:type="paragraph" w:customStyle="1" w:styleId="D2E611ED810D49B3A500788AACF21508">
    <w:name w:val="D2E611ED810D49B3A500788AACF21508"/>
    <w:rsid w:val="00813A55"/>
  </w:style>
  <w:style w:type="paragraph" w:customStyle="1" w:styleId="FCDED64DC2BA4C93B93AA09DE74C52FD">
    <w:name w:val="FCDED64DC2BA4C93B93AA09DE74C52FD"/>
    <w:rsid w:val="00813A55"/>
  </w:style>
  <w:style w:type="paragraph" w:customStyle="1" w:styleId="905E294101A347BE80A6036602ADF07B">
    <w:name w:val="905E294101A347BE80A6036602ADF07B"/>
    <w:rsid w:val="00813A55"/>
  </w:style>
  <w:style w:type="paragraph" w:customStyle="1" w:styleId="2C8C5DA1F1B84798A386E258AF11A34C">
    <w:name w:val="2C8C5DA1F1B84798A386E258AF11A34C"/>
    <w:rsid w:val="00813A55"/>
  </w:style>
  <w:style w:type="paragraph" w:customStyle="1" w:styleId="075C7D213CAD4ECE97CFAF02ACAC9FB8">
    <w:name w:val="075C7D213CAD4ECE97CFAF02ACAC9FB8"/>
    <w:rsid w:val="00813A55"/>
  </w:style>
  <w:style w:type="paragraph" w:customStyle="1" w:styleId="81315033924E4D1C947CFB1213BB65D9">
    <w:name w:val="81315033924E4D1C947CFB1213BB65D9"/>
    <w:rsid w:val="00813A55"/>
  </w:style>
  <w:style w:type="paragraph" w:customStyle="1" w:styleId="7B152C9A9E8442F4BB90659BC887A517">
    <w:name w:val="7B152C9A9E8442F4BB90659BC887A517"/>
    <w:rsid w:val="00245821"/>
  </w:style>
  <w:style w:type="paragraph" w:customStyle="1" w:styleId="0586F0403CAB44269EE1D0CDF6763FDD">
    <w:name w:val="0586F0403CAB44269EE1D0CDF6763FDD"/>
    <w:rsid w:val="00245821"/>
  </w:style>
  <w:style w:type="paragraph" w:customStyle="1" w:styleId="677679D272D24D1387181E8A2538BFE4">
    <w:name w:val="677679D272D24D1387181E8A2538BFE4"/>
    <w:rsid w:val="00813A55"/>
  </w:style>
  <w:style w:type="paragraph" w:customStyle="1" w:styleId="1F08375750BC4C7782609E7B658D0A34">
    <w:name w:val="1F08375750BC4C7782609E7B658D0A34"/>
    <w:rsid w:val="00813A55"/>
  </w:style>
  <w:style w:type="paragraph" w:customStyle="1" w:styleId="58644E89C4784E159CAA77AC9E0426A1">
    <w:name w:val="58644E89C4784E159CAA77AC9E0426A1"/>
    <w:rsid w:val="00813A55"/>
  </w:style>
  <w:style w:type="paragraph" w:customStyle="1" w:styleId="345031AFD3BC4D0E83433A6BB4F1795F">
    <w:name w:val="345031AFD3BC4D0E83433A6BB4F1795F"/>
    <w:rsid w:val="00813A55"/>
  </w:style>
  <w:style w:type="paragraph" w:customStyle="1" w:styleId="06D7997A13FB4CF783F89955561E338C">
    <w:name w:val="06D7997A13FB4CF783F89955561E338C"/>
    <w:rsid w:val="00813A55"/>
  </w:style>
  <w:style w:type="paragraph" w:customStyle="1" w:styleId="6942BFA7D86C445AB4CF985FD263D811">
    <w:name w:val="6942BFA7D86C445AB4CF985FD263D811"/>
    <w:rsid w:val="00813A55"/>
  </w:style>
  <w:style w:type="paragraph" w:customStyle="1" w:styleId="8D1290EE6344445DB516EDD6C462BAC0">
    <w:name w:val="8D1290EE6344445DB516EDD6C462BAC0"/>
    <w:rsid w:val="00813A55"/>
  </w:style>
  <w:style w:type="paragraph" w:customStyle="1" w:styleId="E0011DE4FA494DC19415F39B0688A470">
    <w:name w:val="E0011DE4FA494DC19415F39B0688A470"/>
    <w:rsid w:val="00813A55"/>
  </w:style>
  <w:style w:type="paragraph" w:customStyle="1" w:styleId="077D2175D9F74E77B36F234D715EAF73">
    <w:name w:val="077D2175D9F74E77B36F234D715EAF73"/>
    <w:rsid w:val="00813A55"/>
  </w:style>
  <w:style w:type="paragraph" w:customStyle="1" w:styleId="745B9AAFCC844BCDA462BAA4F6F22876">
    <w:name w:val="745B9AAFCC844BCDA462BAA4F6F22876"/>
    <w:rsid w:val="00813A55"/>
  </w:style>
  <w:style w:type="paragraph" w:customStyle="1" w:styleId="EF23DE1218BE48A3B877B0475CF40779">
    <w:name w:val="EF23DE1218BE48A3B877B0475CF40779"/>
    <w:rsid w:val="00813A55"/>
  </w:style>
  <w:style w:type="paragraph" w:customStyle="1" w:styleId="EAF22EAF19D74F918C01C63E9C47366E">
    <w:name w:val="EAF22EAF19D74F918C01C63E9C47366E"/>
    <w:rsid w:val="00813A55"/>
  </w:style>
  <w:style w:type="paragraph" w:customStyle="1" w:styleId="41F0C4119A0E46448C294135BE4E4392">
    <w:name w:val="41F0C4119A0E46448C294135BE4E4392"/>
    <w:rsid w:val="00813A55"/>
  </w:style>
  <w:style w:type="paragraph" w:customStyle="1" w:styleId="3C55337CBB04430F9BEBC5EF69CDEC74">
    <w:name w:val="3C55337CBB04430F9BEBC5EF69CDEC74"/>
    <w:rsid w:val="00813A55"/>
  </w:style>
  <w:style w:type="paragraph" w:customStyle="1" w:styleId="6157CC9FE3C64627B052884ECAC8945E">
    <w:name w:val="6157CC9FE3C64627B052884ECAC8945E"/>
    <w:rsid w:val="00245821"/>
  </w:style>
  <w:style w:type="paragraph" w:customStyle="1" w:styleId="CE5B31CFAD0840E2B2D3A65D24AAB245">
    <w:name w:val="CE5B31CFAD0840E2B2D3A65D24AAB245"/>
    <w:rsid w:val="00245821"/>
  </w:style>
  <w:style w:type="paragraph" w:customStyle="1" w:styleId="C5A219C08A7D40D0913A4CFE9E8D3543">
    <w:name w:val="C5A219C08A7D40D0913A4CFE9E8D3543"/>
    <w:rsid w:val="00245821"/>
  </w:style>
  <w:style w:type="paragraph" w:customStyle="1" w:styleId="EF17501E5B414EE68F232E0D3DE8F1F7">
    <w:name w:val="EF17501E5B414EE68F232E0D3DE8F1F7"/>
    <w:rsid w:val="00245821"/>
  </w:style>
  <w:style w:type="paragraph" w:customStyle="1" w:styleId="DC2FAB52FFA842D6A39B2FB02DFCED85">
    <w:name w:val="DC2FAB52FFA842D6A39B2FB02DFCED85"/>
    <w:rsid w:val="00245821"/>
  </w:style>
  <w:style w:type="paragraph" w:customStyle="1" w:styleId="047F18E79DF141088774431538109354">
    <w:name w:val="047F18E79DF141088774431538109354"/>
    <w:rsid w:val="00245821"/>
  </w:style>
  <w:style w:type="paragraph" w:customStyle="1" w:styleId="85FC7C1E3C79488182F6E0123967A150">
    <w:name w:val="85FC7C1E3C79488182F6E0123967A150"/>
    <w:rsid w:val="00245821"/>
  </w:style>
  <w:style w:type="paragraph" w:customStyle="1" w:styleId="93AD49685AE34309B33A2A7ED63712A1">
    <w:name w:val="93AD49685AE34309B33A2A7ED63712A1"/>
    <w:rsid w:val="00245821"/>
  </w:style>
  <w:style w:type="paragraph" w:customStyle="1" w:styleId="175E86D925704A45ABCFDC9895A1BAE9">
    <w:name w:val="175E86D925704A45ABCFDC9895A1BAE9"/>
    <w:rsid w:val="00245821"/>
  </w:style>
  <w:style w:type="paragraph" w:customStyle="1" w:styleId="CB3A45E7E7B047B7893CD9481675008B">
    <w:name w:val="CB3A45E7E7B047B7893CD9481675008B"/>
    <w:rsid w:val="00245821"/>
  </w:style>
  <w:style w:type="paragraph" w:customStyle="1" w:styleId="EF08270ED6A5412C89B3F19E67612ECC">
    <w:name w:val="EF08270ED6A5412C89B3F19E67612ECC"/>
    <w:rsid w:val="00245821"/>
  </w:style>
  <w:style w:type="paragraph" w:customStyle="1" w:styleId="CD144B6A7F814DB4B2DBDABB5EE3A4EB">
    <w:name w:val="CD144B6A7F814DB4B2DBDABB5EE3A4EB"/>
    <w:rsid w:val="00245821"/>
  </w:style>
  <w:style w:type="paragraph" w:customStyle="1" w:styleId="663A70167BC844C28F3EE7048873F203">
    <w:name w:val="663A70167BC844C28F3EE7048873F203"/>
    <w:rsid w:val="00245821"/>
  </w:style>
  <w:style w:type="paragraph" w:customStyle="1" w:styleId="48428593F8894E28935B0057EF0C0879">
    <w:name w:val="48428593F8894E28935B0057EF0C0879"/>
    <w:rsid w:val="00245821"/>
  </w:style>
  <w:style w:type="paragraph" w:customStyle="1" w:styleId="EFB65F767BF1401F92FFF2B7935694D8">
    <w:name w:val="EFB65F767BF1401F92FFF2B7935694D8"/>
    <w:rsid w:val="00245821"/>
  </w:style>
  <w:style w:type="paragraph" w:customStyle="1" w:styleId="BCB6A7D6730B4C6681AEA4C9205790B3">
    <w:name w:val="BCB6A7D6730B4C6681AEA4C9205790B3"/>
    <w:rsid w:val="00245821"/>
  </w:style>
  <w:style w:type="paragraph" w:customStyle="1" w:styleId="7D5C70208F424B1C9D1925F2E51389B0">
    <w:name w:val="7D5C70208F424B1C9D1925F2E51389B0"/>
    <w:rsid w:val="00245821"/>
  </w:style>
  <w:style w:type="paragraph" w:customStyle="1" w:styleId="6221849A39EE4CFBB8E3F1A508ACEBAA">
    <w:name w:val="6221849A39EE4CFBB8E3F1A508ACEBAA"/>
    <w:rsid w:val="00245821"/>
  </w:style>
  <w:style w:type="paragraph" w:customStyle="1" w:styleId="88F9D31055954740B790D5CC7906A00B">
    <w:name w:val="88F9D31055954740B790D5CC7906A00B"/>
    <w:rsid w:val="00245821"/>
  </w:style>
  <w:style w:type="paragraph" w:customStyle="1" w:styleId="E7F98E5BD53B49908555C563B9431969">
    <w:name w:val="E7F98E5BD53B49908555C563B9431969"/>
    <w:rsid w:val="00245821"/>
  </w:style>
  <w:style w:type="paragraph" w:customStyle="1" w:styleId="F29BEE0AADB54CC9A91656DD877B87FD">
    <w:name w:val="F29BEE0AADB54CC9A91656DD877B87FD"/>
    <w:rsid w:val="00245821"/>
  </w:style>
  <w:style w:type="paragraph" w:customStyle="1" w:styleId="E3C9EBE1C48E472A9BC11E6DC144E143">
    <w:name w:val="E3C9EBE1C48E472A9BC11E6DC144E143"/>
    <w:rsid w:val="00245821"/>
  </w:style>
  <w:style w:type="paragraph" w:customStyle="1" w:styleId="1032C49152B44D2DAE74DCF604A83EF0">
    <w:name w:val="1032C49152B44D2DAE74DCF604A83EF0"/>
    <w:rsid w:val="00245821"/>
  </w:style>
  <w:style w:type="paragraph" w:customStyle="1" w:styleId="CBDFC00A025D4FD79F42691ED8DBCDDD">
    <w:name w:val="CBDFC00A025D4FD79F42691ED8DBCDDD"/>
    <w:rsid w:val="00245821"/>
  </w:style>
  <w:style w:type="paragraph" w:customStyle="1" w:styleId="63EF4E9E4C5E4BB686446139376A0985">
    <w:name w:val="63EF4E9E4C5E4BB686446139376A0985"/>
    <w:rsid w:val="00245821"/>
  </w:style>
  <w:style w:type="paragraph" w:customStyle="1" w:styleId="5CF15688DE3A4AF68513C04C65519729">
    <w:name w:val="5CF15688DE3A4AF68513C04C65519729"/>
    <w:rsid w:val="00245821"/>
  </w:style>
  <w:style w:type="paragraph" w:customStyle="1" w:styleId="7CF4E03673D84559AB340BE345A9D2BE">
    <w:name w:val="7CF4E03673D84559AB340BE345A9D2BE"/>
    <w:rsid w:val="00245821"/>
  </w:style>
  <w:style w:type="paragraph" w:customStyle="1" w:styleId="65D6A88869BB475097EF274FD4328B2B">
    <w:name w:val="65D6A88869BB475097EF274FD4328B2B"/>
    <w:rsid w:val="00245821"/>
  </w:style>
  <w:style w:type="paragraph" w:customStyle="1" w:styleId="EA3FE544C9964D13B642003D51B219D3">
    <w:name w:val="EA3FE544C9964D13B642003D51B219D3"/>
    <w:rsid w:val="00245821"/>
  </w:style>
  <w:style w:type="paragraph" w:customStyle="1" w:styleId="0648347506D341D2AE7A93E019F787F8">
    <w:name w:val="0648347506D341D2AE7A93E019F787F8"/>
    <w:rsid w:val="00245821"/>
  </w:style>
  <w:style w:type="paragraph" w:customStyle="1" w:styleId="8AC7CCB908BD4354A8FB12F0D105ADA3">
    <w:name w:val="8AC7CCB908BD4354A8FB12F0D105ADA3"/>
    <w:rsid w:val="00245821"/>
  </w:style>
  <w:style w:type="paragraph" w:customStyle="1" w:styleId="F1240F0A4A744FFC9FAB4F42E80B5644">
    <w:name w:val="F1240F0A4A744FFC9FAB4F42E80B5644"/>
    <w:rsid w:val="00245821"/>
  </w:style>
  <w:style w:type="paragraph" w:customStyle="1" w:styleId="A924052D377F40E69E8D799C7F298893">
    <w:name w:val="A924052D377F40E69E8D799C7F298893"/>
    <w:rsid w:val="00245821"/>
  </w:style>
  <w:style w:type="paragraph" w:customStyle="1" w:styleId="CD38DAD3EAF54F24B6373EA8EA934B68">
    <w:name w:val="CD38DAD3EAF54F24B6373EA8EA934B68"/>
    <w:rsid w:val="00245821"/>
  </w:style>
  <w:style w:type="paragraph" w:customStyle="1" w:styleId="46526B7CCF4B4513A18CA2F6C4C93105">
    <w:name w:val="46526B7CCF4B4513A18CA2F6C4C93105"/>
    <w:rsid w:val="00245821"/>
  </w:style>
  <w:style w:type="paragraph" w:customStyle="1" w:styleId="9F7E07A86EA94BAE8085415F6EDD0367">
    <w:name w:val="9F7E07A86EA94BAE8085415F6EDD0367"/>
    <w:rsid w:val="00245821"/>
  </w:style>
  <w:style w:type="paragraph" w:customStyle="1" w:styleId="4AEB195389B14341AB41686593342A98">
    <w:name w:val="4AEB195389B14341AB41686593342A98"/>
    <w:rsid w:val="00245821"/>
  </w:style>
  <w:style w:type="paragraph" w:customStyle="1" w:styleId="9ADE8BA758204CA49CC528D116F8ED57">
    <w:name w:val="9ADE8BA758204CA49CC528D116F8ED57"/>
    <w:rsid w:val="00245821"/>
  </w:style>
  <w:style w:type="paragraph" w:customStyle="1" w:styleId="FE81DC6FA5E044F4B74AC520F76BEFBB">
    <w:name w:val="FE81DC6FA5E044F4B74AC520F76BEFBB"/>
    <w:rsid w:val="00245821"/>
  </w:style>
  <w:style w:type="paragraph" w:customStyle="1" w:styleId="1343EAAB82B4454B8A090B9C2E8BCA08">
    <w:name w:val="1343EAAB82B4454B8A090B9C2E8BCA08"/>
    <w:rsid w:val="00245821"/>
  </w:style>
  <w:style w:type="paragraph" w:customStyle="1" w:styleId="4865F2A9D5B9423F8A55B291832204B4">
    <w:name w:val="4865F2A9D5B9423F8A55B291832204B4"/>
    <w:rsid w:val="00245821"/>
  </w:style>
  <w:style w:type="paragraph" w:customStyle="1" w:styleId="7EF0E713C9984151B8D718BD5FEE2C97">
    <w:name w:val="7EF0E713C9984151B8D718BD5FEE2C97"/>
    <w:rsid w:val="00245821"/>
  </w:style>
  <w:style w:type="paragraph" w:customStyle="1" w:styleId="07201FDA862541B79819BC2DBE32F219">
    <w:name w:val="07201FDA862541B79819BC2DBE32F219"/>
    <w:rsid w:val="00245821"/>
  </w:style>
  <w:style w:type="paragraph" w:customStyle="1" w:styleId="03AA49531E9E451CB140D3B8226DB06A">
    <w:name w:val="03AA49531E9E451CB140D3B8226DB06A"/>
    <w:rsid w:val="00245821"/>
  </w:style>
  <w:style w:type="paragraph" w:customStyle="1" w:styleId="E51DD4C7B9D44994B4DD7427BABD73D6">
    <w:name w:val="E51DD4C7B9D44994B4DD7427BABD73D6"/>
    <w:rsid w:val="00245821"/>
  </w:style>
  <w:style w:type="paragraph" w:customStyle="1" w:styleId="21DFC8B9371E43C5B3A828791A97571B">
    <w:name w:val="21DFC8B9371E43C5B3A828791A97571B"/>
    <w:rsid w:val="00245821"/>
  </w:style>
  <w:style w:type="paragraph" w:customStyle="1" w:styleId="E4AC475E11DB42359EB29A210C50B918">
    <w:name w:val="E4AC475E11DB42359EB29A210C50B918"/>
    <w:rsid w:val="00245821"/>
  </w:style>
  <w:style w:type="paragraph" w:customStyle="1" w:styleId="1EEF15833E0F4FD19488B1EAF9B17FC2">
    <w:name w:val="1EEF15833E0F4FD19488B1EAF9B17FC2"/>
    <w:rsid w:val="00245821"/>
  </w:style>
  <w:style w:type="paragraph" w:customStyle="1" w:styleId="40D3352E25B34E5CA73BF50A308FB91D">
    <w:name w:val="40D3352E25B34E5CA73BF50A308FB91D"/>
    <w:rsid w:val="00245821"/>
  </w:style>
  <w:style w:type="paragraph" w:customStyle="1" w:styleId="5AAC5C8C8F954C75946008202443C292">
    <w:name w:val="5AAC5C8C8F954C75946008202443C292"/>
    <w:rsid w:val="00245821"/>
  </w:style>
  <w:style w:type="paragraph" w:customStyle="1" w:styleId="5BB2D7DEEBF441AEBE097D9AD020BD67">
    <w:name w:val="5BB2D7DEEBF441AEBE097D9AD020BD67"/>
    <w:rsid w:val="00245821"/>
  </w:style>
  <w:style w:type="paragraph" w:customStyle="1" w:styleId="AE09E15F09574AB7AA675C9B4CD4A5BC">
    <w:name w:val="AE09E15F09574AB7AA675C9B4CD4A5BC"/>
    <w:rsid w:val="00245821"/>
  </w:style>
  <w:style w:type="paragraph" w:customStyle="1" w:styleId="1F4E4258E7BE46368D7707DA57C94DB6">
    <w:name w:val="1F4E4258E7BE46368D7707DA57C94DB6"/>
    <w:rsid w:val="00245821"/>
  </w:style>
  <w:style w:type="paragraph" w:customStyle="1" w:styleId="E4F8F761DA494309955BFF4D96B27BC0">
    <w:name w:val="E4F8F761DA494309955BFF4D96B27BC0"/>
    <w:rsid w:val="00245821"/>
  </w:style>
  <w:style w:type="paragraph" w:customStyle="1" w:styleId="1412AB9307BC4F1F8EF860CE603BE65A">
    <w:name w:val="1412AB9307BC4F1F8EF860CE603BE65A"/>
    <w:rsid w:val="00245821"/>
  </w:style>
  <w:style w:type="paragraph" w:customStyle="1" w:styleId="9DA142C660544ACBA878B93BF990C8E3">
    <w:name w:val="9DA142C660544ACBA878B93BF990C8E3"/>
    <w:rsid w:val="00245821"/>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E752BF9-A812-4675-95C5-2AE765C7CD3E}">
  <ds:schemaRefs>
    <ds:schemaRef ds:uri="http://schemas.openxmlformats.org/officeDocument/2006/bibliography"/>
  </ds:schemaRefs>
</ds:datastoreItem>
</file>

<file path=customXml/itemProps2.xml><?xml version="1.0" encoding="utf-8"?>
<ds:datastoreItem xmlns:ds="http://schemas.openxmlformats.org/officeDocument/2006/customXml" ds:itemID="{9981C198-03C3-45D1-AFAD-1DE079D0CDB3}">
  <ds:schemaRefs>
    <ds:schemaRef ds:uri="http://schemas.openxmlformats.org/officeDocument/2006/bibliography"/>
  </ds:schemaRefs>
</ds:datastoreItem>
</file>

<file path=customXml/itemProps3.xml><?xml version="1.0" encoding="utf-8"?>
<ds:datastoreItem xmlns:ds="http://schemas.openxmlformats.org/officeDocument/2006/customXml" ds:itemID="{E98CB50D-FA6E-403B-A9DA-C724ABEE8DBA}">
  <ds:schemaRefs>
    <ds:schemaRef ds:uri="http://schemas.openxmlformats.org/officeDocument/2006/bibliography"/>
  </ds:schemaRefs>
</ds:datastoreItem>
</file>

<file path=customXml/itemProps4.xml><?xml version="1.0" encoding="utf-8"?>
<ds:datastoreItem xmlns:ds="http://schemas.openxmlformats.org/officeDocument/2006/customXml" ds:itemID="{B7E907CE-B0F9-4911-8614-94FEE54A87B6}">
  <ds:schemaRefs>
    <ds:schemaRef ds:uri="http://schemas.openxmlformats.org/officeDocument/2006/bibliography"/>
  </ds:schemaRefs>
</ds:datastoreItem>
</file>

<file path=customXml/itemProps5.xml><?xml version="1.0" encoding="utf-8"?>
<ds:datastoreItem xmlns:ds="http://schemas.openxmlformats.org/officeDocument/2006/customXml" ds:itemID="{C98B8DEE-651C-4437-8ED5-ACED27F8D8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Template_2210183.dotm</Template>
  <TotalTime>1799</TotalTime>
  <Pages>17</Pages>
  <Words>3446</Words>
  <Characters>19644</Characters>
  <Application>Microsoft Office Word</Application>
  <DocSecurity>0</DocSecurity>
  <Lines>163</Lines>
  <Paragraphs>46</Paragraphs>
  <ScaleCrop>false</ScaleCrop>
  <HeadingPairs>
    <vt:vector size="2" baseType="variant">
      <vt:variant>
        <vt:lpstr>Title</vt:lpstr>
      </vt:variant>
      <vt:variant>
        <vt:i4>1</vt:i4>
      </vt:variant>
    </vt:vector>
  </HeadingPairs>
  <TitlesOfParts>
    <vt:vector size="1" baseType="lpstr">
      <vt:lpstr>روشویی و سینک</vt:lpstr>
    </vt:vector>
  </TitlesOfParts>
  <Company>Microsoft</Company>
  <LinksUpToDate>false</LinksUpToDate>
  <CharactersWithSpaces>23044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توالت فرنگی</dc:title>
  <dc:subject>PMBIM</dc:subject>
  <dc:creator>Zavari</dc:creator>
  <cp:lastModifiedBy>Mona Ahani</cp:lastModifiedBy>
  <cp:revision>125</cp:revision>
  <cp:lastPrinted>2022-11-06T07:21:00Z</cp:lastPrinted>
  <dcterms:created xsi:type="dcterms:W3CDTF">2022-11-06T14:54:00Z</dcterms:created>
  <dcterms:modified xsi:type="dcterms:W3CDTF">2022-11-30T11:28:00Z</dcterms:modified>
  <cp:category>23311900</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Citation Style_1">
    <vt:lpwstr>http://www.zotero.org/styles/ieee</vt:lpwstr>
  </property>
  <property fmtid="{D5CDD505-2E9C-101B-9397-08002B2CF9AE}" pid="3" name="Mendeley Document_1">
    <vt:lpwstr>True</vt:lpwstr>
  </property>
  <property fmtid="{D5CDD505-2E9C-101B-9397-08002B2CF9AE}" pid="4" name="Mendeley Recent Style Id 0_1">
    <vt:lpwstr>http://www.zotero.org/styles/american-medical-association</vt:lpwstr>
  </property>
  <property fmtid="{D5CDD505-2E9C-101B-9397-08002B2CF9AE}" pid="5" name="Mendeley Recent Style Id 1_1">
    <vt:lpwstr>http://www.zotero.org/styles/american-political-science-association</vt:lpwstr>
  </property>
  <property fmtid="{D5CDD505-2E9C-101B-9397-08002B2CF9AE}" pid="6" name="Mendeley Recent Style Id 2_1">
    <vt:lpwstr>http://www.zotero.org/styles/apa</vt:lpwstr>
  </property>
  <property fmtid="{D5CDD505-2E9C-101B-9397-08002B2CF9AE}" pid="7" name="Mendeley Recent Style Id 3_1">
    <vt:lpwstr>http://www.zotero.org/styles/american-sociological-association</vt:lpwstr>
  </property>
  <property fmtid="{D5CDD505-2E9C-101B-9397-08002B2CF9AE}" pid="8" name="Mendeley Recent Style Id 4_1">
    <vt:lpwstr>http://www.zotero.org/styles/chicago-author-date</vt:lpwstr>
  </property>
  <property fmtid="{D5CDD505-2E9C-101B-9397-08002B2CF9AE}" pid="9" name="Mendeley Recent Style Id 5_1">
    <vt:lpwstr>http://www.zotero.org/styles/harvard-cite-them-right</vt:lpwstr>
  </property>
  <property fmtid="{D5CDD505-2E9C-101B-9397-08002B2CF9AE}" pid="10" name="Mendeley Recent Style Id 6_1">
    <vt:lpwstr>http://www.zotero.org/styles/ieee</vt:lpwstr>
  </property>
  <property fmtid="{D5CDD505-2E9C-101B-9397-08002B2CF9AE}" pid="11" name="Mendeley Recent Style Id 7_1">
    <vt:lpwstr>http://www.zotero.org/styles/modern-humanities-research-association</vt:lpwstr>
  </property>
  <property fmtid="{D5CDD505-2E9C-101B-9397-08002B2CF9AE}" pid="12" name="Mendeley Recent Style Id 8_1">
    <vt:lpwstr>http://www.zotero.org/styles/modern-language-association</vt:lpwstr>
  </property>
  <property fmtid="{D5CDD505-2E9C-101B-9397-08002B2CF9AE}" pid="13" name="Mendeley Recent Style Id 9_1">
    <vt:lpwstr>http://www.zotero.org/styles/nature</vt:lpwstr>
  </property>
  <property fmtid="{D5CDD505-2E9C-101B-9397-08002B2CF9AE}" pid="14" name="Mendeley Recent Style Name 0_1">
    <vt:lpwstr>American Medical Association</vt:lpwstr>
  </property>
  <property fmtid="{D5CDD505-2E9C-101B-9397-08002B2CF9AE}" pid="15" name="Mendeley Recent Style Name 1_1">
    <vt:lpwstr>American Political Science Association</vt:lpwstr>
  </property>
  <property fmtid="{D5CDD505-2E9C-101B-9397-08002B2CF9AE}" pid="16" name="Mendeley Recent Style Name 2_1">
    <vt:lpwstr>American Psychological Association 7th edition</vt:lpwstr>
  </property>
  <property fmtid="{D5CDD505-2E9C-101B-9397-08002B2CF9AE}" pid="17" name="Mendeley Recent Style Name 3_1">
    <vt:lpwstr>American Sociological Association 6th edition</vt:lpwstr>
  </property>
  <property fmtid="{D5CDD505-2E9C-101B-9397-08002B2CF9AE}" pid="18" name="Mendeley Recent Style Name 4_1">
    <vt:lpwstr>Chicago Manual of Style 17th edition (author-date)</vt:lpwstr>
  </property>
  <property fmtid="{D5CDD505-2E9C-101B-9397-08002B2CF9AE}" pid="19" name="Mendeley Recent Style Name 5_1">
    <vt:lpwstr>Cite Them Right 10th edition - Harvard</vt:lpwstr>
  </property>
  <property fmtid="{D5CDD505-2E9C-101B-9397-08002B2CF9AE}" pid="20" name="Mendeley Recent Style Name 6_1">
    <vt:lpwstr>IEEE</vt:lpwstr>
  </property>
  <property fmtid="{D5CDD505-2E9C-101B-9397-08002B2CF9AE}" pid="21" name="Mendeley Recent Style Name 7_1">
    <vt:lpwstr>Modern Humanities Research Association 3rd edition (note with bibliography)</vt:lpwstr>
  </property>
  <property fmtid="{D5CDD505-2E9C-101B-9397-08002B2CF9AE}" pid="22" name="Mendeley Recent Style Name 8_1">
    <vt:lpwstr>Modern Language Association 8th edition</vt:lpwstr>
  </property>
  <property fmtid="{D5CDD505-2E9C-101B-9397-08002B2CF9AE}" pid="23" name="Mendeley Recent Style Name 9_1">
    <vt:lpwstr>Nature</vt:lpwstr>
  </property>
  <property fmtid="{D5CDD505-2E9C-101B-9397-08002B2CF9AE}" pid="24" name="Mendeley Unique User Id_1">
    <vt:lpwstr>0d41bdaf-e42c-306f-9d71-7b5a7835dc5f</vt:lpwstr>
  </property>
</Properties>
</file>